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1F1E1" w14:textId="77777777" w:rsidR="00A66161" w:rsidRPr="004756F0" w:rsidRDefault="00A66161" w:rsidP="00A66161">
      <w:pPr>
        <w:pStyle w:val="BannerLogo"/>
        <w:framePr w:wrap="around"/>
      </w:pPr>
      <w:bookmarkStart w:id="0" w:name="_Hlk128721003"/>
      <w:bookmarkStart w:id="1" w:name="_Hlk128719542"/>
      <w:r w:rsidRPr="00A66161">
        <w:drawing>
          <wp:inline distT="0" distB="0" distL="0" distR="0" wp14:anchorId="600826E5" wp14:editId="3C603AEC">
            <wp:extent cx="1560649" cy="477375"/>
            <wp:effectExtent l="0" t="0" r="1905" b="0"/>
            <wp:docPr id="6" name="Graphic 6">
              <a:extLst xmlns:a="http://schemas.openxmlformats.org/drawingml/2006/main">
                <a:ext uri="{FF2B5EF4-FFF2-40B4-BE49-F238E27FC236}">
                  <a16:creationId xmlns:a16="http://schemas.microsoft.com/office/drawing/2014/main" id="{D7EF04EB-0482-5775-6DD9-DFD8DBF5ADEF}"/>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FF2B5EF4-FFF2-40B4-BE49-F238E27FC236}">
                          <a16:creationId xmlns:a16="http://schemas.microsoft.com/office/drawing/2014/main" id="{D7EF04EB-0482-5775-6DD9-DFD8DBF5ADEF}"/>
                        </a:ext>
                        <a:ext uri="{C183D7F6-B498-43B3-948B-1728B52AA6E4}">
                          <adec:decorative xmlns:adec="http://schemas.microsoft.com/office/drawing/2017/decorative" val="1"/>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60649" cy="477375"/>
                    </a:xfrm>
                    <a:prstGeom prst="rect">
                      <a:avLst/>
                    </a:prstGeom>
                  </pic:spPr>
                </pic:pic>
              </a:graphicData>
            </a:graphic>
          </wp:inline>
        </w:drawing>
      </w:r>
    </w:p>
    <w:bookmarkEnd w:id="0"/>
    <w:bookmarkEnd w:id="1"/>
    <w:p w14:paraId="7B0605C3" w14:textId="39095D7B" w:rsidR="00324DD4" w:rsidRDefault="00754766" w:rsidP="00347C80">
      <w:pPr>
        <w:pStyle w:val="Title"/>
        <w:framePr w:w="6826" w:h="2071" w:hRule="exact" w:wrap="around" w:x="496" w:y="556"/>
      </w:pPr>
      <w:r>
        <w:t>IA</w:t>
      </w:r>
      <w:r w:rsidR="005E6256">
        <w:t xml:space="preserve"> portal user guide </w:t>
      </w:r>
      <w:r w:rsidR="002C0328">
        <w:t>for Proponents and Alliances</w:t>
      </w:r>
    </w:p>
    <w:p w14:paraId="4D0655A8" w14:textId="7B5ABED5" w:rsidR="00C86344" w:rsidRDefault="00567735" w:rsidP="009229AA">
      <w:pPr>
        <w:pStyle w:val="BodyText"/>
      </w:pPr>
      <w:r>
        <w:rPr>
          <w:noProof/>
        </w:rPr>
        <w:drawing>
          <wp:anchor distT="0" distB="0" distL="114300" distR="114300" simplePos="0" relativeHeight="251653121" behindDoc="1" locked="0" layoutInCell="1" allowOverlap="1" wp14:anchorId="53F8CA51" wp14:editId="224F6CA1">
            <wp:simplePos x="0" y="0"/>
            <wp:positionH relativeFrom="margin">
              <wp:posOffset>3740785</wp:posOffset>
            </wp:positionH>
            <wp:positionV relativeFrom="paragraph">
              <wp:posOffset>808990</wp:posOffset>
            </wp:positionV>
            <wp:extent cx="3089910" cy="2581275"/>
            <wp:effectExtent l="0" t="0" r="0" b="9525"/>
            <wp:wrapTight wrapText="bothSides">
              <wp:wrapPolygon edited="0">
                <wp:start x="0" y="0"/>
                <wp:lineTo x="0" y="21520"/>
                <wp:lineTo x="21440" y="21520"/>
                <wp:lineTo x="21440" y="0"/>
                <wp:lineTo x="0" y="0"/>
              </wp:wrapPolygon>
            </wp:wrapTight>
            <wp:docPr id="2101486456" name="Picture 2" descr="portal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86456" name="Picture 2" descr="portal home screen"/>
                    <pic:cNvPicPr>
                      <a:picLocks noChangeAspect="1" noChangeArrowheads="1"/>
                    </pic:cNvPicPr>
                  </pic:nvPicPr>
                  <pic:blipFill rotWithShape="1">
                    <a:blip r:embed="rId14">
                      <a:extLst>
                        <a:ext uri="{28A0092B-C50C-407E-A947-70E740481C1C}">
                          <a14:useLocalDpi xmlns:a14="http://schemas.microsoft.com/office/drawing/2010/main" val="0"/>
                        </a:ext>
                      </a:extLst>
                    </a:blip>
                    <a:srcRect r="44429"/>
                    <a:stretch/>
                  </pic:blipFill>
                  <pic:spPr bwMode="auto">
                    <a:xfrm>
                      <a:off x="0" y="0"/>
                      <a:ext cx="3089910" cy="2581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23563A" w14:textId="08AE785C" w:rsidR="00A31C6F" w:rsidRDefault="00A66161" w:rsidP="009229AA">
      <w:pPr>
        <w:pStyle w:val="BodyText"/>
      </w:pPr>
      <w:r w:rsidRPr="002D7910">
        <w:rPr>
          <w:b/>
          <w:bCs/>
          <w:noProof/>
          <w:sz w:val="24"/>
          <w:szCs w:val="24"/>
        </w:rPr>
        <mc:AlternateContent>
          <mc:Choice Requires="wpg">
            <w:drawing>
              <wp:anchor distT="0" distB="0" distL="114300" distR="114300" simplePos="0" relativeHeight="251653120" behindDoc="1" locked="1" layoutInCell="1" allowOverlap="1" wp14:anchorId="432B555E" wp14:editId="5DB2756B">
                <wp:simplePos x="0" y="0"/>
                <wp:positionH relativeFrom="page">
                  <wp:posOffset>288290</wp:posOffset>
                </wp:positionH>
                <wp:positionV relativeFrom="page">
                  <wp:posOffset>288290</wp:posOffset>
                </wp:positionV>
                <wp:extent cx="6984000" cy="1623600"/>
                <wp:effectExtent l="0" t="0" r="7620" b="0"/>
                <wp:wrapNone/>
                <wp:docPr id="11" name="Group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4000" cy="1623600"/>
                          <a:chOff x="0" y="0"/>
                          <a:chExt cx="6984000" cy="1624695"/>
                        </a:xfrm>
                      </wpg:grpSpPr>
                      <wps:wsp>
                        <wps:cNvPr id="25" name="Free-form: Shape 25"/>
                        <wps:cNvSpPr/>
                        <wps:spPr>
                          <a:xfrm>
                            <a:off x="0" y="0"/>
                            <a:ext cx="6984000" cy="1620000"/>
                          </a:xfrm>
                          <a:custGeom>
                            <a:avLst/>
                            <a:gdLst>
                              <a:gd name="connsiteX0" fmla="*/ 0 w 6984489"/>
                              <a:gd name="connsiteY0" fmla="*/ 0 h 1620625"/>
                              <a:gd name="connsiteX1" fmla="*/ 6984490 w 6984489"/>
                              <a:gd name="connsiteY1" fmla="*/ 0 h 1620625"/>
                              <a:gd name="connsiteX2" fmla="*/ 6984490 w 6984489"/>
                              <a:gd name="connsiteY2" fmla="*/ 1620625 h 1620625"/>
                              <a:gd name="connsiteX3" fmla="*/ 0 w 6984489"/>
                              <a:gd name="connsiteY3" fmla="*/ 1620625 h 1620625"/>
                            </a:gdLst>
                            <a:ahLst/>
                            <a:cxnLst>
                              <a:cxn ang="0">
                                <a:pos x="connsiteX0" y="connsiteY0"/>
                              </a:cxn>
                              <a:cxn ang="0">
                                <a:pos x="connsiteX1" y="connsiteY1"/>
                              </a:cxn>
                              <a:cxn ang="0">
                                <a:pos x="connsiteX2" y="connsiteY2"/>
                              </a:cxn>
                              <a:cxn ang="0">
                                <a:pos x="connsiteX3" y="connsiteY3"/>
                              </a:cxn>
                            </a:cxnLst>
                            <a:rect l="l" t="t" r="r" b="b"/>
                            <a:pathLst>
                              <a:path w="6984489" h="1620625">
                                <a:moveTo>
                                  <a:pt x="0" y="0"/>
                                </a:moveTo>
                                <a:lnTo>
                                  <a:pt x="6984490" y="0"/>
                                </a:lnTo>
                                <a:lnTo>
                                  <a:pt x="6984490" y="1620625"/>
                                </a:lnTo>
                                <a:lnTo>
                                  <a:pt x="0" y="1620625"/>
                                </a:lnTo>
                                <a:close/>
                              </a:path>
                            </a:pathLst>
                          </a:custGeom>
                          <a:solidFill>
                            <a:srgbClr val="E1EEF9"/>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3619500" y="486833"/>
                            <a:ext cx="1045034" cy="1133851"/>
                          </a:xfrm>
                          <a:custGeom>
                            <a:avLst/>
                            <a:gdLst>
                              <a:gd name="connsiteX0" fmla="*/ 537254 w 1044940"/>
                              <a:gd name="connsiteY0" fmla="*/ 0 h 1138669"/>
                              <a:gd name="connsiteX1" fmla="*/ 0 w 1044940"/>
                              <a:gd name="connsiteY1" fmla="*/ 1138670 h 1138669"/>
                              <a:gd name="connsiteX2" fmla="*/ 507686 w 1044940"/>
                              <a:gd name="connsiteY2" fmla="*/ 1138670 h 1138669"/>
                              <a:gd name="connsiteX3" fmla="*/ 1044940 w 1044940"/>
                              <a:gd name="connsiteY3" fmla="*/ 0 h 1138669"/>
                              <a:gd name="connsiteX4" fmla="*/ 537254 w 1044940"/>
                              <a:gd name="connsiteY4" fmla="*/ 0 h 113866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4940" h="1138669">
                                <a:moveTo>
                                  <a:pt x="537254" y="0"/>
                                </a:moveTo>
                                <a:lnTo>
                                  <a:pt x="0" y="1138670"/>
                                </a:lnTo>
                                <a:lnTo>
                                  <a:pt x="507686" y="1138670"/>
                                </a:lnTo>
                                <a:cubicBezTo>
                                  <a:pt x="507686" y="1138670"/>
                                  <a:pt x="1044940" y="0"/>
                                  <a:pt x="1044940" y="0"/>
                                </a:cubicBezTo>
                                <a:lnTo>
                                  <a:pt x="537254" y="0"/>
                                </a:lnTo>
                                <a:close/>
                              </a:path>
                            </a:pathLst>
                          </a:custGeom>
                          <a:solidFill>
                            <a:srgbClr val="00B2A9"/>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7" name="Free-form: Shape 27"/>
                        <wps:cNvSpPr/>
                        <wps:spPr>
                          <a:xfrm>
                            <a:off x="4665133" y="0"/>
                            <a:ext cx="683549" cy="481629"/>
                          </a:xfrm>
                          <a:custGeom>
                            <a:avLst/>
                            <a:gdLst>
                              <a:gd name="connsiteX0" fmla="*/ 455659 w 683487"/>
                              <a:gd name="connsiteY0" fmla="*/ 481981 h 481981"/>
                              <a:gd name="connsiteX1" fmla="*/ 683488 w 683487"/>
                              <a:gd name="connsiteY1" fmla="*/ 0 h 481981"/>
                              <a:gd name="connsiteX2" fmla="*/ 227830 w 683487"/>
                              <a:gd name="connsiteY2" fmla="*/ 0 h 481981"/>
                              <a:gd name="connsiteX3" fmla="*/ 0 w 683487"/>
                              <a:gd name="connsiteY3" fmla="*/ 481981 h 481981"/>
                              <a:gd name="connsiteX4" fmla="*/ 455659 w 683487"/>
                              <a:gd name="connsiteY4" fmla="*/ 481981 h 4819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487" h="481981">
                                <a:moveTo>
                                  <a:pt x="455659" y="481981"/>
                                </a:moveTo>
                                <a:lnTo>
                                  <a:pt x="683488" y="0"/>
                                </a:lnTo>
                                <a:lnTo>
                                  <a:pt x="227830" y="0"/>
                                </a:lnTo>
                                <a:cubicBezTo>
                                  <a:pt x="227830" y="0"/>
                                  <a:pt x="0" y="481981"/>
                                  <a:pt x="0" y="481981"/>
                                </a:cubicBezTo>
                                <a:lnTo>
                                  <a:pt x="455659" y="481981"/>
                                </a:lnTo>
                                <a:close/>
                              </a:path>
                            </a:pathLst>
                          </a:custGeom>
                          <a:solidFill>
                            <a:srgbClr val="CEDC00"/>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 name="Free-form: Shape 28"/>
                        <wps:cNvSpPr/>
                        <wps:spPr>
                          <a:xfrm>
                            <a:off x="4436533" y="0"/>
                            <a:ext cx="683549" cy="481629"/>
                          </a:xfrm>
                          <a:custGeom>
                            <a:avLst/>
                            <a:gdLst>
                              <a:gd name="connsiteX0" fmla="*/ 683488 w 683487"/>
                              <a:gd name="connsiteY0" fmla="*/ 481981 h 481981"/>
                              <a:gd name="connsiteX1" fmla="*/ 455659 w 683487"/>
                              <a:gd name="connsiteY1" fmla="*/ 0 h 481981"/>
                              <a:gd name="connsiteX2" fmla="*/ 0 w 683487"/>
                              <a:gd name="connsiteY2" fmla="*/ 0 h 481981"/>
                              <a:gd name="connsiteX3" fmla="*/ 227829 w 683487"/>
                              <a:gd name="connsiteY3" fmla="*/ 481981 h 481981"/>
                              <a:gd name="connsiteX4" fmla="*/ 683488 w 683487"/>
                              <a:gd name="connsiteY4" fmla="*/ 481981 h 4819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83487" h="481981">
                                <a:moveTo>
                                  <a:pt x="683488" y="481981"/>
                                </a:moveTo>
                                <a:lnTo>
                                  <a:pt x="455659" y="0"/>
                                </a:lnTo>
                                <a:lnTo>
                                  <a:pt x="0" y="0"/>
                                </a:lnTo>
                                <a:cubicBezTo>
                                  <a:pt x="0" y="0"/>
                                  <a:pt x="227829" y="481981"/>
                                  <a:pt x="227829" y="481981"/>
                                </a:cubicBezTo>
                                <a:lnTo>
                                  <a:pt x="683488" y="481981"/>
                                </a:lnTo>
                                <a:close/>
                              </a:path>
                            </a:pathLst>
                          </a:custGeom>
                          <a:solidFill>
                            <a:srgbClr val="FFFFFF">
                              <a:alpha val="60000"/>
                            </a:srgbClr>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a:off x="4152900" y="486833"/>
                            <a:ext cx="1042910" cy="1137862"/>
                          </a:xfrm>
                          <a:custGeom>
                            <a:avLst/>
                            <a:gdLst>
                              <a:gd name="connsiteX0" fmla="*/ 0 w 1042817"/>
                              <a:gd name="connsiteY0" fmla="*/ 0 h 1138695"/>
                              <a:gd name="connsiteX1" fmla="*/ 535132 w 1042817"/>
                              <a:gd name="connsiteY1" fmla="*/ 1138695 h 1138695"/>
                              <a:gd name="connsiteX2" fmla="*/ 1042817 w 1042817"/>
                              <a:gd name="connsiteY2" fmla="*/ 1138695 h 1138695"/>
                              <a:gd name="connsiteX3" fmla="*/ 507686 w 1042817"/>
                              <a:gd name="connsiteY3" fmla="*/ 0 h 1138695"/>
                              <a:gd name="connsiteX4" fmla="*/ 0 w 1042817"/>
                              <a:gd name="connsiteY4" fmla="*/ 0 h 113869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42817" h="1138695">
                                <a:moveTo>
                                  <a:pt x="0" y="0"/>
                                </a:moveTo>
                                <a:lnTo>
                                  <a:pt x="535132" y="1138695"/>
                                </a:lnTo>
                                <a:lnTo>
                                  <a:pt x="1042817" y="1138695"/>
                                </a:lnTo>
                                <a:cubicBezTo>
                                  <a:pt x="1042817" y="1138695"/>
                                  <a:pt x="507686" y="0"/>
                                  <a:pt x="507686" y="0"/>
                                </a:cubicBezTo>
                                <a:lnTo>
                                  <a:pt x="0" y="0"/>
                                </a:lnTo>
                                <a:close/>
                              </a:path>
                            </a:pathLst>
                          </a:custGeom>
                          <a:solidFill>
                            <a:srgbClr val="FFFFFF">
                              <a:alpha val="60000"/>
                            </a:srgbClr>
                          </a:solidFill>
                          <a:ln w="2557"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24792D" id="Group 11" o:spid="_x0000_s1026" alt="&quot;&quot;" style="position:absolute;margin-left:22.7pt;margin-top:22.7pt;width:549.9pt;height:127.85pt;z-index:-251663360;mso-position-horizontal-relative:page;mso-position-vertical-relative:page;mso-width-relative:margin;mso-height-relative:margin" coordsize="69840,16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">
                <v:shape id="Free-form: Shape 25" o:spid="_x0000_s1027" style="position:absolute;width:69840;height:16200;visibility:visible;mso-wrap-style:square;v-text-anchor:middle" coordsize="6984489,1620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" path="m,l6984490,r,1620625l,1620625,,xe" fillcolor="#e1eef9" stroked="f" strokeweight=".07103mm">
                  <v:stroke joinstyle="miter"/>
                  <v:path arrowok="t" o:connecttype="custom" o:connectlocs="0,0;6984001,0;6984001,1620000;0,1620000" o:connectangles="0,0,0,0"/>
                </v:shape>
                <v:shape id="Free-form: Shape 26" o:spid="_x0000_s1028" style="position:absolute;left:36195;top:4868;width:10450;height:11338;visibility:visible;mso-wrap-style:square;v-text-anchor:middle" coordsize="1044940,1138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" path="m537254,l,1138670r507686,c507686,1138670,1044940,,1044940,l537254,xe" fillcolor="#00b2a9" stroked="f" strokeweight=".07103mm">
                  <v:stroke joinstyle="miter"/>
                  <v:path arrowok="t" o:connecttype="custom" o:connectlocs="537302,0;0,1133852;507732,1133852;1045034,0;537302,0" o:connectangles="0,0,0,0,0"/>
                </v:shape>
                <v:shape id="Free-form: Shape 27" o:spid="_x0000_s1029" style="position:absolute;left:46651;width:6835;height:4816;visibility:visible;mso-wrap-style:square;v-text-anchor:middle" coordsize="683487,48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" path="m455659,481981l683488,,227830,c227830,,,481981,,481981r455659,xe" fillcolor="#cedc00" stroked="f" strokeweight=".07103mm">
                  <v:stroke joinstyle="miter"/>
                  <v:path arrowok="t" o:connecttype="custom" o:connectlocs="455700,481629;683550,0;227851,0;0,481629;455700,481629" o:connectangles="0,0,0,0,0"/>
                </v:shape>
                <v:shape id="Free-form: Shape 28" o:spid="_x0000_s1030" style="position:absolute;left:44365;width:6835;height:4816;visibility:visible;mso-wrap-style:square;v-text-anchor:middle" coordsize="683487,481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" path="m683488,481981l455659,,,c,,227829,481981,227829,481981r455659,xe" stroked="f" strokeweight=".07103mm">
                  <v:fill opacity="39321f"/>
                  <v:stroke joinstyle="miter"/>
                  <v:path arrowok="t" o:connecttype="custom" o:connectlocs="683550,481629;455700,0;0,0;227850,481629;683550,481629" o:connectangles="0,0,0,0,0"/>
                </v:shape>
                <v:shape id="Free-form: Shape 29" o:spid="_x0000_s1031" style="position:absolute;left:41529;top:4868;width:10429;height:11378;visibility:visible;mso-wrap-style:square;v-text-anchor:middle" coordsize="1042817,1138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" path="m,l535132,1138695r507685,c1042817,1138695,507686,,507686,l,xe" stroked="f" strokeweight=".07103mm">
                  <v:fill opacity="39321f"/>
                  <v:stroke joinstyle="miter"/>
                  <v:path arrowok="t" o:connecttype="custom" o:connectlocs="0,0;535180,1137862;1042910,1137862;507731,0;0,0" o:connectangles="0,0,0,0,0"/>
                </v:shape>
                <w10:wrap anchorx="page" anchory="page"/>
                <w10:anchorlock/>
              </v:group>
            </w:pict>
          </mc:Fallback>
        </mc:AlternateContent>
      </w:r>
      <w:r w:rsidR="005E6256">
        <w:t xml:space="preserve">The following guide is for users of the </w:t>
      </w:r>
      <w:r w:rsidR="002C18EE">
        <w:t>Infrastructure Assessment</w:t>
      </w:r>
      <w:r w:rsidR="005E6256">
        <w:t xml:space="preserve"> </w:t>
      </w:r>
      <w:r w:rsidR="00A16AF1">
        <w:t>(IA)</w:t>
      </w:r>
      <w:r w:rsidR="005E6256">
        <w:t xml:space="preserve"> portal</w:t>
      </w:r>
      <w:r w:rsidR="00754766">
        <w:t>, previously known as the SPF portal.</w:t>
      </w:r>
    </w:p>
    <w:p w14:paraId="408EF5E6" w14:textId="05D9E498" w:rsidR="009229AA" w:rsidRPr="0083119E" w:rsidRDefault="009229AA" w:rsidP="009229AA">
      <w:pPr>
        <w:pStyle w:val="BodyText"/>
      </w:pPr>
      <w:r w:rsidRPr="00CD7BEA">
        <w:rPr>
          <w:b/>
        </w:rPr>
        <w:t>Planning approval applications</w:t>
      </w:r>
      <w:r>
        <w:t xml:space="preserve"> for the development of state projects, should be lodged via the </w:t>
      </w:r>
      <w:hyperlink r:id="rId15" w:history="1">
        <w:r w:rsidR="00A16AF1">
          <w:rPr>
            <w:rStyle w:val="Hyperlink"/>
            <w:b/>
          </w:rPr>
          <w:t>Infrastructure Assessment</w:t>
        </w:r>
        <w:r w:rsidRPr="00CD7BEA">
          <w:rPr>
            <w:rStyle w:val="Hyperlink"/>
            <w:b/>
          </w:rPr>
          <w:t xml:space="preserve"> </w:t>
        </w:r>
        <w:r w:rsidR="00A16AF1">
          <w:rPr>
            <w:rStyle w:val="Hyperlink"/>
            <w:b/>
          </w:rPr>
          <w:t>(IA)</w:t>
        </w:r>
        <w:r w:rsidRPr="00CD7BEA">
          <w:rPr>
            <w:rStyle w:val="Hyperlink"/>
            <w:b/>
          </w:rPr>
          <w:t xml:space="preserve"> portal</w:t>
        </w:r>
      </w:hyperlink>
      <w:r w:rsidRPr="00CD7BEA">
        <w:rPr>
          <w:b/>
        </w:rPr>
        <w:t>.</w:t>
      </w:r>
      <w:r>
        <w:t xml:space="preserve"> Request access to this portal by emailing </w:t>
      </w:r>
      <w:hyperlink r:id="rId16" w:history="1">
        <w:r w:rsidR="009555D7" w:rsidRPr="00645731">
          <w:rPr>
            <w:rStyle w:val="Hyperlink"/>
          </w:rPr>
          <w:t>infrastructure.assessment@transport.vic.gov.au</w:t>
        </w:r>
      </w:hyperlink>
      <w:r w:rsidR="009555D7">
        <w:t xml:space="preserve">. </w:t>
      </w:r>
    </w:p>
    <w:p w14:paraId="061685A2" w14:textId="12ECE25C" w:rsidR="00BC2AE0" w:rsidRDefault="00627E5E" w:rsidP="00627E5E">
      <w:pPr>
        <w:pStyle w:val="BodyText"/>
      </w:pPr>
      <w:r>
        <w:t xml:space="preserve">For </w:t>
      </w:r>
      <w:r w:rsidRPr="00CD7BEA">
        <w:rPr>
          <w:b/>
        </w:rPr>
        <w:t>g</w:t>
      </w:r>
      <w:r w:rsidR="00BC2AE0" w:rsidRPr="00CD7BEA">
        <w:rPr>
          <w:b/>
        </w:rPr>
        <w:t>eneral enquiries</w:t>
      </w:r>
      <w:r w:rsidR="00BC2AE0">
        <w:t xml:space="preserve"> and </w:t>
      </w:r>
      <w:r w:rsidR="00BC2AE0" w:rsidRPr="00CD7BEA">
        <w:rPr>
          <w:b/>
        </w:rPr>
        <w:t>pre-application meeting requests</w:t>
      </w:r>
      <w:r w:rsidR="007D17AC">
        <w:t xml:space="preserve"> </w:t>
      </w:r>
      <w:r w:rsidR="00684525">
        <w:t>to seek guidance on progressing a state project through the planning system</w:t>
      </w:r>
      <w:r w:rsidR="00AB0E41">
        <w:t xml:space="preserve">, use </w:t>
      </w:r>
      <w:r w:rsidR="007D17AC">
        <w:t xml:space="preserve">the </w:t>
      </w:r>
      <w:hyperlink r:id="rId17" w:history="1">
        <w:r w:rsidR="007D17AC" w:rsidRPr="00CD7BEA">
          <w:rPr>
            <w:rStyle w:val="Hyperlink"/>
            <w:b/>
          </w:rPr>
          <w:t>Planning Facilitation portal</w:t>
        </w:r>
      </w:hyperlink>
      <w:r w:rsidR="007505A6">
        <w:t>. Sign up to get access to this portal.</w:t>
      </w:r>
    </w:p>
    <w:p w14:paraId="0FFCA7C4" w14:textId="63D8020F" w:rsidR="005B0688" w:rsidRDefault="000A6644" w:rsidP="00B04AFA">
      <w:pPr>
        <w:pStyle w:val="BodyText"/>
      </w:pPr>
      <w:r>
        <w:t>Each of these portals</w:t>
      </w:r>
      <w:r w:rsidR="00FE12E8">
        <w:t xml:space="preserve"> provide a simple pathway for </w:t>
      </w:r>
      <w:r>
        <w:t>submitting requests</w:t>
      </w:r>
      <w:r w:rsidR="00FE12E8">
        <w:t xml:space="preserve"> and gives proponents real time updates on the progress of applications.</w:t>
      </w:r>
    </w:p>
    <w:p w14:paraId="47D0A73A" w14:textId="77777777" w:rsidR="0045482D" w:rsidRDefault="0045482D" w:rsidP="00FE12E8">
      <w:pPr>
        <w:pStyle w:val="ListBullet"/>
        <w:numPr>
          <w:ilvl w:val="0"/>
          <w:numId w:val="0"/>
        </w:numPr>
      </w:pPr>
    </w:p>
    <w:p w14:paraId="7BB8E087" w14:textId="2E2E28A8" w:rsidR="00FE12E8" w:rsidRDefault="003D205F" w:rsidP="00FE12E8">
      <w:pPr>
        <w:pStyle w:val="ListBullet"/>
        <w:numPr>
          <w:ilvl w:val="0"/>
          <w:numId w:val="0"/>
        </w:numPr>
      </w:pPr>
      <w:r>
        <w:t>The following plan</w:t>
      </w:r>
      <w:r w:rsidR="00FE12E8">
        <w:t xml:space="preserve">ning approval applications </w:t>
      </w:r>
      <w:r>
        <w:t>c</w:t>
      </w:r>
      <w:r w:rsidR="00FE12E8">
        <w:t xml:space="preserve">an be lodged </w:t>
      </w:r>
      <w:r>
        <w:t xml:space="preserve">via the </w:t>
      </w:r>
      <w:hyperlink r:id="rId18" w:history="1">
        <w:r w:rsidR="003B692F">
          <w:rPr>
            <w:rStyle w:val="Hyperlink"/>
          </w:rPr>
          <w:t>IA</w:t>
        </w:r>
        <w:r w:rsidRPr="003D205F">
          <w:rPr>
            <w:rStyle w:val="Hyperlink"/>
          </w:rPr>
          <w:t xml:space="preserve"> portal</w:t>
        </w:r>
      </w:hyperlink>
      <w:r>
        <w:t>:</w:t>
      </w:r>
    </w:p>
    <w:p w14:paraId="7E8A8EE1" w14:textId="77777777" w:rsidR="00FE12E8" w:rsidRDefault="00FE12E8" w:rsidP="00FE12E8">
      <w:pPr>
        <w:pStyle w:val="ListBullet"/>
        <w:tabs>
          <w:tab w:val="clear" w:pos="360"/>
          <w:tab w:val="num" w:pos="340"/>
        </w:tabs>
        <w:spacing w:before="120" w:line="240" w:lineRule="atLeast"/>
        <w:ind w:left="340" w:hanging="170"/>
        <w:contextualSpacing w:val="0"/>
      </w:pPr>
      <w:r>
        <w:t>Project area designation declarations made under the Major Transport Project Facilitation Act 2009;</w:t>
      </w:r>
    </w:p>
    <w:p w14:paraId="2498470D" w14:textId="77777777" w:rsidR="00FE12E8" w:rsidRDefault="00FE12E8" w:rsidP="00FE12E8">
      <w:pPr>
        <w:pStyle w:val="ListBullet"/>
        <w:tabs>
          <w:tab w:val="clear" w:pos="360"/>
          <w:tab w:val="num" w:pos="340"/>
        </w:tabs>
        <w:spacing w:before="120" w:line="240" w:lineRule="atLeast"/>
        <w:ind w:left="340" w:hanging="170"/>
        <w:contextualSpacing w:val="0"/>
      </w:pPr>
      <w:r>
        <w:t>State Project decisions and other relevant planning approvals for Civil and Infrastructure projects made under Clause 52.30 of the Planning &amp; Environment Act (P&amp;E Act) 1987; and</w:t>
      </w:r>
    </w:p>
    <w:p w14:paraId="00EA7433" w14:textId="77777777" w:rsidR="00FE12E8" w:rsidRDefault="00FE12E8" w:rsidP="00FE12E8">
      <w:pPr>
        <w:pStyle w:val="ListBullet"/>
        <w:tabs>
          <w:tab w:val="clear" w:pos="360"/>
          <w:tab w:val="num" w:pos="340"/>
        </w:tabs>
        <w:spacing w:before="120" w:line="240" w:lineRule="atLeast"/>
        <w:ind w:left="340" w:hanging="170"/>
        <w:contextualSpacing w:val="0"/>
      </w:pPr>
      <w:r>
        <w:t>Various planning approvals made under the P&amp;E Act 1987</w:t>
      </w:r>
    </w:p>
    <w:p w14:paraId="3D787E07" w14:textId="77777777" w:rsidR="00FE12E8" w:rsidRDefault="00FE12E8" w:rsidP="00FE12E8">
      <w:pPr>
        <w:pStyle w:val="ListBullet2"/>
        <w:tabs>
          <w:tab w:val="num" w:pos="510"/>
        </w:tabs>
        <w:spacing w:before="120" w:line="240" w:lineRule="atLeast"/>
        <w:ind w:left="510" w:hanging="170"/>
        <w:contextualSpacing w:val="0"/>
      </w:pPr>
      <w:r>
        <w:t>Clause 52.03 (Level Crossing Removal Projects)</w:t>
      </w:r>
    </w:p>
    <w:p w14:paraId="5287A08B" w14:textId="77777777" w:rsidR="00FE12E8" w:rsidRDefault="00FE12E8" w:rsidP="00FE12E8">
      <w:pPr>
        <w:pStyle w:val="ListBullet2"/>
        <w:tabs>
          <w:tab w:val="num" w:pos="510"/>
        </w:tabs>
        <w:spacing w:before="120" w:line="240" w:lineRule="atLeast"/>
        <w:ind w:left="510" w:hanging="170"/>
        <w:contextualSpacing w:val="0"/>
      </w:pPr>
      <w:r>
        <w:t>Clause 52.35 (Major Road Projects)</w:t>
      </w:r>
    </w:p>
    <w:p w14:paraId="2F17BCEE" w14:textId="536F910D" w:rsidR="00543DF7" w:rsidRDefault="00543DF7" w:rsidP="00FE12E8">
      <w:pPr>
        <w:pStyle w:val="ListBullet2"/>
        <w:tabs>
          <w:tab w:val="num" w:pos="510"/>
        </w:tabs>
        <w:spacing w:before="120" w:line="240" w:lineRule="atLeast"/>
        <w:ind w:left="510" w:hanging="170"/>
        <w:contextualSpacing w:val="0"/>
      </w:pPr>
      <w:r>
        <w:t>Clause 52.30 (State Project Decision)</w:t>
      </w:r>
    </w:p>
    <w:p w14:paraId="45FFB14F" w14:textId="77777777" w:rsidR="00FE12E8" w:rsidRDefault="00FE12E8" w:rsidP="00FE12E8">
      <w:pPr>
        <w:pStyle w:val="ListBullet"/>
        <w:tabs>
          <w:tab w:val="clear" w:pos="360"/>
          <w:tab w:val="num" w:pos="340"/>
        </w:tabs>
        <w:spacing w:before="120" w:line="240" w:lineRule="atLeast"/>
        <w:ind w:left="340" w:hanging="170"/>
        <w:contextualSpacing w:val="0"/>
      </w:pPr>
      <w:r>
        <w:t>Applications for consent under an incorporated document</w:t>
      </w:r>
    </w:p>
    <w:p w14:paraId="107F6C69" w14:textId="4ACF9D55" w:rsidR="001303EB" w:rsidRDefault="00FE12E8" w:rsidP="00A44512">
      <w:pPr>
        <w:pStyle w:val="ListBullet"/>
        <w:numPr>
          <w:ilvl w:val="0"/>
          <w:numId w:val="0"/>
        </w:numPr>
        <w:rPr>
          <w:rFonts w:eastAsia="Times New Roman" w:cs="Times New Roman"/>
          <w:b/>
          <w:bCs/>
          <w:color w:val="000000" w:themeColor="text1"/>
          <w:sz w:val="24"/>
          <w:szCs w:val="24"/>
        </w:rPr>
      </w:pPr>
      <w:r>
        <w:t xml:space="preserve">The </w:t>
      </w:r>
      <w:r w:rsidR="007C475B">
        <w:t>IA</w:t>
      </w:r>
      <w:r>
        <w:t xml:space="preserve"> portal does not support the lodgement of Planning Scheme Amendments. To request a planning scheme amendment please</w:t>
      </w:r>
      <w:r w:rsidR="00DA41C7">
        <w:t xml:space="preserve">, authorised users will need to use the </w:t>
      </w:r>
      <w:hyperlink r:id="rId19" w:history="1">
        <w:r w:rsidR="00DA41C7" w:rsidRPr="00A7061D">
          <w:rPr>
            <w:rStyle w:val="Hyperlink"/>
          </w:rPr>
          <w:t>Amendment Tracking System.</w:t>
        </w:r>
      </w:hyperlink>
    </w:p>
    <w:p w14:paraId="57D0D45D" w14:textId="545B1D0C" w:rsidR="00A547C5" w:rsidRDefault="00FE12E8" w:rsidP="00FE12E8">
      <w:pPr>
        <w:pStyle w:val="BodyText"/>
        <w:rPr>
          <w:noProof/>
        </w:rPr>
      </w:pPr>
      <w:r w:rsidRPr="008D790B">
        <w:rPr>
          <w:b/>
          <w:bCs/>
          <w:sz w:val="24"/>
          <w:szCs w:val="24"/>
        </w:rPr>
        <w:t>Important things to note</w:t>
      </w:r>
      <w:r w:rsidR="00732D20" w:rsidRPr="00732D20">
        <w:rPr>
          <w:noProof/>
        </w:rPr>
        <w:t xml:space="preserve"> </w:t>
      </w:r>
    </w:p>
    <w:p w14:paraId="3841AF88" w14:textId="1C6E068F" w:rsidR="00A547C5" w:rsidRDefault="00B860DD" w:rsidP="00FE12E8">
      <w:pPr>
        <w:pStyle w:val="BodyText"/>
        <w:rPr>
          <w:noProof/>
        </w:rPr>
      </w:pPr>
      <w:r>
        <w:rPr>
          <w:noProof/>
        </w:rPr>
        <w:t xml:space="preserve">When using the </w:t>
      </w:r>
      <w:r w:rsidR="007C475B">
        <w:rPr>
          <w:noProof/>
        </w:rPr>
        <w:t>IA</w:t>
      </w:r>
      <w:r>
        <w:rPr>
          <w:noProof/>
        </w:rPr>
        <w:t xml:space="preserve"> portal</w:t>
      </w:r>
      <w:r w:rsidR="00153313">
        <w:rPr>
          <w:noProof/>
        </w:rPr>
        <w:t>, there MUST be an associated project already created in the system.</w:t>
      </w:r>
    </w:p>
    <w:p w14:paraId="7C6A5849" w14:textId="0AD17DF8" w:rsidR="0017725D" w:rsidRDefault="0017725D" w:rsidP="00FE12E8">
      <w:pPr>
        <w:pStyle w:val="BodyText"/>
        <w:rPr>
          <w:noProof/>
        </w:rPr>
      </w:pPr>
      <w:r>
        <w:rPr>
          <w:noProof/>
        </w:rPr>
        <w:t>A project will include the following details</w:t>
      </w:r>
      <w:r w:rsidR="00D8314D">
        <w:rPr>
          <w:noProof/>
        </w:rPr>
        <w:t>:</w:t>
      </w:r>
    </w:p>
    <w:p w14:paraId="2AF361B2" w14:textId="77777777" w:rsidR="0017725D" w:rsidRDefault="0017725D" w:rsidP="00E56BED">
      <w:pPr>
        <w:pStyle w:val="BodyText"/>
        <w:numPr>
          <w:ilvl w:val="0"/>
          <w:numId w:val="39"/>
        </w:numPr>
        <w:rPr>
          <w:noProof/>
        </w:rPr>
      </w:pPr>
      <w:r>
        <w:rPr>
          <w:noProof/>
        </w:rPr>
        <w:t>Link to an organisation (if required)​</w:t>
      </w:r>
    </w:p>
    <w:p w14:paraId="19C6E38F" w14:textId="2D42432A" w:rsidR="0017725D" w:rsidRDefault="0017725D" w:rsidP="00E56BED">
      <w:pPr>
        <w:pStyle w:val="BodyText"/>
        <w:numPr>
          <w:ilvl w:val="0"/>
          <w:numId w:val="39"/>
        </w:numPr>
        <w:rPr>
          <w:noProof/>
        </w:rPr>
      </w:pPr>
      <w:r>
        <w:rPr>
          <w:noProof/>
        </w:rPr>
        <w:t xml:space="preserve">Project type, delivery method and other </w:t>
      </w:r>
      <w:r w:rsidR="00E56BED">
        <w:rPr>
          <w:noProof/>
        </w:rPr>
        <w:t>development information</w:t>
      </w:r>
    </w:p>
    <w:p w14:paraId="7A6FB981" w14:textId="2AAA1F64" w:rsidR="0017725D" w:rsidRDefault="0017725D" w:rsidP="00E56BED">
      <w:pPr>
        <w:pStyle w:val="BodyText"/>
        <w:numPr>
          <w:ilvl w:val="0"/>
          <w:numId w:val="39"/>
        </w:numPr>
        <w:rPr>
          <w:noProof/>
        </w:rPr>
      </w:pPr>
      <w:r>
        <w:rPr>
          <w:noProof/>
        </w:rPr>
        <w:t>Related planning scheme amendment</w:t>
      </w:r>
    </w:p>
    <w:p w14:paraId="649198C0" w14:textId="6E456AD2" w:rsidR="0017725D" w:rsidRDefault="0017725D" w:rsidP="00E56BED">
      <w:pPr>
        <w:pStyle w:val="BodyText"/>
        <w:numPr>
          <w:ilvl w:val="0"/>
          <w:numId w:val="39"/>
        </w:numPr>
        <w:rPr>
          <w:noProof/>
        </w:rPr>
      </w:pPr>
      <w:r>
        <w:rPr>
          <w:noProof/>
        </w:rPr>
        <w:t>Native Vegetation and Heritage</w:t>
      </w:r>
    </w:p>
    <w:p w14:paraId="4087D43D" w14:textId="33CEAF3C" w:rsidR="0017725D" w:rsidRDefault="0017725D" w:rsidP="00E56BED">
      <w:pPr>
        <w:pStyle w:val="BodyText"/>
        <w:numPr>
          <w:ilvl w:val="0"/>
          <w:numId w:val="39"/>
        </w:numPr>
        <w:rPr>
          <w:noProof/>
        </w:rPr>
      </w:pPr>
      <w:r>
        <w:rPr>
          <w:noProof/>
        </w:rPr>
        <w:t>CEO/Program Manager</w:t>
      </w:r>
    </w:p>
    <w:p w14:paraId="70EF7F99" w14:textId="32B3F883" w:rsidR="00FE12E8" w:rsidRDefault="00FE12E8" w:rsidP="00D8314D">
      <w:pPr>
        <w:pStyle w:val="BodyText"/>
      </w:pPr>
      <w:r>
        <w:t xml:space="preserve">A project must have at least one site defined, such as the land being affected by the project or can have multiple project </w:t>
      </w:r>
      <w:r w:rsidR="00D8314D">
        <w:t>s</w:t>
      </w:r>
      <w:r>
        <w:t>ites.</w:t>
      </w:r>
      <w:r w:rsidR="00D8314D">
        <w:t xml:space="preserve"> Other things to note when using the </w:t>
      </w:r>
      <w:r w:rsidR="007C475B">
        <w:t>IA</w:t>
      </w:r>
      <w:r w:rsidR="00D8314D">
        <w:t xml:space="preserve"> portal:</w:t>
      </w:r>
    </w:p>
    <w:p w14:paraId="2EFEF7E9" w14:textId="77777777" w:rsidR="00FE12E8" w:rsidRDefault="00FE12E8" w:rsidP="00FE12E8">
      <w:pPr>
        <w:pStyle w:val="ListBullet"/>
        <w:tabs>
          <w:tab w:val="clear" w:pos="360"/>
          <w:tab w:val="num" w:pos="340"/>
        </w:tabs>
        <w:spacing w:before="120" w:line="240" w:lineRule="atLeast"/>
        <w:ind w:left="340" w:hanging="170"/>
        <w:contextualSpacing w:val="0"/>
      </w:pPr>
      <w:r>
        <w:t>Each application will be linked to a project and applications can be created from the project screen</w:t>
      </w:r>
    </w:p>
    <w:p w14:paraId="40F1B2B2" w14:textId="36930D83" w:rsidR="00A44512" w:rsidRDefault="00FE12E8">
      <w:pPr>
        <w:pStyle w:val="ListBullet"/>
        <w:tabs>
          <w:tab w:val="clear" w:pos="360"/>
          <w:tab w:val="num" w:pos="340"/>
        </w:tabs>
        <w:spacing w:before="0" w:after="160" w:line="259" w:lineRule="auto"/>
        <w:ind w:left="340" w:hanging="170"/>
        <w:contextualSpacing w:val="0"/>
      </w:pPr>
      <w:r>
        <w:t>Applications can be created and updated at any time up until they are submitted to the department for assessment, at which time they will be locked.</w:t>
      </w:r>
      <w:r w:rsidR="00A44512">
        <w:br w:type="page"/>
      </w:r>
    </w:p>
    <w:p w14:paraId="077D708D" w14:textId="5A9F7BAE" w:rsidR="003033AF" w:rsidRPr="00A44512" w:rsidRDefault="00A44512" w:rsidP="003033AF">
      <w:pPr>
        <w:pStyle w:val="ListBullet"/>
        <w:numPr>
          <w:ilvl w:val="0"/>
          <w:numId w:val="0"/>
        </w:numPr>
        <w:rPr>
          <w:b/>
        </w:rPr>
      </w:pPr>
      <w:bookmarkStart w:id="2" w:name="_Toc81296002"/>
      <w:bookmarkStart w:id="3" w:name="_Toc81296058"/>
      <w:bookmarkStart w:id="4" w:name="_Toc81311758"/>
      <w:bookmarkStart w:id="5" w:name="_Toc83279700"/>
      <w:bookmarkStart w:id="6" w:name="_Toc83279790"/>
      <w:bookmarkStart w:id="7" w:name="_Toc83280024"/>
      <w:bookmarkStart w:id="8" w:name="_Toc84018242"/>
      <w:bookmarkStart w:id="9" w:name="_Toc84339241"/>
      <w:bookmarkStart w:id="10" w:name="_Toc108177536"/>
      <w:bookmarkStart w:id="11" w:name="_Toc119393792"/>
      <w:r w:rsidRPr="00A44512">
        <w:rPr>
          <w:b/>
        </w:rPr>
        <w:lastRenderedPageBreak/>
        <w:t>Table of Contents</w:t>
      </w:r>
    </w:p>
    <w:p w14:paraId="2B15D862" w14:textId="6BEBEFDF" w:rsidR="0005724B" w:rsidRDefault="005C5ED4">
      <w:pPr>
        <w:pStyle w:val="TOC2"/>
        <w:tabs>
          <w:tab w:val="right" w:leader="dot" w:pos="10762"/>
        </w:tabs>
        <w:rPr>
          <w:rFonts w:eastAsiaTheme="minorEastAsia"/>
          <w:noProof/>
          <w:kern w:val="2"/>
          <w:sz w:val="24"/>
          <w:szCs w:val="24"/>
          <w:lang w:eastAsia="en-AU"/>
          <w14:ligatures w14:val="standardContextual"/>
        </w:rPr>
      </w:pPr>
      <w:r>
        <w:fldChar w:fldCharType="begin"/>
      </w:r>
      <w:r>
        <w:instrText xml:space="preserve"> TOC  \* MERGEFORMAT </w:instrText>
      </w:r>
      <w:r>
        <w:fldChar w:fldCharType="separate"/>
      </w:r>
      <w:r w:rsidR="0005724B">
        <w:rPr>
          <w:noProof/>
        </w:rPr>
        <w:t>Glossary of terms</w:t>
      </w:r>
      <w:r w:rsidR="0005724B">
        <w:rPr>
          <w:noProof/>
        </w:rPr>
        <w:tab/>
      </w:r>
      <w:r w:rsidR="0005724B">
        <w:rPr>
          <w:noProof/>
        </w:rPr>
        <w:fldChar w:fldCharType="begin"/>
      </w:r>
      <w:r w:rsidR="0005724B">
        <w:rPr>
          <w:noProof/>
        </w:rPr>
        <w:instrText xml:space="preserve"> PAGEREF _Toc196231098 \h </w:instrText>
      </w:r>
      <w:r w:rsidR="0005724B">
        <w:rPr>
          <w:noProof/>
        </w:rPr>
      </w:r>
      <w:r w:rsidR="0005724B">
        <w:rPr>
          <w:noProof/>
        </w:rPr>
        <w:fldChar w:fldCharType="separate"/>
      </w:r>
      <w:r w:rsidR="0005724B">
        <w:rPr>
          <w:noProof/>
        </w:rPr>
        <w:t>3</w:t>
      </w:r>
      <w:r w:rsidR="0005724B">
        <w:rPr>
          <w:noProof/>
        </w:rPr>
        <w:fldChar w:fldCharType="end"/>
      </w:r>
    </w:p>
    <w:p w14:paraId="001AE319" w14:textId="5D072FF2"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Reset your password</w:t>
      </w:r>
      <w:r>
        <w:rPr>
          <w:noProof/>
        </w:rPr>
        <w:tab/>
      </w:r>
      <w:r>
        <w:rPr>
          <w:noProof/>
        </w:rPr>
        <w:fldChar w:fldCharType="begin"/>
      </w:r>
      <w:r>
        <w:rPr>
          <w:noProof/>
        </w:rPr>
        <w:instrText xml:space="preserve"> PAGEREF _Toc196231099 \h </w:instrText>
      </w:r>
      <w:r>
        <w:rPr>
          <w:noProof/>
        </w:rPr>
      </w:r>
      <w:r>
        <w:rPr>
          <w:noProof/>
        </w:rPr>
        <w:fldChar w:fldCharType="separate"/>
      </w:r>
      <w:r>
        <w:rPr>
          <w:noProof/>
        </w:rPr>
        <w:t>4</w:t>
      </w:r>
      <w:r>
        <w:rPr>
          <w:noProof/>
        </w:rPr>
        <w:fldChar w:fldCharType="end"/>
      </w:r>
    </w:p>
    <w:p w14:paraId="2286F21A" w14:textId="171E35A0"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Update profile settings</w:t>
      </w:r>
      <w:r>
        <w:rPr>
          <w:noProof/>
        </w:rPr>
        <w:tab/>
      </w:r>
      <w:r>
        <w:rPr>
          <w:noProof/>
        </w:rPr>
        <w:fldChar w:fldCharType="begin"/>
      </w:r>
      <w:r>
        <w:rPr>
          <w:noProof/>
        </w:rPr>
        <w:instrText xml:space="preserve"> PAGEREF _Toc196231100 \h </w:instrText>
      </w:r>
      <w:r>
        <w:rPr>
          <w:noProof/>
        </w:rPr>
      </w:r>
      <w:r>
        <w:rPr>
          <w:noProof/>
        </w:rPr>
        <w:fldChar w:fldCharType="separate"/>
      </w:r>
      <w:r>
        <w:rPr>
          <w:noProof/>
        </w:rPr>
        <w:t>7</w:t>
      </w:r>
      <w:r>
        <w:rPr>
          <w:noProof/>
        </w:rPr>
        <w:fldChar w:fldCharType="end"/>
      </w:r>
    </w:p>
    <w:p w14:paraId="2E0295E1" w14:textId="61B9DCCA"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Navigating the system to access drafted requests and track the status of submitted requests</w:t>
      </w:r>
      <w:r>
        <w:rPr>
          <w:noProof/>
        </w:rPr>
        <w:tab/>
      </w:r>
      <w:r>
        <w:rPr>
          <w:noProof/>
        </w:rPr>
        <w:fldChar w:fldCharType="begin"/>
      </w:r>
      <w:r>
        <w:rPr>
          <w:noProof/>
        </w:rPr>
        <w:instrText xml:space="preserve"> PAGEREF _Toc196231101 \h </w:instrText>
      </w:r>
      <w:r>
        <w:rPr>
          <w:noProof/>
        </w:rPr>
      </w:r>
      <w:r>
        <w:rPr>
          <w:noProof/>
        </w:rPr>
        <w:fldChar w:fldCharType="separate"/>
      </w:r>
      <w:r>
        <w:rPr>
          <w:noProof/>
        </w:rPr>
        <w:t>8</w:t>
      </w:r>
      <w:r>
        <w:rPr>
          <w:noProof/>
        </w:rPr>
        <w:fldChar w:fldCharType="end"/>
      </w:r>
    </w:p>
    <w:p w14:paraId="343CB713" w14:textId="0C12670A"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Create a project</w:t>
      </w:r>
      <w:r>
        <w:rPr>
          <w:noProof/>
        </w:rPr>
        <w:tab/>
      </w:r>
      <w:r>
        <w:rPr>
          <w:noProof/>
        </w:rPr>
        <w:fldChar w:fldCharType="begin"/>
      </w:r>
      <w:r>
        <w:rPr>
          <w:noProof/>
        </w:rPr>
        <w:instrText xml:space="preserve"> PAGEREF _Toc196231102 \h </w:instrText>
      </w:r>
      <w:r>
        <w:rPr>
          <w:noProof/>
        </w:rPr>
      </w:r>
      <w:r>
        <w:rPr>
          <w:noProof/>
        </w:rPr>
        <w:fldChar w:fldCharType="separate"/>
      </w:r>
      <w:r>
        <w:rPr>
          <w:noProof/>
        </w:rPr>
        <w:t>9</w:t>
      </w:r>
      <w:r>
        <w:rPr>
          <w:noProof/>
        </w:rPr>
        <w:fldChar w:fldCharType="end"/>
      </w:r>
    </w:p>
    <w:p w14:paraId="184821AE" w14:textId="1F8ABE8E"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Create and lodge an application</w:t>
      </w:r>
      <w:r>
        <w:rPr>
          <w:noProof/>
        </w:rPr>
        <w:tab/>
      </w:r>
      <w:r>
        <w:rPr>
          <w:noProof/>
        </w:rPr>
        <w:fldChar w:fldCharType="begin"/>
      </w:r>
      <w:r>
        <w:rPr>
          <w:noProof/>
        </w:rPr>
        <w:instrText xml:space="preserve"> PAGEREF _Toc196231103 \h </w:instrText>
      </w:r>
      <w:r>
        <w:rPr>
          <w:noProof/>
        </w:rPr>
      </w:r>
      <w:r>
        <w:rPr>
          <w:noProof/>
        </w:rPr>
        <w:fldChar w:fldCharType="separate"/>
      </w:r>
      <w:r>
        <w:rPr>
          <w:noProof/>
        </w:rPr>
        <w:t>12</w:t>
      </w:r>
      <w:r>
        <w:rPr>
          <w:noProof/>
        </w:rPr>
        <w:fldChar w:fldCharType="end"/>
      </w:r>
    </w:p>
    <w:p w14:paraId="2240D885" w14:textId="74519FBA" w:rsidR="0005724B" w:rsidRDefault="0005724B">
      <w:pPr>
        <w:pStyle w:val="TOC4"/>
        <w:tabs>
          <w:tab w:val="right" w:leader="dot" w:pos="10762"/>
        </w:tabs>
        <w:rPr>
          <w:rFonts w:eastAsiaTheme="minorEastAsia"/>
          <w:noProof/>
          <w:kern w:val="2"/>
          <w:sz w:val="24"/>
          <w:szCs w:val="24"/>
          <w:lang w:eastAsia="en-AU"/>
          <w14:ligatures w14:val="standardContextual"/>
        </w:rPr>
      </w:pPr>
      <w:r>
        <w:rPr>
          <w:noProof/>
        </w:rPr>
        <w:t>Create an application from a project</w:t>
      </w:r>
      <w:r>
        <w:rPr>
          <w:noProof/>
        </w:rPr>
        <w:tab/>
      </w:r>
      <w:r>
        <w:rPr>
          <w:noProof/>
        </w:rPr>
        <w:fldChar w:fldCharType="begin"/>
      </w:r>
      <w:r>
        <w:rPr>
          <w:noProof/>
        </w:rPr>
        <w:instrText xml:space="preserve"> PAGEREF _Toc196231104 \h </w:instrText>
      </w:r>
      <w:r>
        <w:rPr>
          <w:noProof/>
        </w:rPr>
      </w:r>
      <w:r>
        <w:rPr>
          <w:noProof/>
        </w:rPr>
        <w:fldChar w:fldCharType="separate"/>
      </w:r>
      <w:r>
        <w:rPr>
          <w:noProof/>
        </w:rPr>
        <w:t>12</w:t>
      </w:r>
      <w:r>
        <w:rPr>
          <w:noProof/>
        </w:rPr>
        <w:fldChar w:fldCharType="end"/>
      </w:r>
    </w:p>
    <w:p w14:paraId="2CBF24A9" w14:textId="35AF7F89" w:rsidR="0005724B" w:rsidRDefault="0005724B">
      <w:pPr>
        <w:pStyle w:val="TOC4"/>
        <w:tabs>
          <w:tab w:val="right" w:leader="dot" w:pos="10762"/>
        </w:tabs>
        <w:rPr>
          <w:rFonts w:eastAsiaTheme="minorEastAsia"/>
          <w:noProof/>
          <w:kern w:val="2"/>
          <w:sz w:val="24"/>
          <w:szCs w:val="24"/>
          <w:lang w:eastAsia="en-AU"/>
          <w14:ligatures w14:val="standardContextual"/>
        </w:rPr>
      </w:pPr>
      <w:r>
        <w:rPr>
          <w:noProof/>
        </w:rPr>
        <w:t>Create and lodge an application from the home screen</w:t>
      </w:r>
      <w:r>
        <w:rPr>
          <w:noProof/>
        </w:rPr>
        <w:tab/>
      </w:r>
      <w:r>
        <w:rPr>
          <w:noProof/>
        </w:rPr>
        <w:fldChar w:fldCharType="begin"/>
      </w:r>
      <w:r>
        <w:rPr>
          <w:noProof/>
        </w:rPr>
        <w:instrText xml:space="preserve"> PAGEREF _Toc196231105 \h </w:instrText>
      </w:r>
      <w:r>
        <w:rPr>
          <w:noProof/>
        </w:rPr>
      </w:r>
      <w:r>
        <w:rPr>
          <w:noProof/>
        </w:rPr>
        <w:fldChar w:fldCharType="separate"/>
      </w:r>
      <w:r>
        <w:rPr>
          <w:noProof/>
        </w:rPr>
        <w:t>13</w:t>
      </w:r>
      <w:r>
        <w:rPr>
          <w:noProof/>
        </w:rPr>
        <w:fldChar w:fldCharType="end"/>
      </w:r>
    </w:p>
    <w:p w14:paraId="3BEE1FAB" w14:textId="57271E65"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Amend a previously approved application</w:t>
      </w:r>
      <w:r>
        <w:rPr>
          <w:noProof/>
        </w:rPr>
        <w:tab/>
      </w:r>
      <w:r>
        <w:rPr>
          <w:noProof/>
        </w:rPr>
        <w:fldChar w:fldCharType="begin"/>
      </w:r>
      <w:r>
        <w:rPr>
          <w:noProof/>
        </w:rPr>
        <w:instrText xml:space="preserve"> PAGEREF _Toc196231106 \h </w:instrText>
      </w:r>
      <w:r>
        <w:rPr>
          <w:noProof/>
        </w:rPr>
      </w:r>
      <w:r>
        <w:rPr>
          <w:noProof/>
        </w:rPr>
        <w:fldChar w:fldCharType="separate"/>
      </w:r>
      <w:r>
        <w:rPr>
          <w:noProof/>
        </w:rPr>
        <w:t>18</w:t>
      </w:r>
      <w:r>
        <w:rPr>
          <w:noProof/>
        </w:rPr>
        <w:fldChar w:fldCharType="end"/>
      </w:r>
    </w:p>
    <w:p w14:paraId="3941A668" w14:textId="7FD36FD9"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Upload files after application has been saved</w:t>
      </w:r>
      <w:r>
        <w:rPr>
          <w:noProof/>
        </w:rPr>
        <w:tab/>
      </w:r>
      <w:r>
        <w:rPr>
          <w:noProof/>
        </w:rPr>
        <w:fldChar w:fldCharType="begin"/>
      </w:r>
      <w:r>
        <w:rPr>
          <w:noProof/>
        </w:rPr>
        <w:instrText xml:space="preserve"> PAGEREF _Toc196231107 \h </w:instrText>
      </w:r>
      <w:r>
        <w:rPr>
          <w:noProof/>
        </w:rPr>
      </w:r>
      <w:r>
        <w:rPr>
          <w:noProof/>
        </w:rPr>
        <w:fldChar w:fldCharType="separate"/>
      </w:r>
      <w:r>
        <w:rPr>
          <w:noProof/>
        </w:rPr>
        <w:t>22</w:t>
      </w:r>
      <w:r>
        <w:rPr>
          <w:noProof/>
        </w:rPr>
        <w:fldChar w:fldCharType="end"/>
      </w:r>
    </w:p>
    <w:p w14:paraId="2699C1F8" w14:textId="4FA03AE8"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Share projects or applications with other registered users</w:t>
      </w:r>
      <w:r>
        <w:rPr>
          <w:noProof/>
        </w:rPr>
        <w:tab/>
      </w:r>
      <w:r>
        <w:rPr>
          <w:noProof/>
        </w:rPr>
        <w:fldChar w:fldCharType="begin"/>
      </w:r>
      <w:r>
        <w:rPr>
          <w:noProof/>
        </w:rPr>
        <w:instrText xml:space="preserve"> PAGEREF _Toc196231108 \h </w:instrText>
      </w:r>
      <w:r>
        <w:rPr>
          <w:noProof/>
        </w:rPr>
      </w:r>
      <w:r>
        <w:rPr>
          <w:noProof/>
        </w:rPr>
        <w:fldChar w:fldCharType="separate"/>
      </w:r>
      <w:r>
        <w:rPr>
          <w:noProof/>
        </w:rPr>
        <w:t>23</w:t>
      </w:r>
      <w:r>
        <w:rPr>
          <w:noProof/>
        </w:rPr>
        <w:fldChar w:fldCharType="end"/>
      </w:r>
    </w:p>
    <w:p w14:paraId="73B306EE" w14:textId="694B9CBE"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Respond to a request for further information</w:t>
      </w:r>
      <w:r>
        <w:rPr>
          <w:noProof/>
        </w:rPr>
        <w:tab/>
      </w:r>
      <w:r>
        <w:rPr>
          <w:noProof/>
        </w:rPr>
        <w:fldChar w:fldCharType="begin"/>
      </w:r>
      <w:r>
        <w:rPr>
          <w:noProof/>
        </w:rPr>
        <w:instrText xml:space="preserve"> PAGEREF _Toc196231109 \h </w:instrText>
      </w:r>
      <w:r>
        <w:rPr>
          <w:noProof/>
        </w:rPr>
      </w:r>
      <w:r>
        <w:rPr>
          <w:noProof/>
        </w:rPr>
        <w:fldChar w:fldCharType="separate"/>
      </w:r>
      <w:r>
        <w:rPr>
          <w:noProof/>
        </w:rPr>
        <w:t>24</w:t>
      </w:r>
      <w:r>
        <w:rPr>
          <w:noProof/>
        </w:rPr>
        <w:fldChar w:fldCharType="end"/>
      </w:r>
    </w:p>
    <w:p w14:paraId="361DCF60" w14:textId="44852652"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Withdraw an application</w:t>
      </w:r>
      <w:r>
        <w:rPr>
          <w:noProof/>
        </w:rPr>
        <w:tab/>
      </w:r>
      <w:r>
        <w:rPr>
          <w:noProof/>
        </w:rPr>
        <w:fldChar w:fldCharType="begin"/>
      </w:r>
      <w:r>
        <w:rPr>
          <w:noProof/>
        </w:rPr>
        <w:instrText xml:space="preserve"> PAGEREF _Toc196231110 \h </w:instrText>
      </w:r>
      <w:r>
        <w:rPr>
          <w:noProof/>
        </w:rPr>
      </w:r>
      <w:r>
        <w:rPr>
          <w:noProof/>
        </w:rPr>
        <w:fldChar w:fldCharType="separate"/>
      </w:r>
      <w:r>
        <w:rPr>
          <w:noProof/>
        </w:rPr>
        <w:t>26</w:t>
      </w:r>
      <w:r>
        <w:rPr>
          <w:noProof/>
        </w:rPr>
        <w:fldChar w:fldCharType="end"/>
      </w:r>
    </w:p>
    <w:p w14:paraId="30A9538B" w14:textId="06F7E4D7"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Place application on hold / Request to take off hold</w:t>
      </w:r>
      <w:r>
        <w:rPr>
          <w:noProof/>
        </w:rPr>
        <w:tab/>
      </w:r>
      <w:r>
        <w:rPr>
          <w:noProof/>
        </w:rPr>
        <w:fldChar w:fldCharType="begin"/>
      </w:r>
      <w:r>
        <w:rPr>
          <w:noProof/>
        </w:rPr>
        <w:instrText xml:space="preserve"> PAGEREF _Toc196231111 \h </w:instrText>
      </w:r>
      <w:r>
        <w:rPr>
          <w:noProof/>
        </w:rPr>
      </w:r>
      <w:r>
        <w:rPr>
          <w:noProof/>
        </w:rPr>
        <w:fldChar w:fldCharType="separate"/>
      </w:r>
      <w:r>
        <w:rPr>
          <w:noProof/>
        </w:rPr>
        <w:t>27</w:t>
      </w:r>
      <w:r>
        <w:rPr>
          <w:noProof/>
        </w:rPr>
        <w:fldChar w:fldCharType="end"/>
      </w:r>
    </w:p>
    <w:p w14:paraId="6AF6C1C7" w14:textId="5B7106B5"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Update the reporter/contact on an application</w:t>
      </w:r>
      <w:r>
        <w:rPr>
          <w:noProof/>
        </w:rPr>
        <w:tab/>
      </w:r>
      <w:r>
        <w:rPr>
          <w:noProof/>
        </w:rPr>
        <w:fldChar w:fldCharType="begin"/>
      </w:r>
      <w:r>
        <w:rPr>
          <w:noProof/>
        </w:rPr>
        <w:instrText xml:space="preserve"> PAGEREF _Toc196231112 \h </w:instrText>
      </w:r>
      <w:r>
        <w:rPr>
          <w:noProof/>
        </w:rPr>
      </w:r>
      <w:r>
        <w:rPr>
          <w:noProof/>
        </w:rPr>
        <w:fldChar w:fldCharType="separate"/>
      </w:r>
      <w:r>
        <w:rPr>
          <w:noProof/>
        </w:rPr>
        <w:t>29</w:t>
      </w:r>
      <w:r>
        <w:rPr>
          <w:noProof/>
        </w:rPr>
        <w:fldChar w:fldCharType="end"/>
      </w:r>
    </w:p>
    <w:p w14:paraId="1774D7AC" w14:textId="3E50ADD4"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Generate a report using Advance Requests report</w:t>
      </w:r>
      <w:r>
        <w:rPr>
          <w:noProof/>
        </w:rPr>
        <w:tab/>
      </w:r>
      <w:r>
        <w:rPr>
          <w:noProof/>
        </w:rPr>
        <w:fldChar w:fldCharType="begin"/>
      </w:r>
      <w:r>
        <w:rPr>
          <w:noProof/>
        </w:rPr>
        <w:instrText xml:space="preserve"> PAGEREF _Toc196231113 \h </w:instrText>
      </w:r>
      <w:r>
        <w:rPr>
          <w:noProof/>
        </w:rPr>
      </w:r>
      <w:r>
        <w:rPr>
          <w:noProof/>
        </w:rPr>
        <w:fldChar w:fldCharType="separate"/>
      </w:r>
      <w:r>
        <w:rPr>
          <w:noProof/>
        </w:rPr>
        <w:t>30</w:t>
      </w:r>
      <w:r>
        <w:rPr>
          <w:noProof/>
        </w:rPr>
        <w:fldChar w:fldCharType="end"/>
      </w:r>
    </w:p>
    <w:p w14:paraId="78829602" w14:textId="3F4556D3"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Which Planner is assigned to my application?</w:t>
      </w:r>
      <w:r>
        <w:rPr>
          <w:noProof/>
        </w:rPr>
        <w:tab/>
      </w:r>
      <w:r>
        <w:rPr>
          <w:noProof/>
        </w:rPr>
        <w:fldChar w:fldCharType="begin"/>
      </w:r>
      <w:r>
        <w:rPr>
          <w:noProof/>
        </w:rPr>
        <w:instrText xml:space="preserve"> PAGEREF _Toc196231114 \h </w:instrText>
      </w:r>
      <w:r>
        <w:rPr>
          <w:noProof/>
        </w:rPr>
      </w:r>
      <w:r>
        <w:rPr>
          <w:noProof/>
        </w:rPr>
        <w:fldChar w:fldCharType="separate"/>
      </w:r>
      <w:r>
        <w:rPr>
          <w:noProof/>
        </w:rPr>
        <w:t>31</w:t>
      </w:r>
      <w:r>
        <w:rPr>
          <w:noProof/>
        </w:rPr>
        <w:fldChar w:fldCharType="end"/>
      </w:r>
    </w:p>
    <w:p w14:paraId="44C1B13A" w14:textId="619EBEC0"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Understanding the status of an application</w:t>
      </w:r>
      <w:r>
        <w:rPr>
          <w:noProof/>
        </w:rPr>
        <w:tab/>
      </w:r>
      <w:r>
        <w:rPr>
          <w:noProof/>
        </w:rPr>
        <w:fldChar w:fldCharType="begin"/>
      </w:r>
      <w:r>
        <w:rPr>
          <w:noProof/>
        </w:rPr>
        <w:instrText xml:space="preserve"> PAGEREF _Toc196231115 \h </w:instrText>
      </w:r>
      <w:r>
        <w:rPr>
          <w:noProof/>
        </w:rPr>
      </w:r>
      <w:r>
        <w:rPr>
          <w:noProof/>
        </w:rPr>
        <w:fldChar w:fldCharType="separate"/>
      </w:r>
      <w:r>
        <w:rPr>
          <w:noProof/>
        </w:rPr>
        <w:t>31</w:t>
      </w:r>
      <w:r>
        <w:rPr>
          <w:noProof/>
        </w:rPr>
        <w:fldChar w:fldCharType="end"/>
      </w:r>
    </w:p>
    <w:p w14:paraId="55B8EA7E" w14:textId="6D62ED27" w:rsidR="0005724B" w:rsidRDefault="0005724B">
      <w:pPr>
        <w:pStyle w:val="TOC2"/>
        <w:tabs>
          <w:tab w:val="right" w:leader="dot" w:pos="10762"/>
        </w:tabs>
        <w:rPr>
          <w:rFonts w:eastAsiaTheme="minorEastAsia"/>
          <w:noProof/>
          <w:kern w:val="2"/>
          <w:sz w:val="24"/>
          <w:szCs w:val="24"/>
          <w:lang w:eastAsia="en-AU"/>
          <w14:ligatures w14:val="standardContextual"/>
        </w:rPr>
      </w:pPr>
      <w:r>
        <w:rPr>
          <w:noProof/>
        </w:rPr>
        <w:t>Need further help or have feedback?</w:t>
      </w:r>
      <w:r>
        <w:rPr>
          <w:noProof/>
        </w:rPr>
        <w:tab/>
      </w:r>
      <w:r>
        <w:rPr>
          <w:noProof/>
        </w:rPr>
        <w:fldChar w:fldCharType="begin"/>
      </w:r>
      <w:r>
        <w:rPr>
          <w:noProof/>
        </w:rPr>
        <w:instrText xml:space="preserve"> PAGEREF _Toc196231116 \h </w:instrText>
      </w:r>
      <w:r>
        <w:rPr>
          <w:noProof/>
        </w:rPr>
      </w:r>
      <w:r>
        <w:rPr>
          <w:noProof/>
        </w:rPr>
        <w:fldChar w:fldCharType="separate"/>
      </w:r>
      <w:r>
        <w:rPr>
          <w:noProof/>
        </w:rPr>
        <w:t>32</w:t>
      </w:r>
      <w:r>
        <w:rPr>
          <w:noProof/>
        </w:rPr>
        <w:fldChar w:fldCharType="end"/>
      </w:r>
    </w:p>
    <w:p w14:paraId="53138504" w14:textId="3208B73F" w:rsidR="00BE7F9E" w:rsidRPr="00571757" w:rsidRDefault="005C5ED4" w:rsidP="00F75361">
      <w:pPr>
        <w:pStyle w:val="Heading2"/>
        <w:rPr>
          <w:rFonts w:asciiTheme="minorHAnsi" w:hAnsiTheme="minorHAnsi" w:cstheme="minorHAnsi"/>
        </w:rPr>
      </w:pPr>
      <w:r>
        <w:fldChar w:fldCharType="end"/>
      </w:r>
    </w:p>
    <w:p w14:paraId="4CDEDF6D" w14:textId="77777777" w:rsidR="00BE7F9E" w:rsidRDefault="00BE7F9E">
      <w:pPr>
        <w:spacing w:before="0" w:after="160" w:line="259" w:lineRule="auto"/>
        <w:rPr>
          <w:rFonts w:asciiTheme="majorHAnsi" w:eastAsiaTheme="majorEastAsia" w:hAnsiTheme="majorHAnsi" w:cstheme="majorBidi"/>
          <w:b/>
          <w:sz w:val="24"/>
          <w:szCs w:val="26"/>
        </w:rPr>
      </w:pPr>
      <w:r>
        <w:br w:type="page"/>
      </w:r>
    </w:p>
    <w:p w14:paraId="1696489A" w14:textId="2EE2C651" w:rsidR="00FE12E8" w:rsidRDefault="00FE12E8" w:rsidP="00F75361">
      <w:pPr>
        <w:pStyle w:val="Heading2"/>
      </w:pPr>
      <w:bookmarkStart w:id="12" w:name="_Toc196231098"/>
      <w:r>
        <w:lastRenderedPageBreak/>
        <w:t>Glossary of terms</w:t>
      </w:r>
      <w:bookmarkEnd w:id="2"/>
      <w:bookmarkEnd w:id="3"/>
      <w:bookmarkEnd w:id="4"/>
      <w:bookmarkEnd w:id="5"/>
      <w:bookmarkEnd w:id="6"/>
      <w:bookmarkEnd w:id="7"/>
      <w:bookmarkEnd w:id="8"/>
      <w:bookmarkEnd w:id="9"/>
      <w:bookmarkEnd w:id="10"/>
      <w:bookmarkEnd w:id="11"/>
      <w:bookmarkEnd w:id="12"/>
    </w:p>
    <w:tbl>
      <w:tblPr>
        <w:tblStyle w:val="DTPDefaulttable"/>
        <w:tblW w:w="10130" w:type="dxa"/>
        <w:tblLook w:val="04A0" w:firstRow="1" w:lastRow="0" w:firstColumn="1" w:lastColumn="0" w:noHBand="0" w:noVBand="1"/>
      </w:tblPr>
      <w:tblGrid>
        <w:gridCol w:w="2267"/>
        <w:gridCol w:w="7863"/>
      </w:tblGrid>
      <w:tr w:rsidR="00FE12E8" w14:paraId="09D46E7F" w14:textId="77777777" w:rsidTr="00476896">
        <w:trPr>
          <w:cnfStyle w:val="100000000000" w:firstRow="1" w:lastRow="0" w:firstColumn="0" w:lastColumn="0" w:oddVBand="0" w:evenVBand="0" w:oddHBand="0" w:evenHBand="0"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267" w:type="dxa"/>
          </w:tcPr>
          <w:p w14:paraId="1E6C041B" w14:textId="7BDCD528" w:rsidR="00FE12E8" w:rsidRDefault="007B720A" w:rsidP="007B720A">
            <w:pPr>
              <w:pStyle w:val="ListBullet"/>
              <w:numPr>
                <w:ilvl w:val="0"/>
                <w:numId w:val="0"/>
              </w:numPr>
              <w:spacing w:before="120" w:line="220" w:lineRule="atLeast"/>
              <w:ind w:right="113"/>
              <w:contextualSpacing w:val="0"/>
              <w:rPr>
                <w:b w:val="0"/>
                <w:bCs/>
              </w:rPr>
            </w:pPr>
            <w:r>
              <w:rPr>
                <w:b w:val="0"/>
                <w:bCs/>
              </w:rPr>
              <w:t>Term</w:t>
            </w:r>
          </w:p>
        </w:tc>
        <w:tc>
          <w:tcPr>
            <w:tcW w:w="7863" w:type="dxa"/>
          </w:tcPr>
          <w:p w14:paraId="30E63037" w14:textId="6087B4C7" w:rsidR="00FE12E8" w:rsidRDefault="007B720A" w:rsidP="007B720A">
            <w:pPr>
              <w:pStyle w:val="ListBullet"/>
              <w:numPr>
                <w:ilvl w:val="0"/>
                <w:numId w:val="0"/>
              </w:numPr>
              <w:spacing w:before="120" w:line="220" w:lineRule="atLeast"/>
              <w:ind w:right="113"/>
              <w:contextualSpacing w:val="0"/>
              <w:cnfStyle w:val="100000000000" w:firstRow="1" w:lastRow="0" w:firstColumn="0" w:lastColumn="0" w:oddVBand="0" w:evenVBand="0" w:oddHBand="0" w:evenHBand="0" w:firstRowFirstColumn="0" w:firstRowLastColumn="0" w:lastRowFirstColumn="0" w:lastRowLastColumn="0"/>
              <w:rPr>
                <w:b w:val="0"/>
                <w:bCs/>
              </w:rPr>
            </w:pPr>
            <w:r>
              <w:rPr>
                <w:b w:val="0"/>
                <w:bCs/>
              </w:rPr>
              <w:t>Definition</w:t>
            </w:r>
          </w:p>
        </w:tc>
      </w:tr>
      <w:tr w:rsidR="00FE12E8" w14:paraId="00C40E2C" w14:textId="77777777" w:rsidTr="00476896">
        <w:trPr>
          <w:trHeight w:val="479"/>
        </w:trPr>
        <w:tc>
          <w:tcPr>
            <w:cnfStyle w:val="001000000000" w:firstRow="0" w:lastRow="0" w:firstColumn="1" w:lastColumn="0" w:oddVBand="0" w:evenVBand="0" w:oddHBand="0" w:evenHBand="0" w:firstRowFirstColumn="0" w:firstRowLastColumn="0" w:lastRowFirstColumn="0" w:lastRowLastColumn="0"/>
            <w:tcW w:w="2267" w:type="dxa"/>
          </w:tcPr>
          <w:p w14:paraId="359FC0AD" w14:textId="77777777" w:rsidR="00FE12E8" w:rsidRDefault="00FE12E8" w:rsidP="00223262">
            <w:pPr>
              <w:pStyle w:val="ListBullet"/>
              <w:numPr>
                <w:ilvl w:val="0"/>
                <w:numId w:val="0"/>
              </w:numPr>
              <w:ind w:left="146"/>
              <w:rPr>
                <w:b w:val="0"/>
                <w:bCs/>
              </w:rPr>
            </w:pPr>
            <w:r>
              <w:rPr>
                <w:bCs/>
              </w:rPr>
              <w:t>Closed requests</w:t>
            </w:r>
          </w:p>
        </w:tc>
        <w:tc>
          <w:tcPr>
            <w:tcW w:w="7863" w:type="dxa"/>
          </w:tcPr>
          <w:p w14:paraId="4CAF6BB6" w14:textId="77777777" w:rsidR="00FE12E8" w:rsidRDefault="00FE12E8" w:rsidP="00223262">
            <w:pPr>
              <w:pStyle w:val="ListBullet"/>
              <w:numPr>
                <w:ilvl w:val="0"/>
                <w:numId w:val="0"/>
              </w:numPr>
              <w:ind w:left="145"/>
              <w:cnfStyle w:val="000000000000" w:firstRow="0" w:lastRow="0" w:firstColumn="0" w:lastColumn="0" w:oddVBand="0" w:evenVBand="0" w:oddHBand="0" w:evenHBand="0" w:firstRowFirstColumn="0" w:firstRowLastColumn="0" w:lastRowFirstColumn="0" w:lastRowLastColumn="0"/>
              <w:rPr>
                <w:b/>
                <w:bCs/>
              </w:rPr>
            </w:pPr>
            <w:r>
              <w:t>Includes any requests that have the status of complete.</w:t>
            </w:r>
          </w:p>
        </w:tc>
      </w:tr>
      <w:tr w:rsidR="00FE12E8" w14:paraId="36A34316" w14:textId="77777777" w:rsidTr="00476896">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267" w:type="dxa"/>
          </w:tcPr>
          <w:p w14:paraId="7C60546B" w14:textId="0C09435E" w:rsidR="00FE12E8" w:rsidRPr="00AE2A5E" w:rsidRDefault="007B720A" w:rsidP="00223262">
            <w:pPr>
              <w:pStyle w:val="ListBullet"/>
              <w:numPr>
                <w:ilvl w:val="0"/>
                <w:numId w:val="0"/>
              </w:numPr>
              <w:ind w:left="146"/>
              <w:rPr>
                <w:b w:val="0"/>
                <w:bCs/>
              </w:rPr>
            </w:pPr>
            <w:r>
              <w:rPr>
                <w:bCs/>
              </w:rPr>
              <w:t>DTP</w:t>
            </w:r>
          </w:p>
        </w:tc>
        <w:tc>
          <w:tcPr>
            <w:tcW w:w="7863" w:type="dxa"/>
          </w:tcPr>
          <w:p w14:paraId="1693940C" w14:textId="7019A146" w:rsidR="00FE12E8" w:rsidRDefault="00FE12E8" w:rsidP="00223262">
            <w:pPr>
              <w:pStyle w:val="ListBullet"/>
              <w:numPr>
                <w:ilvl w:val="0"/>
                <w:numId w:val="0"/>
              </w:numPr>
              <w:ind w:left="145"/>
              <w:cnfStyle w:val="000000010000" w:firstRow="0" w:lastRow="0" w:firstColumn="0" w:lastColumn="0" w:oddVBand="0" w:evenVBand="0" w:oddHBand="0" w:evenHBand="1" w:firstRowFirstColumn="0" w:firstRowLastColumn="0" w:lastRowFirstColumn="0" w:lastRowLastColumn="0"/>
              <w:rPr>
                <w:b/>
                <w:bCs/>
              </w:rPr>
            </w:pPr>
            <w:r>
              <w:t xml:space="preserve">Department of </w:t>
            </w:r>
            <w:r w:rsidR="007B720A">
              <w:t>Transport and Planning</w:t>
            </w:r>
          </w:p>
        </w:tc>
      </w:tr>
      <w:tr w:rsidR="003902C9" w14:paraId="53FFB193" w14:textId="77777777" w:rsidTr="00476896">
        <w:trPr>
          <w:trHeight w:val="479"/>
        </w:trPr>
        <w:tc>
          <w:tcPr>
            <w:cnfStyle w:val="001000000000" w:firstRow="0" w:lastRow="0" w:firstColumn="1" w:lastColumn="0" w:oddVBand="0" w:evenVBand="0" w:oddHBand="0" w:evenHBand="0" w:firstRowFirstColumn="0" w:firstRowLastColumn="0" w:lastRowFirstColumn="0" w:lastRowLastColumn="0"/>
            <w:tcW w:w="2267" w:type="dxa"/>
          </w:tcPr>
          <w:p w14:paraId="4866FCCD" w14:textId="510737A3" w:rsidR="003902C9" w:rsidRPr="002744A1" w:rsidRDefault="003902C9" w:rsidP="003902C9">
            <w:pPr>
              <w:pStyle w:val="ListBullet"/>
              <w:numPr>
                <w:ilvl w:val="0"/>
                <w:numId w:val="0"/>
              </w:numPr>
              <w:ind w:left="146"/>
              <w:rPr>
                <w:bCs/>
              </w:rPr>
            </w:pPr>
            <w:r>
              <w:rPr>
                <w:bCs/>
              </w:rPr>
              <w:t>IA</w:t>
            </w:r>
          </w:p>
        </w:tc>
        <w:tc>
          <w:tcPr>
            <w:tcW w:w="7863" w:type="dxa"/>
          </w:tcPr>
          <w:p w14:paraId="31FD0D9B" w14:textId="1CEE408F" w:rsidR="003902C9" w:rsidRDefault="003902C9" w:rsidP="003902C9">
            <w:pPr>
              <w:pStyle w:val="ListBullet"/>
              <w:numPr>
                <w:ilvl w:val="0"/>
                <w:numId w:val="0"/>
              </w:numPr>
              <w:ind w:left="145"/>
              <w:cnfStyle w:val="000000000000" w:firstRow="0" w:lastRow="0" w:firstColumn="0" w:lastColumn="0" w:oddVBand="0" w:evenVBand="0" w:oddHBand="0" w:evenHBand="0" w:firstRowFirstColumn="0" w:firstRowLastColumn="0" w:lastRowFirstColumn="0" w:lastRowLastColumn="0"/>
            </w:pPr>
            <w:r>
              <w:t>Infrastructure Assessment – the team that assesses planning applications for transport and state infrastructure. The team was formerly known as State Project Facilitation (SPF).</w:t>
            </w:r>
          </w:p>
        </w:tc>
      </w:tr>
      <w:tr w:rsidR="003902C9" w14:paraId="44C39CC1" w14:textId="77777777" w:rsidTr="00476896">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267" w:type="dxa"/>
          </w:tcPr>
          <w:p w14:paraId="30517BB5" w14:textId="77777777" w:rsidR="003902C9" w:rsidRDefault="003902C9" w:rsidP="003902C9">
            <w:pPr>
              <w:pStyle w:val="ListBullet"/>
              <w:numPr>
                <w:ilvl w:val="0"/>
                <w:numId w:val="0"/>
              </w:numPr>
              <w:ind w:left="146"/>
              <w:rPr>
                <w:b w:val="0"/>
                <w:bCs/>
              </w:rPr>
            </w:pPr>
            <w:r w:rsidRPr="002744A1">
              <w:rPr>
                <w:bCs/>
              </w:rPr>
              <w:t>Issue links</w:t>
            </w:r>
          </w:p>
        </w:tc>
        <w:tc>
          <w:tcPr>
            <w:tcW w:w="7863" w:type="dxa"/>
          </w:tcPr>
          <w:p w14:paraId="4103AAFE" w14:textId="77777777" w:rsidR="003902C9" w:rsidRDefault="003902C9" w:rsidP="003902C9">
            <w:pPr>
              <w:pStyle w:val="ListBullet"/>
              <w:numPr>
                <w:ilvl w:val="0"/>
                <w:numId w:val="0"/>
              </w:numPr>
              <w:ind w:left="145"/>
              <w:cnfStyle w:val="000000010000" w:firstRow="0" w:lastRow="0" w:firstColumn="0" w:lastColumn="0" w:oddVBand="0" w:evenVBand="0" w:oddHBand="0" w:evenHBand="1" w:firstRowFirstColumn="0" w:firstRowLastColumn="0" w:lastRowFirstColumn="0" w:lastRowLastColumn="0"/>
              <w:rPr>
                <w:b/>
                <w:bCs/>
              </w:rPr>
            </w:pPr>
            <w:r>
              <w:t>Refers to other requests that are linked to a specific request. For example, a project will have links to applications, pre-application meeting requests or an application schedule.</w:t>
            </w:r>
          </w:p>
        </w:tc>
      </w:tr>
      <w:tr w:rsidR="003902C9" w14:paraId="2041069A" w14:textId="77777777" w:rsidTr="00476896">
        <w:trPr>
          <w:trHeight w:val="479"/>
        </w:trPr>
        <w:tc>
          <w:tcPr>
            <w:cnfStyle w:val="001000000000" w:firstRow="0" w:lastRow="0" w:firstColumn="1" w:lastColumn="0" w:oddVBand="0" w:evenVBand="0" w:oddHBand="0" w:evenHBand="0" w:firstRowFirstColumn="0" w:firstRowLastColumn="0" w:lastRowFirstColumn="0" w:lastRowLastColumn="0"/>
            <w:tcW w:w="2267" w:type="dxa"/>
          </w:tcPr>
          <w:p w14:paraId="1F6160B9" w14:textId="77777777" w:rsidR="003902C9" w:rsidRDefault="003902C9" w:rsidP="003902C9">
            <w:pPr>
              <w:pStyle w:val="ListBullet"/>
              <w:numPr>
                <w:ilvl w:val="0"/>
                <w:numId w:val="0"/>
              </w:numPr>
              <w:ind w:left="146"/>
              <w:rPr>
                <w:b w:val="0"/>
                <w:bCs/>
              </w:rPr>
            </w:pPr>
            <w:r>
              <w:rPr>
                <w:bCs/>
              </w:rPr>
              <w:t>Open requests</w:t>
            </w:r>
          </w:p>
        </w:tc>
        <w:tc>
          <w:tcPr>
            <w:tcW w:w="7863" w:type="dxa"/>
          </w:tcPr>
          <w:p w14:paraId="75C84D0E" w14:textId="77777777" w:rsidR="003902C9" w:rsidRDefault="003902C9" w:rsidP="003902C9">
            <w:pPr>
              <w:pStyle w:val="ListBullet"/>
              <w:numPr>
                <w:ilvl w:val="0"/>
                <w:numId w:val="0"/>
              </w:numPr>
              <w:ind w:left="145"/>
              <w:cnfStyle w:val="000000000000" w:firstRow="0" w:lastRow="0" w:firstColumn="0" w:lastColumn="0" w:oddVBand="0" w:evenVBand="0" w:oddHBand="0" w:evenHBand="0" w:firstRowFirstColumn="0" w:firstRowLastColumn="0" w:lastRowFirstColumn="0" w:lastRowLastColumn="0"/>
              <w:rPr>
                <w:b/>
                <w:bCs/>
              </w:rPr>
            </w:pPr>
            <w:r>
              <w:t xml:space="preserve">All active requests </w:t>
            </w:r>
            <w:r w:rsidRPr="00E27D47">
              <w:t>raised in the portal that have not been submitted or that are actively being assessed by the department.</w:t>
            </w:r>
          </w:p>
        </w:tc>
      </w:tr>
      <w:tr w:rsidR="003902C9" w14:paraId="447FF174" w14:textId="77777777" w:rsidTr="00476896">
        <w:trPr>
          <w:cnfStyle w:val="000000010000" w:firstRow="0" w:lastRow="0" w:firstColumn="0" w:lastColumn="0" w:oddVBand="0" w:evenVBand="0" w:oddHBand="0" w:evenHBand="1" w:firstRowFirstColumn="0" w:firstRowLastColumn="0" w:lastRowFirstColumn="0" w:lastRowLastColumn="0"/>
          <w:trHeight w:val="479"/>
        </w:trPr>
        <w:tc>
          <w:tcPr>
            <w:cnfStyle w:val="001000000000" w:firstRow="0" w:lastRow="0" w:firstColumn="1" w:lastColumn="0" w:oddVBand="0" w:evenVBand="0" w:oddHBand="0" w:evenHBand="0" w:firstRowFirstColumn="0" w:firstRowLastColumn="0" w:lastRowFirstColumn="0" w:lastRowLastColumn="0"/>
            <w:tcW w:w="2267" w:type="dxa"/>
          </w:tcPr>
          <w:p w14:paraId="79A706CD" w14:textId="77777777" w:rsidR="003902C9" w:rsidRDefault="003902C9" w:rsidP="003902C9">
            <w:pPr>
              <w:pStyle w:val="ListBullet"/>
              <w:numPr>
                <w:ilvl w:val="0"/>
                <w:numId w:val="0"/>
              </w:numPr>
              <w:ind w:left="146"/>
              <w:rPr>
                <w:b w:val="0"/>
                <w:bCs/>
              </w:rPr>
            </w:pPr>
            <w:r w:rsidRPr="00380C77">
              <w:rPr>
                <w:bCs/>
              </w:rPr>
              <w:t>Participant</w:t>
            </w:r>
          </w:p>
        </w:tc>
        <w:tc>
          <w:tcPr>
            <w:tcW w:w="7863" w:type="dxa"/>
          </w:tcPr>
          <w:p w14:paraId="17BCE3E8" w14:textId="77777777" w:rsidR="003902C9" w:rsidRDefault="003902C9" w:rsidP="003902C9">
            <w:pPr>
              <w:pStyle w:val="ListBullet"/>
              <w:numPr>
                <w:ilvl w:val="0"/>
                <w:numId w:val="0"/>
              </w:numPr>
              <w:ind w:left="145"/>
              <w:cnfStyle w:val="000000010000" w:firstRow="0" w:lastRow="0" w:firstColumn="0" w:lastColumn="0" w:oddVBand="0" w:evenVBand="0" w:oddHBand="0" w:evenHBand="1" w:firstRowFirstColumn="0" w:firstRowLastColumn="0" w:lastRowFirstColumn="0" w:lastRowLastColumn="0"/>
              <w:rPr>
                <w:b/>
                <w:bCs/>
              </w:rPr>
            </w:pPr>
            <w:r>
              <w:t xml:space="preserve">A user/managers group </w:t>
            </w:r>
            <w:r w:rsidRPr="00F53B8F">
              <w:rPr>
                <w:i/>
                <w:iCs/>
              </w:rPr>
              <w:t>(managers of a proponent)</w:t>
            </w:r>
            <w:r>
              <w:t xml:space="preserve"> of the system that has had a request </w:t>
            </w:r>
            <w:r w:rsidRPr="00AE2A5E">
              <w:rPr>
                <w:i/>
                <w:iCs/>
              </w:rPr>
              <w:t>(e</w:t>
            </w:r>
            <w:r>
              <w:rPr>
                <w:i/>
                <w:iCs/>
              </w:rPr>
              <w:t>.</w:t>
            </w:r>
            <w:r w:rsidRPr="00AE2A5E">
              <w:rPr>
                <w:i/>
                <w:iCs/>
              </w:rPr>
              <w:t>g</w:t>
            </w:r>
            <w:r>
              <w:rPr>
                <w:i/>
                <w:iCs/>
              </w:rPr>
              <w:t>.</w:t>
            </w:r>
            <w:r w:rsidRPr="00AE2A5E">
              <w:rPr>
                <w:i/>
                <w:iCs/>
              </w:rPr>
              <w:t xml:space="preserve"> application/project)</w:t>
            </w:r>
            <w:r>
              <w:t xml:space="preserve"> shared with them.</w:t>
            </w:r>
          </w:p>
        </w:tc>
      </w:tr>
      <w:tr w:rsidR="003902C9" w14:paraId="77D5BCC3" w14:textId="77777777" w:rsidTr="00476896">
        <w:trPr>
          <w:trHeight w:val="479"/>
        </w:trPr>
        <w:tc>
          <w:tcPr>
            <w:cnfStyle w:val="001000000000" w:firstRow="0" w:lastRow="0" w:firstColumn="1" w:lastColumn="0" w:oddVBand="0" w:evenVBand="0" w:oddHBand="0" w:evenHBand="0" w:firstRowFirstColumn="0" w:firstRowLastColumn="0" w:lastRowFirstColumn="0" w:lastRowLastColumn="0"/>
            <w:tcW w:w="2267" w:type="dxa"/>
          </w:tcPr>
          <w:p w14:paraId="7B5ED57D" w14:textId="77777777" w:rsidR="003902C9" w:rsidRPr="00380C77" w:rsidRDefault="003902C9" w:rsidP="003902C9">
            <w:pPr>
              <w:pStyle w:val="ListBullet"/>
              <w:numPr>
                <w:ilvl w:val="0"/>
                <w:numId w:val="0"/>
              </w:numPr>
              <w:ind w:left="146"/>
              <w:rPr>
                <w:b w:val="0"/>
                <w:bCs/>
              </w:rPr>
            </w:pPr>
            <w:r w:rsidRPr="00FB2E24">
              <w:rPr>
                <w:bCs/>
              </w:rPr>
              <w:t>Portal</w:t>
            </w:r>
          </w:p>
        </w:tc>
        <w:tc>
          <w:tcPr>
            <w:tcW w:w="7863" w:type="dxa"/>
          </w:tcPr>
          <w:p w14:paraId="00312143" w14:textId="322C1C26" w:rsidR="003902C9" w:rsidRDefault="003902C9" w:rsidP="003902C9">
            <w:pPr>
              <w:pStyle w:val="ListBullet"/>
              <w:numPr>
                <w:ilvl w:val="0"/>
                <w:numId w:val="0"/>
              </w:numPr>
              <w:ind w:left="145"/>
              <w:cnfStyle w:val="000000000000" w:firstRow="0" w:lastRow="0" w:firstColumn="0" w:lastColumn="0" w:oddVBand="0" w:evenVBand="0" w:oddHBand="0" w:evenHBand="0" w:firstRowFirstColumn="0" w:firstRowLastColumn="0" w:lastRowFirstColumn="0" w:lastRowLastColumn="0"/>
            </w:pPr>
            <w:r>
              <w:t>Refers to the system that is used to lodge applications to the Infrastructure Assessment team.</w:t>
            </w:r>
          </w:p>
        </w:tc>
      </w:tr>
      <w:tr w:rsidR="003902C9" w14:paraId="45783620" w14:textId="77777777" w:rsidTr="00476896">
        <w:trPr>
          <w:cnfStyle w:val="000000010000" w:firstRow="0" w:lastRow="0" w:firstColumn="0" w:lastColumn="0" w:oddVBand="0" w:evenVBand="0" w:oddHBand="0" w:evenHBand="1" w:firstRowFirstColumn="0" w:firstRowLastColumn="0" w:lastRowFirstColumn="0" w:lastRowLastColumn="0"/>
          <w:trHeight w:val="929"/>
        </w:trPr>
        <w:tc>
          <w:tcPr>
            <w:cnfStyle w:val="001000000000" w:firstRow="0" w:lastRow="0" w:firstColumn="1" w:lastColumn="0" w:oddVBand="0" w:evenVBand="0" w:oddHBand="0" w:evenHBand="0" w:firstRowFirstColumn="0" w:firstRowLastColumn="0" w:lastRowFirstColumn="0" w:lastRowLastColumn="0"/>
            <w:tcW w:w="2267" w:type="dxa"/>
          </w:tcPr>
          <w:p w14:paraId="5DB7723C" w14:textId="77777777" w:rsidR="003902C9" w:rsidRPr="00FB2E24" w:rsidRDefault="003902C9" w:rsidP="003902C9">
            <w:pPr>
              <w:pStyle w:val="ListBullet"/>
              <w:numPr>
                <w:ilvl w:val="0"/>
                <w:numId w:val="0"/>
              </w:numPr>
              <w:ind w:left="146"/>
              <w:rPr>
                <w:b w:val="0"/>
                <w:bCs/>
              </w:rPr>
            </w:pPr>
            <w:r>
              <w:rPr>
                <w:bCs/>
              </w:rPr>
              <w:t>Project</w:t>
            </w:r>
          </w:p>
        </w:tc>
        <w:tc>
          <w:tcPr>
            <w:tcW w:w="7863" w:type="dxa"/>
          </w:tcPr>
          <w:p w14:paraId="61A65783" w14:textId="77777777" w:rsidR="003902C9" w:rsidRDefault="003902C9" w:rsidP="003902C9">
            <w:pPr>
              <w:pStyle w:val="ListBullet"/>
              <w:numPr>
                <w:ilvl w:val="0"/>
                <w:numId w:val="0"/>
              </w:numPr>
              <w:ind w:left="145"/>
              <w:cnfStyle w:val="000000010000" w:firstRow="0" w:lastRow="0" w:firstColumn="0" w:lastColumn="0" w:oddVBand="0" w:evenVBand="0" w:oddHBand="0" w:evenHBand="1" w:firstRowFirstColumn="0" w:firstRowLastColumn="0" w:lastRowFirstColumn="0" w:lastRowLastColumn="0"/>
            </w:pPr>
            <w:r>
              <w:t>The initiative driving the delivery of set outcomes and can cover one or more sites. Each project will include contact details, details of delivery method, construction dates, environment effects statement, details of vegetation removal, etc.</w:t>
            </w:r>
          </w:p>
        </w:tc>
      </w:tr>
      <w:tr w:rsidR="003902C9" w14:paraId="1ACE2185" w14:textId="77777777" w:rsidTr="00476896">
        <w:trPr>
          <w:trHeight w:val="712"/>
        </w:trPr>
        <w:tc>
          <w:tcPr>
            <w:cnfStyle w:val="001000000000" w:firstRow="0" w:lastRow="0" w:firstColumn="1" w:lastColumn="0" w:oddVBand="0" w:evenVBand="0" w:oddHBand="0" w:evenHBand="0" w:firstRowFirstColumn="0" w:firstRowLastColumn="0" w:lastRowFirstColumn="0" w:lastRowLastColumn="0"/>
            <w:tcW w:w="2267" w:type="dxa"/>
          </w:tcPr>
          <w:p w14:paraId="2FC134EE" w14:textId="77777777" w:rsidR="003902C9" w:rsidRDefault="003902C9" w:rsidP="003902C9">
            <w:pPr>
              <w:pStyle w:val="ListBullet"/>
              <w:numPr>
                <w:ilvl w:val="0"/>
                <w:numId w:val="0"/>
              </w:numPr>
              <w:ind w:left="146"/>
              <w:rPr>
                <w:b w:val="0"/>
                <w:bCs/>
              </w:rPr>
            </w:pPr>
            <w:r>
              <w:rPr>
                <w:bCs/>
              </w:rPr>
              <w:t>Project site</w:t>
            </w:r>
          </w:p>
        </w:tc>
        <w:tc>
          <w:tcPr>
            <w:tcW w:w="7863" w:type="dxa"/>
          </w:tcPr>
          <w:p w14:paraId="221856FE" w14:textId="77777777" w:rsidR="003902C9" w:rsidRDefault="003902C9" w:rsidP="003902C9">
            <w:pPr>
              <w:pStyle w:val="ListBullet"/>
              <w:numPr>
                <w:ilvl w:val="0"/>
                <w:numId w:val="0"/>
              </w:numPr>
              <w:ind w:left="145"/>
              <w:cnfStyle w:val="000000000000" w:firstRow="0" w:lastRow="0" w:firstColumn="0" w:lastColumn="0" w:oddVBand="0" w:evenVBand="0" w:oddHBand="0" w:evenHBand="0" w:firstRowFirstColumn="0" w:firstRowLastColumn="0" w:lastRowFirstColumn="0" w:lastRowLastColumn="0"/>
            </w:pPr>
            <w:r>
              <w:t xml:space="preserve">Also known as site, </w:t>
            </w:r>
            <w:r w:rsidRPr="00C54C3C">
              <w:t xml:space="preserve">this is land that is affected by the project and can be represented as a site name </w:t>
            </w:r>
            <w:r>
              <w:t>suburb, or precinct relevant to the project.</w:t>
            </w:r>
          </w:p>
        </w:tc>
      </w:tr>
      <w:tr w:rsidR="003902C9" w14:paraId="35361A66" w14:textId="77777777" w:rsidTr="00476896">
        <w:trPr>
          <w:cnfStyle w:val="000000010000" w:firstRow="0" w:lastRow="0" w:firstColumn="0" w:lastColumn="0" w:oddVBand="0" w:evenVBand="0" w:oddHBand="0" w:evenHBand="1" w:firstRowFirstColumn="0" w:firstRowLastColumn="0" w:lastRowFirstColumn="0" w:lastRowLastColumn="0"/>
          <w:trHeight w:val="2737"/>
        </w:trPr>
        <w:tc>
          <w:tcPr>
            <w:cnfStyle w:val="001000000000" w:firstRow="0" w:lastRow="0" w:firstColumn="1" w:lastColumn="0" w:oddVBand="0" w:evenVBand="0" w:oddHBand="0" w:evenHBand="0" w:firstRowFirstColumn="0" w:firstRowLastColumn="0" w:lastRowFirstColumn="0" w:lastRowLastColumn="0"/>
            <w:tcW w:w="2267" w:type="dxa"/>
          </w:tcPr>
          <w:p w14:paraId="70E8BD96" w14:textId="77777777" w:rsidR="003902C9" w:rsidRDefault="003902C9" w:rsidP="003902C9">
            <w:pPr>
              <w:pStyle w:val="ListBullet"/>
              <w:numPr>
                <w:ilvl w:val="0"/>
                <w:numId w:val="0"/>
              </w:numPr>
              <w:ind w:left="146"/>
              <w:rPr>
                <w:b w:val="0"/>
                <w:bCs/>
              </w:rPr>
            </w:pPr>
            <w:r w:rsidRPr="00FB2E24">
              <w:rPr>
                <w:bCs/>
              </w:rPr>
              <w:t>Request</w:t>
            </w:r>
          </w:p>
        </w:tc>
        <w:tc>
          <w:tcPr>
            <w:tcW w:w="7863" w:type="dxa"/>
          </w:tcPr>
          <w:p w14:paraId="2BBE0E44" w14:textId="66D1E91C" w:rsidR="003902C9" w:rsidRDefault="003902C9" w:rsidP="003902C9">
            <w:pPr>
              <w:pStyle w:val="ListBullet"/>
              <w:numPr>
                <w:ilvl w:val="0"/>
                <w:numId w:val="0"/>
              </w:numPr>
              <w:ind w:left="145"/>
              <w:cnfStyle w:val="000000010000" w:firstRow="0" w:lastRow="0" w:firstColumn="0" w:lastColumn="0" w:oddVBand="0" w:evenVBand="0" w:oddHBand="0" w:evenHBand="1" w:firstRowFirstColumn="0" w:firstRowLastColumn="0" w:lastRowFirstColumn="0" w:lastRowLastColumn="0"/>
            </w:pPr>
            <w:r>
              <w:t>Can also be referred to as an issue and can be a project, application or amendment to a previously approved application. Each request type has a unique icon and will have separate associated form(s) with it.</w:t>
            </w:r>
            <w:r>
              <w:rPr>
                <w:noProof/>
              </w:rPr>
              <w:t xml:space="preserve"> </w:t>
            </w:r>
            <w:r>
              <w:rPr>
                <w:noProof/>
                <w:color w:val="2B579A"/>
                <w:shd w:val="clear" w:color="auto" w:fill="E6E6E6"/>
              </w:rPr>
              <mc:AlternateContent>
                <mc:Choice Requires="wpg">
                  <w:drawing>
                    <wp:inline distT="0" distB="0" distL="0" distR="0" wp14:anchorId="137D23B6" wp14:editId="3DB21B3C">
                      <wp:extent cx="4484332" cy="984663"/>
                      <wp:effectExtent l="0" t="0" r="0" b="6350"/>
                      <wp:docPr id="1133" name="Group 1133" descr="There are different request types - create a project, lodge an application, request a pre-application meeting, lodge an application schedule or amend a previously approved application."/>
                      <wp:cNvGraphicFramePr/>
                      <a:graphic xmlns:a="http://schemas.openxmlformats.org/drawingml/2006/main">
                        <a:graphicData uri="http://schemas.microsoft.com/office/word/2010/wordprocessingGroup">
                          <wpg:wgp>
                            <wpg:cNvGrpSpPr/>
                            <wpg:grpSpPr>
                              <a:xfrm>
                                <a:off x="0" y="0"/>
                                <a:ext cx="4484332" cy="984663"/>
                                <a:chOff x="0" y="-15240"/>
                                <a:chExt cx="4672681" cy="937260"/>
                              </a:xfrm>
                            </wpg:grpSpPr>
                            <pic:pic xmlns:pic="http://schemas.openxmlformats.org/drawingml/2006/picture">
                              <pic:nvPicPr>
                                <pic:cNvPr id="1127" name="Picture 112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15240"/>
                                  <a:ext cx="1752600" cy="498107"/>
                                </a:xfrm>
                                <a:prstGeom prst="rect">
                                  <a:avLst/>
                                </a:prstGeom>
                              </pic:spPr>
                            </pic:pic>
                            <pic:pic xmlns:pic="http://schemas.openxmlformats.org/drawingml/2006/picture">
                              <pic:nvPicPr>
                                <pic:cNvPr id="1129" name="Picture 1129"/>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57150" y="461010"/>
                                  <a:ext cx="1695450" cy="461010"/>
                                </a:xfrm>
                                <a:prstGeom prst="rect">
                                  <a:avLst/>
                                </a:prstGeom>
                              </pic:spPr>
                            </pic:pic>
                            <pic:pic xmlns:pic="http://schemas.openxmlformats.org/drawingml/2006/picture">
                              <pic:nvPicPr>
                                <pic:cNvPr id="1132" name="Picture 1132"/>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1824706" y="196181"/>
                                  <a:ext cx="2847975" cy="508635"/>
                                </a:xfrm>
                                <a:prstGeom prst="rect">
                                  <a:avLst/>
                                </a:prstGeom>
                              </pic:spPr>
                            </pic:pic>
                          </wpg:wgp>
                        </a:graphicData>
                      </a:graphic>
                    </wp:inline>
                  </w:drawing>
                </mc:Choice>
                <mc:Fallback>
                  <w:pict>
                    <v:group w14:anchorId="4367A429" id="Group 1133" o:spid="_x0000_s1026" alt="There are different request types - create a project, lodge an application, request a pre-application meeting, lodge an application schedule or amend a previously approved application." style="width:353.1pt;height:77.55pt;mso-position-horizontal-relative:char;mso-position-vertical-relative:line" coordorigin=",-152" coordsize="46726,93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27" o:spid="_x0000_s1027" type="#_x0000_t75" style="position:absolute;top:-152;width:17526;height: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">
                        <v:imagedata r:id="rId23" o:title=""/>
                      </v:shape>
                      <v:shape id="Picture 1129" o:spid="_x0000_s1028" type="#_x0000_t75" style="position:absolute;left:571;top:4610;width:16955;height:4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">
                        <v:imagedata r:id="rId24" o:title=""/>
                      </v:shape>
                      <v:shape id="Picture 1132" o:spid="_x0000_s1029" type="#_x0000_t75" style="position:absolute;left:18247;top:1961;width:28479;height:5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">
                        <v:imagedata r:id="rId25" o:title=""/>
                      </v:shape>
                      <w10:anchorlock/>
                    </v:group>
                  </w:pict>
                </mc:Fallback>
              </mc:AlternateContent>
            </w:r>
          </w:p>
        </w:tc>
      </w:tr>
      <w:tr w:rsidR="003902C9" w14:paraId="1B70A91A" w14:textId="77777777" w:rsidTr="00476896">
        <w:trPr>
          <w:trHeight w:val="479"/>
        </w:trPr>
        <w:tc>
          <w:tcPr>
            <w:cnfStyle w:val="001000000000" w:firstRow="0" w:lastRow="0" w:firstColumn="1" w:lastColumn="0" w:oddVBand="0" w:evenVBand="0" w:oddHBand="0" w:evenHBand="0" w:firstRowFirstColumn="0" w:firstRowLastColumn="0" w:lastRowFirstColumn="0" w:lastRowLastColumn="0"/>
            <w:tcW w:w="2267" w:type="dxa"/>
          </w:tcPr>
          <w:p w14:paraId="17FAB0CB" w14:textId="77777777" w:rsidR="003902C9" w:rsidRPr="00FB2E24" w:rsidRDefault="003902C9" w:rsidP="003902C9">
            <w:pPr>
              <w:pStyle w:val="ListBullet"/>
              <w:numPr>
                <w:ilvl w:val="0"/>
                <w:numId w:val="0"/>
              </w:numPr>
              <w:ind w:left="146"/>
              <w:rPr>
                <w:b w:val="0"/>
                <w:bCs/>
              </w:rPr>
            </w:pPr>
            <w:r w:rsidRPr="00380C77">
              <w:rPr>
                <w:bCs/>
              </w:rPr>
              <w:t>Requestor/Reporter</w:t>
            </w:r>
          </w:p>
        </w:tc>
        <w:tc>
          <w:tcPr>
            <w:tcW w:w="7863" w:type="dxa"/>
          </w:tcPr>
          <w:p w14:paraId="075D2568" w14:textId="77777777" w:rsidR="003902C9" w:rsidRDefault="003902C9" w:rsidP="003902C9">
            <w:pPr>
              <w:pStyle w:val="ListBullet"/>
              <w:numPr>
                <w:ilvl w:val="0"/>
                <w:numId w:val="0"/>
              </w:numPr>
              <w:ind w:left="145"/>
              <w:cnfStyle w:val="000000000000" w:firstRow="0" w:lastRow="0" w:firstColumn="0" w:lastColumn="0" w:oddVBand="0" w:evenVBand="0" w:oddHBand="0" w:evenHBand="0" w:firstRowFirstColumn="0" w:firstRowLastColumn="0" w:lastRowFirstColumn="0" w:lastRowLastColumn="0"/>
            </w:pPr>
            <w:r>
              <w:t>Will be either the user of the portal who created the request or the main contact for an application.</w:t>
            </w:r>
          </w:p>
        </w:tc>
      </w:tr>
    </w:tbl>
    <w:p w14:paraId="33E4F552" w14:textId="217ED066" w:rsidR="00FE12E8" w:rsidRDefault="00FE12E8" w:rsidP="00FE12E8">
      <w:pPr>
        <w:rPr>
          <w:rFonts w:cs="Times New Roman"/>
        </w:rPr>
      </w:pPr>
    </w:p>
    <w:p w14:paraId="369C16EF" w14:textId="77777777" w:rsidR="00476896" w:rsidRDefault="00476896">
      <w:pPr>
        <w:spacing w:before="0" w:after="160" w:line="259" w:lineRule="auto"/>
        <w:rPr>
          <w:rFonts w:asciiTheme="majorHAnsi" w:eastAsiaTheme="majorEastAsia" w:hAnsiTheme="majorHAnsi" w:cstheme="majorBidi"/>
          <w:b/>
          <w:noProof/>
          <w:sz w:val="24"/>
          <w:szCs w:val="26"/>
        </w:rPr>
      </w:pPr>
      <w:bookmarkStart w:id="13" w:name="_Toc84339242"/>
      <w:bookmarkStart w:id="14" w:name="_Toc108177537"/>
      <w:bookmarkStart w:id="15" w:name="_Toc119393793"/>
      <w:bookmarkStart w:id="16" w:name="_Toc83280025"/>
      <w:bookmarkStart w:id="17" w:name="_Toc84018243"/>
      <w:r>
        <w:rPr>
          <w:noProof/>
        </w:rPr>
        <w:br w:type="page"/>
      </w:r>
    </w:p>
    <w:p w14:paraId="71A4236D" w14:textId="6F7A0198" w:rsidR="00FE12E8" w:rsidRDefault="00FE12E8" w:rsidP="00FE12E8">
      <w:pPr>
        <w:pStyle w:val="Heading2"/>
        <w:rPr>
          <w:noProof/>
        </w:rPr>
      </w:pPr>
      <w:bookmarkStart w:id="18" w:name="_Toc196231099"/>
      <w:r>
        <w:rPr>
          <w:noProof/>
        </w:rPr>
        <w:lastRenderedPageBreak/>
        <w:t>Reset your password</w:t>
      </w:r>
      <w:bookmarkEnd w:id="13"/>
      <w:bookmarkEnd w:id="14"/>
      <w:bookmarkEnd w:id="15"/>
      <w:bookmarkEnd w:id="18"/>
    </w:p>
    <w:p w14:paraId="50ABB9C4" w14:textId="7CA37D43" w:rsidR="001F28AA" w:rsidRDefault="00FE12E8" w:rsidP="001F28AA">
      <w:pPr>
        <w:pStyle w:val="BodyText"/>
        <w:rPr>
          <w:lang w:eastAsia="en-AU"/>
        </w:rPr>
      </w:pPr>
      <w:r>
        <w:rPr>
          <w:lang w:eastAsia="en-AU"/>
        </w:rPr>
        <w:t>If you have been provided access to the portal but unable to recall the password you used, you can reset it.</w:t>
      </w:r>
      <w:r w:rsidR="009253F6">
        <w:rPr>
          <w:lang w:eastAsia="en-AU"/>
        </w:rPr>
        <w:br/>
      </w:r>
      <w:r w:rsidR="009253F6">
        <w:t>An email to reset the password will be sent to the email address entered, if it is registered in the system</w:t>
      </w:r>
      <w:r w:rsidR="00904998">
        <w:rPr>
          <w:lang w:eastAsia="en-AU"/>
        </w:rPr>
        <w:t>. Read the steps here to learn how to generate a link to reset the password.</w:t>
      </w:r>
    </w:p>
    <w:p w14:paraId="672A7998" w14:textId="0A52EB63" w:rsidR="00554278" w:rsidRDefault="00FE12E8" w:rsidP="00554278">
      <w:pPr>
        <w:pStyle w:val="ListNumber"/>
        <w:rPr>
          <w:lang w:eastAsia="en-AU"/>
        </w:rPr>
      </w:pPr>
      <w:r>
        <w:t xml:space="preserve">At the login screen, </w:t>
      </w:r>
      <w:r w:rsidRPr="00E93332">
        <w:t>enter your email address</w:t>
      </w:r>
      <w:r>
        <w:t xml:space="preserve"> and </w:t>
      </w:r>
      <w:r w:rsidRPr="00E93332">
        <w:t>select Next</w:t>
      </w:r>
      <w:r>
        <w:t>.</w:t>
      </w:r>
      <w:r w:rsidRPr="00B706B3">
        <w:rPr>
          <w:noProof/>
        </w:rPr>
        <w:t xml:space="preserve"> </w:t>
      </w:r>
      <w:r w:rsidR="004552BA">
        <w:rPr>
          <w:noProof/>
        </w:rPr>
        <mc:AlternateContent>
          <mc:Choice Requires="wpg">
            <w:drawing>
              <wp:inline distT="0" distB="0" distL="0" distR="0" wp14:anchorId="2A1CF4F5" wp14:editId="28AF1FD5">
                <wp:extent cx="3990975" cy="3465195"/>
                <wp:effectExtent l="0" t="0" r="9525" b="1905"/>
                <wp:docPr id="1920956958" name="Group 2" descr="screenshot showing login screen with email address section highlighted"/>
                <wp:cNvGraphicFramePr/>
                <a:graphic xmlns:a="http://schemas.openxmlformats.org/drawingml/2006/main">
                  <a:graphicData uri="http://schemas.microsoft.com/office/word/2010/wordprocessingGroup">
                    <wpg:wgp>
                      <wpg:cNvGrpSpPr/>
                      <wpg:grpSpPr>
                        <a:xfrm>
                          <a:off x="0" y="0"/>
                          <a:ext cx="3990975" cy="3465195"/>
                          <a:chOff x="0" y="0"/>
                          <a:chExt cx="3990975" cy="3465195"/>
                        </a:xfrm>
                      </wpg:grpSpPr>
                      <pic:pic xmlns:pic="http://schemas.openxmlformats.org/drawingml/2006/picture">
                        <pic:nvPicPr>
                          <pic:cNvPr id="36103818" name="Picture 1" descr="A screenshot of a computer screen&#10;&#10;AI-generated content may be incorrect."/>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9525" y="0"/>
                            <a:ext cx="3981450" cy="3465195"/>
                          </a:xfrm>
                          <a:prstGeom prst="rect">
                            <a:avLst/>
                          </a:prstGeom>
                        </pic:spPr>
                      </pic:pic>
                      <wps:wsp>
                        <wps:cNvPr id="1964935760" name="Rectangle: Rounded Corners 1"/>
                        <wps:cNvSpPr/>
                        <wps:spPr>
                          <a:xfrm>
                            <a:off x="457200" y="1209675"/>
                            <a:ext cx="3094081" cy="375541"/>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569161" name="Oval 2"/>
                        <wps:cNvSpPr/>
                        <wps:spPr>
                          <a:xfrm>
                            <a:off x="0" y="88582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968AAD" w14:textId="77777777" w:rsidR="004552BA" w:rsidRPr="007B720A" w:rsidRDefault="004552BA" w:rsidP="004552BA">
                              <w:pPr>
                                <w:jc w:val="center"/>
                                <w:rPr>
                                  <w:b/>
                                  <w:bCs/>
                                  <w:color w:val="000000" w:themeColor="text1"/>
                                  <w:sz w:val="28"/>
                                  <w:szCs w:val="28"/>
                                </w:rPr>
                              </w:pPr>
                              <w:r w:rsidRPr="007B720A">
                                <w:rPr>
                                  <w:b/>
                                  <w:bCs/>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A1CF4F5" id="Group 2" o:spid="_x0000_s1026" alt="screenshot showing login screen with email address section highlighted" style="width:314.25pt;height:272.85pt;mso-position-horizontal-relative:char;mso-position-vertical-relative:line" coordsize="39909,34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">
                <v:shape id="Picture 1" o:spid="_x0000_s1027" type="#_x0000_t75" alt="A screenshot of a computer screen&#10;&#10;AI-generated content may be incorrect." style="position:absolute;left:95;width:39814;height:34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">
                  <v:imagedata r:id="rId27" o:title="A screenshot of a computer screen&#10;&#10;AI-generated content may be incorrect"/>
                </v:shape>
                <v:roundrect id="Rectangle: Rounded Corners 1" o:spid="_x0000_s1028" style="position:absolute;left:4572;top:12096;width:30940;height:37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" fillcolor="yellow" strokecolor="red" strokeweight="1pt">
                  <v:fill opacity="13107f"/>
                  <v:stroke joinstyle="miter"/>
                </v:roundrect>
                <v:oval id="Oval 2" o:spid="_x0000_s1029" style="position:absolute;top:8858;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" fillcolor="#ff9e1b [3205]" strokecolor="#ff9e1b [3205]" strokeweight="1pt">
                  <v:stroke joinstyle="miter"/>
                  <v:textbox>
                    <w:txbxContent>
                      <w:p w14:paraId="60968AAD" w14:textId="77777777" w:rsidR="004552BA" w:rsidRPr="007B720A" w:rsidRDefault="004552BA" w:rsidP="004552BA">
                        <w:pPr>
                          <w:jc w:val="center"/>
                          <w:rPr>
                            <w:b/>
                            <w:bCs/>
                            <w:color w:val="000000" w:themeColor="text1"/>
                            <w:sz w:val="28"/>
                            <w:szCs w:val="28"/>
                          </w:rPr>
                        </w:pPr>
                        <w:r w:rsidRPr="007B720A">
                          <w:rPr>
                            <w:b/>
                            <w:bCs/>
                            <w:color w:val="000000" w:themeColor="text1"/>
                            <w:sz w:val="28"/>
                            <w:szCs w:val="28"/>
                          </w:rPr>
                          <w:t>1</w:t>
                        </w:r>
                      </w:p>
                    </w:txbxContent>
                  </v:textbox>
                </v:oval>
                <w10:anchorlock/>
              </v:group>
            </w:pict>
          </mc:Fallback>
        </mc:AlternateContent>
      </w:r>
    </w:p>
    <w:p w14:paraId="644CF708" w14:textId="7D899F0C" w:rsidR="00CC1D0E" w:rsidRDefault="00CC1D0E" w:rsidP="00554278">
      <w:pPr>
        <w:pStyle w:val="ListNumber"/>
        <w:rPr>
          <w:lang w:eastAsia="en-AU"/>
        </w:rPr>
      </w:pPr>
      <w:r>
        <w:rPr>
          <w:noProof/>
        </w:rPr>
        <w:t>Select Continue with Atlassian account</w:t>
      </w:r>
      <w:r w:rsidR="004552BA">
        <w:rPr>
          <w:noProof/>
        </w:rPr>
        <w:t>.</w:t>
      </w:r>
      <w:r w:rsidR="004552BA">
        <w:rPr>
          <w:noProof/>
        </w:rPr>
        <w:br/>
      </w:r>
      <w:r w:rsidR="004552BA" w:rsidRPr="004552BA">
        <w:rPr>
          <w:noProof/>
        </w:rPr>
        <w:t xml:space="preserve"> </w:t>
      </w:r>
      <w:r w:rsidR="004552BA">
        <w:rPr>
          <w:noProof/>
        </w:rPr>
        <mc:AlternateContent>
          <mc:Choice Requires="wpg">
            <w:drawing>
              <wp:inline distT="0" distB="0" distL="0" distR="0" wp14:anchorId="74CC7318" wp14:editId="4775D12C">
                <wp:extent cx="3124200" cy="3344545"/>
                <wp:effectExtent l="0" t="0" r="0" b="8255"/>
                <wp:docPr id="1737589766" name="Group 1" descr="screenshot of login screen with option to continue with Atlassian account highlighted."/>
                <wp:cNvGraphicFramePr/>
                <a:graphic xmlns:a="http://schemas.openxmlformats.org/drawingml/2006/main">
                  <a:graphicData uri="http://schemas.microsoft.com/office/word/2010/wordprocessingGroup">
                    <wpg:wgp>
                      <wpg:cNvGrpSpPr/>
                      <wpg:grpSpPr>
                        <a:xfrm>
                          <a:off x="0" y="0"/>
                          <a:ext cx="3124200" cy="3344545"/>
                          <a:chOff x="0" y="0"/>
                          <a:chExt cx="3124200" cy="3344545"/>
                        </a:xfrm>
                      </wpg:grpSpPr>
                      <pic:pic xmlns:pic="http://schemas.openxmlformats.org/drawingml/2006/picture">
                        <pic:nvPicPr>
                          <pic:cNvPr id="1519652582" name="Picture 1" descr="A screenshot of a login form&#10;&#10;AI-generated content may be incorrect."/>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57150" y="0"/>
                            <a:ext cx="3067050" cy="3344545"/>
                          </a:xfrm>
                          <a:prstGeom prst="rect">
                            <a:avLst/>
                          </a:prstGeom>
                        </pic:spPr>
                      </pic:pic>
                      <wpg:grpSp>
                        <wpg:cNvPr id="130870189" name="Group 130870189" descr="shows the login screen"/>
                        <wpg:cNvGrpSpPr/>
                        <wpg:grpSpPr>
                          <a:xfrm>
                            <a:off x="0" y="1352550"/>
                            <a:ext cx="3094081" cy="1004191"/>
                            <a:chOff x="880466" y="177917"/>
                            <a:chExt cx="3970751" cy="1370741"/>
                          </a:xfrm>
                        </wpg:grpSpPr>
                        <wps:wsp>
                          <wps:cNvPr id="354189796" name="Rectangle: Rounded Corners 354189796"/>
                          <wps:cNvSpPr/>
                          <wps:spPr>
                            <a:xfrm>
                              <a:off x="880466" y="1036037"/>
                              <a:ext cx="3970751" cy="512621"/>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044074" name="Oval 1794044074"/>
                          <wps:cNvSpPr/>
                          <wps:spPr>
                            <a:xfrm>
                              <a:off x="4047065" y="177917"/>
                              <a:ext cx="693002" cy="737111"/>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4F1AC1" w14:textId="77777777" w:rsidR="004552BA" w:rsidRPr="007B720A" w:rsidRDefault="004552BA" w:rsidP="004552BA">
                                <w:pPr>
                                  <w:jc w:val="center"/>
                                  <w:rPr>
                                    <w:b/>
                                    <w:bCs/>
                                    <w:color w:val="000000" w:themeColor="text1"/>
                                    <w:sz w:val="28"/>
                                    <w:szCs w:val="28"/>
                                  </w:rPr>
                                </w:pPr>
                                <w:r>
                                  <w:rPr>
                                    <w:b/>
                                    <w:bCs/>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4CC7318" id="Group 1" o:spid="_x0000_s1030" alt="screenshot of login screen with option to continue with Atlassian account highlighted." style="width:246pt;height:263.35pt;mso-position-horizontal-relative:char;mso-position-vertical-relative:line" coordsize="31242,33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">
                <v:shape id="Picture 1" o:spid="_x0000_s1031" type="#_x0000_t75" alt="A screenshot of a login form&#10;&#10;AI-generated content may be incorrect." style="position:absolute;left:571;width:30671;height:33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">
                  <v:imagedata r:id="rId29" o:title="A screenshot of a login form&#10;&#10;AI-generated content may be incorrect"/>
                </v:shape>
                <v:group id="Group 130870189" o:spid="_x0000_s1032" alt="shows the login screen" style="position:absolute;top:13525;width:30940;height:10042" coordorigin="8804,1779" coordsize="39707,137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">
                  <v:roundrect id="Rectangle: Rounded Corners 354189796" o:spid="_x0000_s1033" style="position:absolute;left:8804;top:10360;width:39708;height:51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" fillcolor="yellow" strokecolor="red" strokeweight="1pt">
                    <v:fill opacity="13107f"/>
                    <v:stroke joinstyle="miter"/>
                  </v:roundrect>
                  <v:oval id="Oval 1794044074" o:spid="_x0000_s1034" style="position:absolute;left:40470;top:1779;width:6930;height:7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" fillcolor="#ff9e1b [3205]" strokecolor="#ff9e1b [3205]" strokeweight="1pt">
                    <v:stroke joinstyle="miter"/>
                    <v:textbox>
                      <w:txbxContent>
                        <w:p w14:paraId="554F1AC1" w14:textId="77777777" w:rsidR="004552BA" w:rsidRPr="007B720A" w:rsidRDefault="004552BA" w:rsidP="004552BA">
                          <w:pPr>
                            <w:jc w:val="center"/>
                            <w:rPr>
                              <w:b/>
                              <w:bCs/>
                              <w:color w:val="000000" w:themeColor="text1"/>
                              <w:sz w:val="28"/>
                              <w:szCs w:val="28"/>
                            </w:rPr>
                          </w:pPr>
                          <w:r>
                            <w:rPr>
                              <w:b/>
                              <w:bCs/>
                              <w:color w:val="000000" w:themeColor="text1"/>
                              <w:sz w:val="28"/>
                              <w:szCs w:val="28"/>
                            </w:rPr>
                            <w:t>2</w:t>
                          </w:r>
                        </w:p>
                      </w:txbxContent>
                    </v:textbox>
                  </v:oval>
                </v:group>
                <w10:anchorlock/>
              </v:group>
            </w:pict>
          </mc:Fallback>
        </mc:AlternateContent>
      </w:r>
      <w:r w:rsidR="004552BA">
        <w:rPr>
          <w:noProof/>
        </w:rPr>
        <w:br/>
      </w:r>
    </w:p>
    <w:p w14:paraId="356D12B2" w14:textId="252EE214" w:rsidR="00AC0C97" w:rsidRDefault="00AC0C97" w:rsidP="009450AE">
      <w:pPr>
        <w:pStyle w:val="ListNumber"/>
        <w:numPr>
          <w:ilvl w:val="0"/>
          <w:numId w:val="0"/>
        </w:numPr>
        <w:spacing w:before="120" w:line="240" w:lineRule="atLeast"/>
        <w:ind w:left="340"/>
        <w:contextualSpacing w:val="0"/>
      </w:pPr>
    </w:p>
    <w:p w14:paraId="6078222E" w14:textId="77777777" w:rsidR="009450AE" w:rsidRDefault="009450AE">
      <w:pPr>
        <w:spacing w:before="0" w:after="160" w:line="259" w:lineRule="auto"/>
      </w:pPr>
      <w:r>
        <w:br w:type="page"/>
      </w:r>
    </w:p>
    <w:p w14:paraId="6992F371" w14:textId="25E1F08C" w:rsidR="00ED4263" w:rsidRDefault="00904998" w:rsidP="002F356D">
      <w:pPr>
        <w:pStyle w:val="ListNumber"/>
      </w:pPr>
      <w:r>
        <w:lastRenderedPageBreak/>
        <w:t>S</w:t>
      </w:r>
      <w:r w:rsidR="00ED4263">
        <w:t>elect the Can’t login link</w:t>
      </w:r>
      <w:r w:rsidR="005748F2">
        <w:t>,</w:t>
      </w:r>
      <w:r w:rsidR="00ED4263">
        <w:t xml:space="preserve"> </w:t>
      </w:r>
      <w:r w:rsidR="004552BA">
        <w:t>located at the end of the login page.</w:t>
      </w:r>
      <w:r w:rsidR="000D6B8E">
        <w:br/>
      </w:r>
      <w:r w:rsidR="000D6B8E" w:rsidRPr="000D6B8E">
        <w:rPr>
          <w:noProof/>
        </w:rPr>
        <w:t xml:space="preserve"> </w:t>
      </w:r>
      <w:r w:rsidR="006B7996">
        <w:rPr>
          <w:noProof/>
        </w:rPr>
        <mc:AlternateContent>
          <mc:Choice Requires="wpg">
            <w:drawing>
              <wp:inline distT="0" distB="0" distL="0" distR="0" wp14:anchorId="67D5ED65" wp14:editId="150120EC">
                <wp:extent cx="3028950" cy="6707505"/>
                <wp:effectExtent l="0" t="0" r="0" b="0"/>
                <wp:docPr id="983740039" name="Group 2"/>
                <wp:cNvGraphicFramePr/>
                <a:graphic xmlns:a="http://schemas.openxmlformats.org/drawingml/2006/main">
                  <a:graphicData uri="http://schemas.microsoft.com/office/word/2010/wordprocessingGroup">
                    <wpg:wgp>
                      <wpg:cNvGrpSpPr/>
                      <wpg:grpSpPr>
                        <a:xfrm>
                          <a:off x="0" y="0"/>
                          <a:ext cx="3028950" cy="6707505"/>
                          <a:chOff x="0" y="0"/>
                          <a:chExt cx="3028950" cy="6707505"/>
                        </a:xfrm>
                      </wpg:grpSpPr>
                      <wpg:grpSp>
                        <wpg:cNvPr id="1643925815" name="Group 3" descr="image of login screen highlighting option of can't log in."/>
                        <wpg:cNvGrpSpPr/>
                        <wpg:grpSpPr>
                          <a:xfrm>
                            <a:off x="0" y="0"/>
                            <a:ext cx="3028950" cy="6707505"/>
                            <a:chOff x="0" y="0"/>
                            <a:chExt cx="3028950" cy="6707505"/>
                          </a:xfrm>
                        </wpg:grpSpPr>
                        <pic:pic xmlns:pic="http://schemas.openxmlformats.org/drawingml/2006/picture">
                          <pic:nvPicPr>
                            <pic:cNvPr id="440327017" name="Picture 1" descr="A screenshot of a computer&#10;&#10;AI-generated content may be incorrect."/>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028950" cy="6707505"/>
                            </a:xfrm>
                            <a:prstGeom prst="rect">
                              <a:avLst/>
                            </a:prstGeom>
                          </pic:spPr>
                        </pic:pic>
                        <wps:wsp>
                          <wps:cNvPr id="431702772" name="Rectangle: Rounded Corners 1"/>
                          <wps:cNvSpPr/>
                          <wps:spPr>
                            <a:xfrm>
                              <a:off x="571500" y="5305425"/>
                              <a:ext cx="790575" cy="2762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0955954" name="Oval 2"/>
                          <wps:cNvSpPr/>
                          <wps:spPr>
                            <a:xfrm>
                              <a:off x="9525" y="513397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5DFA8" w14:textId="77777777" w:rsidR="006B7996" w:rsidRPr="007B720A" w:rsidRDefault="006B7996" w:rsidP="006B7996">
                                <w:pPr>
                                  <w:jc w:val="center"/>
                                  <w:rPr>
                                    <w:b/>
                                    <w:bCs/>
                                    <w:color w:val="000000" w:themeColor="text1"/>
                                    <w:sz w:val="28"/>
                                    <w:szCs w:val="28"/>
                                  </w:rPr>
                                </w:pPr>
                                <w:r>
                                  <w:rPr>
                                    <w:b/>
                                    <w:bCs/>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84719875" name="Rectangle 1"/>
                        <wps:cNvSpPr/>
                        <wps:spPr>
                          <a:xfrm>
                            <a:off x="405516" y="1089329"/>
                            <a:ext cx="1152802" cy="166591"/>
                          </a:xfrm>
                          <a:prstGeom prst="rect">
                            <a:avLst/>
                          </a:prstGeom>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7D5ED65" id="_x0000_s1035" style="width:238.5pt;height:528.15pt;mso-position-horizontal-relative:char;mso-position-vertical-relative:line" coordsize="30289,67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">
                <v:group id="_x0000_s1036" alt="image of login screen highlighting option of can't log in." style="position:absolute;width:30289;height:67075" coordsize="30289,67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">
                  <v:shape id="Picture 1" o:spid="_x0000_s1037" type="#_x0000_t75" alt="A screenshot of a computer&#10;&#10;AI-generated content may be incorrect." style="position:absolute;width:30289;height:67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">
                    <v:imagedata r:id="rId31" o:title="A screenshot of a computer&#10;&#10;AI-generated content may be incorrect"/>
                  </v:shape>
                  <v:roundrect id="Rectangle: Rounded Corners 1" o:spid="_x0000_s1038" style="position:absolute;left:5715;top:53054;width:7905;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" fillcolor="yellow" strokecolor="red" strokeweight="1pt">
                    <v:fill opacity="13107f"/>
                    <v:stroke joinstyle="miter"/>
                  </v:roundrect>
                  <v:oval id="Oval 2" o:spid="_x0000_s1039" style="position:absolute;left:95;top:51339;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" fillcolor="#ff9e1b [3205]" strokecolor="#ff9e1b [3205]" strokeweight="1pt">
                    <v:stroke joinstyle="miter"/>
                    <v:textbox>
                      <w:txbxContent>
                        <w:p w14:paraId="3785DFA8" w14:textId="77777777" w:rsidR="006B7996" w:rsidRPr="007B720A" w:rsidRDefault="006B7996" w:rsidP="006B7996">
                          <w:pPr>
                            <w:jc w:val="center"/>
                            <w:rPr>
                              <w:b/>
                              <w:bCs/>
                              <w:color w:val="000000" w:themeColor="text1"/>
                              <w:sz w:val="28"/>
                              <w:szCs w:val="28"/>
                            </w:rPr>
                          </w:pPr>
                          <w:r>
                            <w:rPr>
                              <w:b/>
                              <w:bCs/>
                              <w:color w:val="000000" w:themeColor="text1"/>
                              <w:sz w:val="28"/>
                              <w:szCs w:val="28"/>
                            </w:rPr>
                            <w:t>3</w:t>
                          </w:r>
                        </w:p>
                      </w:txbxContent>
                    </v:textbox>
                  </v:oval>
                </v:group>
                <v:rect id="Rectangle 1" o:spid="_x0000_s1040" style="position:absolute;left:4055;top:10893;width:11528;height:1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" fillcolor="#53565a [3209]" strokecolor="white [3201]" strokeweight="1.5pt"/>
                <w10:anchorlock/>
              </v:group>
            </w:pict>
          </mc:Fallback>
        </mc:AlternateContent>
      </w:r>
    </w:p>
    <w:p w14:paraId="4606E7F3" w14:textId="3E97A347" w:rsidR="00AA11CF" w:rsidRDefault="00AA11CF" w:rsidP="009450AE">
      <w:pPr>
        <w:pStyle w:val="ListNumber"/>
        <w:numPr>
          <w:ilvl w:val="0"/>
          <w:numId w:val="0"/>
        </w:numPr>
        <w:spacing w:before="120" w:line="240" w:lineRule="atLeast"/>
        <w:contextualSpacing w:val="0"/>
      </w:pPr>
    </w:p>
    <w:p w14:paraId="4DEF91BE" w14:textId="1A42E823" w:rsidR="00AE277A" w:rsidRDefault="008E3C57" w:rsidP="000D27DB">
      <w:pPr>
        <w:pStyle w:val="ListNumber"/>
        <w:tabs>
          <w:tab w:val="clear" w:pos="284"/>
          <w:tab w:val="num" w:pos="340"/>
        </w:tabs>
        <w:spacing w:before="120" w:line="240" w:lineRule="atLeast"/>
        <w:ind w:left="340" w:hanging="340"/>
        <w:contextualSpacing w:val="0"/>
      </w:pPr>
      <w:r>
        <w:lastRenderedPageBreak/>
        <w:t xml:space="preserve">An email is sent </w:t>
      </w:r>
      <w:r w:rsidR="000D27DB">
        <w:t xml:space="preserve">to you </w:t>
      </w:r>
      <w:r w:rsidR="00AE277A">
        <w:t>with the Set Password link</w:t>
      </w:r>
      <w:r w:rsidR="000D27DB">
        <w:t>.</w:t>
      </w:r>
      <w:r w:rsidR="00C824ED" w:rsidRPr="00C824ED">
        <w:rPr>
          <w:noProof/>
        </w:rPr>
        <w:t xml:space="preserve"> </w:t>
      </w:r>
      <w:r w:rsidR="000D27DB" w:rsidRPr="000D27DB">
        <w:rPr>
          <w:noProof/>
        </w:rPr>
        <w:t xml:space="preserve"> </w:t>
      </w:r>
      <w:r w:rsidR="00C824ED">
        <w:rPr>
          <w:noProof/>
        </w:rPr>
        <mc:AlternateContent>
          <mc:Choice Requires="wpg">
            <w:drawing>
              <wp:inline distT="0" distB="0" distL="0" distR="0" wp14:anchorId="13D0497B" wp14:editId="389FA117">
                <wp:extent cx="4762500" cy="4072255"/>
                <wp:effectExtent l="0" t="0" r="0" b="4445"/>
                <wp:docPr id="1727487392" name="Group 3"/>
                <wp:cNvGraphicFramePr/>
                <a:graphic xmlns:a="http://schemas.openxmlformats.org/drawingml/2006/main">
                  <a:graphicData uri="http://schemas.microsoft.com/office/word/2010/wordprocessingGroup">
                    <wpg:wgp>
                      <wpg:cNvGrpSpPr/>
                      <wpg:grpSpPr>
                        <a:xfrm>
                          <a:off x="0" y="0"/>
                          <a:ext cx="4762500" cy="4072255"/>
                          <a:chOff x="0" y="0"/>
                          <a:chExt cx="4762500" cy="4072255"/>
                        </a:xfrm>
                      </wpg:grpSpPr>
                      <wpg:grpSp>
                        <wpg:cNvPr id="1126864213" name="Group 4" descr="screenshot of email showing the set password link."/>
                        <wpg:cNvGrpSpPr/>
                        <wpg:grpSpPr>
                          <a:xfrm>
                            <a:off x="0" y="0"/>
                            <a:ext cx="4762500" cy="4072255"/>
                            <a:chOff x="0" y="0"/>
                            <a:chExt cx="4762500" cy="4072255"/>
                          </a:xfrm>
                        </wpg:grpSpPr>
                        <pic:pic xmlns:pic="http://schemas.openxmlformats.org/drawingml/2006/picture">
                          <pic:nvPicPr>
                            <pic:cNvPr id="496624250" name="Picture 1" descr="A screenshot of a computer screen&#10;&#10;AI-generated content may be incorrect."/>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95250" y="0"/>
                              <a:ext cx="4667250" cy="4072255"/>
                            </a:xfrm>
                            <a:prstGeom prst="rect">
                              <a:avLst/>
                            </a:prstGeom>
                          </pic:spPr>
                        </pic:pic>
                        <wps:wsp>
                          <wps:cNvPr id="681200897" name="Rectangle: Rounded Corners 1"/>
                          <wps:cNvSpPr/>
                          <wps:spPr>
                            <a:xfrm>
                              <a:off x="0" y="3257550"/>
                              <a:ext cx="790575" cy="2762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1184107" name="Oval 2"/>
                          <wps:cNvSpPr/>
                          <wps:spPr>
                            <a:xfrm>
                              <a:off x="809625" y="311467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CF2171" w14:textId="77777777" w:rsidR="00C824ED" w:rsidRPr="007B720A" w:rsidRDefault="00C824ED" w:rsidP="00C824ED">
                                <w:pPr>
                                  <w:jc w:val="center"/>
                                  <w:rPr>
                                    <w:b/>
                                    <w:bCs/>
                                    <w:color w:val="000000" w:themeColor="text1"/>
                                    <w:sz w:val="28"/>
                                    <w:szCs w:val="28"/>
                                  </w:rPr>
                                </w:pPr>
                                <w:r>
                                  <w:rPr>
                                    <w:b/>
                                    <w:bCs/>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0935181" name="Rectangle 1"/>
                        <wps:cNvSpPr/>
                        <wps:spPr>
                          <a:xfrm>
                            <a:off x="3061252" y="3029447"/>
                            <a:ext cx="1041621" cy="135172"/>
                          </a:xfrm>
                          <a:prstGeom prst="rect">
                            <a:avLst/>
                          </a:prstGeom>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3D0497B" id="Group 3" o:spid="_x0000_s1041" style="width:375pt;height:320.65pt;mso-position-horizontal-relative:char;mso-position-vertical-relative:line" coordsize="47625,40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">
                <v:group id="_x0000_s1042" alt="screenshot of email showing the set password link." style="position:absolute;width:47625;height:40722" coordsize="47625,40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">
                  <v:shape id="Picture 1" o:spid="_x0000_s1043" type="#_x0000_t75" alt="A screenshot of a computer screen&#10;&#10;AI-generated content may be incorrect." style="position:absolute;left:952;width:46673;height:40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">
                    <v:imagedata r:id="rId33" o:title="A screenshot of a computer screen&#10;&#10;AI-generated content may be incorrect"/>
                  </v:shape>
                  <v:roundrect id="Rectangle: Rounded Corners 1" o:spid="_x0000_s1044" style="position:absolute;top:32575;width:7905;height:2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" fillcolor="yellow" strokecolor="red" strokeweight="1pt">
                    <v:fill opacity="13107f"/>
                    <v:stroke joinstyle="miter"/>
                  </v:roundrect>
                  <v:oval id="Oval 2" o:spid="_x0000_s1045" style="position:absolute;left:8096;top:31146;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" fillcolor="#ff9e1b [3205]" strokecolor="#ff9e1b [3205]" strokeweight="1pt">
                    <v:stroke joinstyle="miter"/>
                    <v:textbox>
                      <w:txbxContent>
                        <w:p w14:paraId="79CF2171" w14:textId="77777777" w:rsidR="00C824ED" w:rsidRPr="007B720A" w:rsidRDefault="00C824ED" w:rsidP="00C824ED">
                          <w:pPr>
                            <w:jc w:val="center"/>
                            <w:rPr>
                              <w:b/>
                              <w:bCs/>
                              <w:color w:val="000000" w:themeColor="text1"/>
                              <w:sz w:val="28"/>
                              <w:szCs w:val="28"/>
                            </w:rPr>
                          </w:pPr>
                          <w:r>
                            <w:rPr>
                              <w:b/>
                              <w:bCs/>
                              <w:color w:val="000000" w:themeColor="text1"/>
                              <w:sz w:val="28"/>
                              <w:szCs w:val="28"/>
                            </w:rPr>
                            <w:t>4</w:t>
                          </w:r>
                        </w:p>
                      </w:txbxContent>
                    </v:textbox>
                  </v:oval>
                </v:group>
                <v:rect id="Rectangle 1" o:spid="_x0000_s1046" style="position:absolute;left:30612;top:30294;width:10416;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" fillcolor="#53565a [3209]" strokecolor="white [3201]" strokeweight="1.5pt"/>
                <w10:anchorlock/>
              </v:group>
            </w:pict>
          </mc:Fallback>
        </mc:AlternateContent>
      </w:r>
    </w:p>
    <w:p w14:paraId="563D1453" w14:textId="48935598" w:rsidR="00150282" w:rsidRDefault="00A0486F" w:rsidP="00FE12E8">
      <w:pPr>
        <w:pStyle w:val="ListNumber"/>
        <w:tabs>
          <w:tab w:val="clear" w:pos="284"/>
          <w:tab w:val="num" w:pos="340"/>
        </w:tabs>
        <w:spacing w:before="120" w:line="240" w:lineRule="atLeast"/>
        <w:ind w:left="340" w:hanging="340"/>
        <w:contextualSpacing w:val="0"/>
      </w:pPr>
      <w:r>
        <w:t xml:space="preserve">Use the code sent </w:t>
      </w:r>
      <w:r w:rsidR="00106555">
        <w:t>to your email address</w:t>
      </w:r>
      <w:r w:rsidR="0010628D">
        <w:t xml:space="preserve"> </w:t>
      </w:r>
      <w:r w:rsidR="00106555">
        <w:t xml:space="preserve">to </w:t>
      </w:r>
      <w:r w:rsidR="0010628D">
        <w:t>v</w:t>
      </w:r>
      <w:r w:rsidR="00106555">
        <w:t xml:space="preserve">erify </w:t>
      </w:r>
      <w:r w:rsidR="0010628D">
        <w:t>the password</w:t>
      </w:r>
      <w:r>
        <w:t xml:space="preserve"> change</w:t>
      </w:r>
      <w:r w:rsidR="0010628D">
        <w:t>.</w:t>
      </w:r>
      <w:r w:rsidR="008E6C61" w:rsidRPr="008E6C61">
        <w:rPr>
          <w:noProof/>
        </w:rPr>
        <w:t xml:space="preserve"> </w:t>
      </w:r>
      <w:r w:rsidR="00D370F4">
        <w:rPr>
          <w:noProof/>
        </w:rPr>
        <mc:AlternateContent>
          <mc:Choice Requires="wpg">
            <w:drawing>
              <wp:inline distT="0" distB="0" distL="0" distR="0" wp14:anchorId="57478EA5" wp14:editId="6F383564">
                <wp:extent cx="3009900" cy="4049395"/>
                <wp:effectExtent l="0" t="0" r="0" b="8255"/>
                <wp:docPr id="499188875" name="Group 4"/>
                <wp:cNvGraphicFramePr/>
                <a:graphic xmlns:a="http://schemas.openxmlformats.org/drawingml/2006/main">
                  <a:graphicData uri="http://schemas.microsoft.com/office/word/2010/wordprocessingGroup">
                    <wpg:wgp>
                      <wpg:cNvGrpSpPr/>
                      <wpg:grpSpPr>
                        <a:xfrm>
                          <a:off x="0" y="0"/>
                          <a:ext cx="3009900" cy="4049395"/>
                          <a:chOff x="0" y="0"/>
                          <a:chExt cx="3009900" cy="4049395"/>
                        </a:xfrm>
                      </wpg:grpSpPr>
                      <wpg:grpSp>
                        <wpg:cNvPr id="56195285" name="Group 5" descr="screenshot of system message showing code boxes."/>
                        <wpg:cNvGrpSpPr/>
                        <wpg:grpSpPr>
                          <a:xfrm>
                            <a:off x="0" y="0"/>
                            <a:ext cx="3009900" cy="4049395"/>
                            <a:chOff x="0" y="0"/>
                            <a:chExt cx="3009900" cy="4049395"/>
                          </a:xfrm>
                        </wpg:grpSpPr>
                        <pic:pic xmlns:pic="http://schemas.openxmlformats.org/drawingml/2006/picture">
                          <pic:nvPicPr>
                            <pic:cNvPr id="266085540" name="Picture 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009900" cy="4049395"/>
                            </a:xfrm>
                            <a:prstGeom prst="rect">
                              <a:avLst/>
                            </a:prstGeom>
                          </pic:spPr>
                        </pic:pic>
                        <wps:wsp>
                          <wps:cNvPr id="1625034795" name="Rectangle: Rounded Corners 1"/>
                          <wps:cNvSpPr/>
                          <wps:spPr>
                            <a:xfrm>
                              <a:off x="219075" y="1609725"/>
                              <a:ext cx="2590800" cy="10572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0514484" name="Oval 2"/>
                          <wps:cNvSpPr/>
                          <wps:spPr>
                            <a:xfrm>
                              <a:off x="2238375" y="35242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2CE5A" w14:textId="77777777" w:rsidR="00D370F4" w:rsidRPr="007B720A" w:rsidRDefault="00D370F4" w:rsidP="00D370F4">
                                <w:pPr>
                                  <w:jc w:val="center"/>
                                  <w:rPr>
                                    <w:b/>
                                    <w:bCs/>
                                    <w:color w:val="000000" w:themeColor="text1"/>
                                    <w:sz w:val="28"/>
                                    <w:szCs w:val="28"/>
                                  </w:rPr>
                                </w:pPr>
                                <w:r>
                                  <w:rPr>
                                    <w:b/>
                                    <w:bCs/>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09944101" name="Rectangle 1"/>
                        <wps:cNvSpPr/>
                        <wps:spPr>
                          <a:xfrm>
                            <a:off x="238539" y="1391479"/>
                            <a:ext cx="1455089" cy="151074"/>
                          </a:xfrm>
                          <a:prstGeom prst="rect">
                            <a:avLst/>
                          </a:prstGeom>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478EA5" id="Group 4" o:spid="_x0000_s1047" style="width:237pt;height:318.85pt;mso-position-horizontal-relative:char;mso-position-vertical-relative:line" coordsize="30099,40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&#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">
                <v:group id="_x0000_s1048" alt="screenshot of system message showing code boxes." style="position:absolute;width:30099;height:40493" coordsize="30099,40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">
                  <v:shape id="Picture 1" o:spid="_x0000_s1049" type="#_x0000_t75" style="position:absolute;width:30099;height:40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">
                    <v:imagedata r:id="rId35" o:title=""/>
                  </v:shape>
                  <v:roundrect id="Rectangle: Rounded Corners 1" o:spid="_x0000_s1050" style="position:absolute;left:2190;top:16097;width:25908;height:105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" fillcolor="yellow" strokecolor="red" strokeweight="1pt">
                    <v:fill opacity="13107f"/>
                    <v:stroke joinstyle="miter"/>
                  </v:roundrect>
                  <v:oval id="Oval 2" o:spid="_x0000_s1051" style="position:absolute;left:22383;top:3524;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" fillcolor="#ff9e1b [3205]" strokecolor="#ff9e1b [3205]" strokeweight="1pt">
                    <v:stroke joinstyle="miter"/>
                    <v:textbox>
                      <w:txbxContent>
                        <w:p w14:paraId="6B62CE5A" w14:textId="77777777" w:rsidR="00D370F4" w:rsidRPr="007B720A" w:rsidRDefault="00D370F4" w:rsidP="00D370F4">
                          <w:pPr>
                            <w:jc w:val="center"/>
                            <w:rPr>
                              <w:b/>
                              <w:bCs/>
                              <w:color w:val="000000" w:themeColor="text1"/>
                              <w:sz w:val="28"/>
                              <w:szCs w:val="28"/>
                            </w:rPr>
                          </w:pPr>
                          <w:r>
                            <w:rPr>
                              <w:b/>
                              <w:bCs/>
                              <w:color w:val="000000" w:themeColor="text1"/>
                              <w:sz w:val="28"/>
                              <w:szCs w:val="28"/>
                            </w:rPr>
                            <w:t>5</w:t>
                          </w:r>
                        </w:p>
                      </w:txbxContent>
                    </v:textbox>
                  </v:oval>
                </v:group>
                <v:rect id="Rectangle 1" o:spid="_x0000_s1052" style="position:absolute;left:2385;top:13914;width:14551;height:1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" fillcolor="#53565a [3209]" strokecolor="white [3201]" strokeweight="1.5pt"/>
                <w10:anchorlock/>
              </v:group>
            </w:pict>
          </mc:Fallback>
        </mc:AlternateContent>
      </w:r>
    </w:p>
    <w:p w14:paraId="7C0D84AE" w14:textId="2CAAF1A0" w:rsidR="00150282" w:rsidRDefault="00150282" w:rsidP="00106555">
      <w:pPr>
        <w:pStyle w:val="ListNumber"/>
        <w:numPr>
          <w:ilvl w:val="0"/>
          <w:numId w:val="0"/>
        </w:numPr>
        <w:spacing w:before="120" w:line="240" w:lineRule="atLeast"/>
        <w:ind w:left="340"/>
        <w:contextualSpacing w:val="0"/>
      </w:pPr>
    </w:p>
    <w:p w14:paraId="354F16FD" w14:textId="2BB30707" w:rsidR="00561C3E" w:rsidRDefault="008E6C61" w:rsidP="008E6C61">
      <w:pPr>
        <w:pStyle w:val="ListNumber"/>
        <w:tabs>
          <w:tab w:val="clear" w:pos="284"/>
          <w:tab w:val="num" w:pos="340"/>
        </w:tabs>
        <w:spacing w:before="120" w:line="240" w:lineRule="atLeast"/>
        <w:ind w:left="340" w:hanging="340"/>
        <w:contextualSpacing w:val="0"/>
      </w:pPr>
      <w:r>
        <w:t xml:space="preserve">Enter a </w:t>
      </w:r>
      <w:r w:rsidR="001F0EC0">
        <w:t xml:space="preserve">new </w:t>
      </w:r>
      <w:r w:rsidR="004D5697">
        <w:t>password</w:t>
      </w:r>
      <w:r>
        <w:t>.</w:t>
      </w:r>
      <w:r w:rsidR="000E45C1">
        <w:br/>
      </w:r>
      <w:r w:rsidR="0012401F">
        <w:rPr>
          <w:noProof/>
        </w:rPr>
        <mc:AlternateContent>
          <mc:Choice Requires="wpg">
            <w:drawing>
              <wp:inline distT="0" distB="0" distL="0" distR="0" wp14:anchorId="3825373F" wp14:editId="06C54402">
                <wp:extent cx="4257675" cy="4485005"/>
                <wp:effectExtent l="0" t="0" r="9525" b="0"/>
                <wp:docPr id="2089529076" name="Group 6" descr="screenshot showing where new password needs to be entered."/>
                <wp:cNvGraphicFramePr/>
                <a:graphic xmlns:a="http://schemas.openxmlformats.org/drawingml/2006/main">
                  <a:graphicData uri="http://schemas.microsoft.com/office/word/2010/wordprocessingGroup">
                    <wpg:wgp>
                      <wpg:cNvGrpSpPr/>
                      <wpg:grpSpPr>
                        <a:xfrm>
                          <a:off x="0" y="0"/>
                          <a:ext cx="4257675" cy="4485005"/>
                          <a:chOff x="0" y="0"/>
                          <a:chExt cx="4257675" cy="4485005"/>
                        </a:xfrm>
                      </wpg:grpSpPr>
                      <pic:pic xmlns:pic="http://schemas.openxmlformats.org/drawingml/2006/picture">
                        <pic:nvPicPr>
                          <pic:cNvPr id="159450610" name="Picture 1" descr="A screenshot of a login page&#10;&#10;AI-generated content may be incorrect."/>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4257675" cy="4485005"/>
                          </a:xfrm>
                          <a:prstGeom prst="rect">
                            <a:avLst/>
                          </a:prstGeom>
                        </pic:spPr>
                      </pic:pic>
                      <wpg:grpSp>
                        <wpg:cNvPr id="57" name="Group 57" descr="highlights the password field on the login screen"/>
                        <wpg:cNvGrpSpPr/>
                        <wpg:grpSpPr>
                          <a:xfrm>
                            <a:off x="152400" y="295275"/>
                            <a:ext cx="3714750" cy="2172335"/>
                            <a:chOff x="1198704" y="2759047"/>
                            <a:chExt cx="2458896" cy="803990"/>
                          </a:xfrm>
                        </wpg:grpSpPr>
                        <wps:wsp>
                          <wps:cNvPr id="51" name="Rectangle: Rounded Corners 51"/>
                          <wps:cNvSpPr/>
                          <wps:spPr>
                            <a:xfrm>
                              <a:off x="1356326" y="3160924"/>
                              <a:ext cx="2301274" cy="40211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Oval 52"/>
                          <wps:cNvSpPr/>
                          <wps:spPr>
                            <a:xfrm>
                              <a:off x="1198704" y="2759047"/>
                              <a:ext cx="357441" cy="199856"/>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B0BDF" w14:textId="77777777" w:rsidR="0012401F" w:rsidRPr="007B720A" w:rsidRDefault="0012401F" w:rsidP="0012401F">
                                <w:pPr>
                                  <w:jc w:val="center"/>
                                  <w:rPr>
                                    <w:b/>
                                    <w:bCs/>
                                    <w:color w:val="000000" w:themeColor="text1"/>
                                    <w:sz w:val="28"/>
                                    <w:szCs w:val="28"/>
                                  </w:rPr>
                                </w:pPr>
                                <w:r>
                                  <w:rPr>
                                    <w:b/>
                                    <w:bCs/>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825373F" id="Group 6" o:spid="_x0000_s1053" alt="screenshot showing where new password needs to be entered." style="width:335.25pt;height:353.15pt;mso-position-horizontal-relative:char;mso-position-vertical-relative:line" coordsize="42576,44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">
                <v:shape id="Picture 1" o:spid="_x0000_s1054" type="#_x0000_t75" alt="A screenshot of a login page&#10;&#10;AI-generated content may be incorrect." style="position:absolute;width:42576;height:44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">
                  <v:imagedata r:id="rId37" o:title="A screenshot of a login page&#10;&#10;AI-generated content may be incorrect"/>
                </v:shape>
                <v:group id="Group 57" o:spid="_x0000_s1055" alt="highlights the password field on the login screen" style="position:absolute;left:1524;top:2952;width:37147;height:21724" coordorigin="11987,27590" coordsize="24588,8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roundrect id="Rectangle: Rounded Corners 51" o:spid="_x0000_s1056" style="position:absolute;left:13563;top:31609;width:23013;height:40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" fillcolor="yellow" strokecolor="red" strokeweight="1pt">
                    <v:fill opacity="13107f"/>
                    <v:stroke joinstyle="miter"/>
                  </v:roundrect>
                  <v:oval id="Oval 52" o:spid="_x0000_s1057" style="position:absolute;left:11987;top:27590;width:3574;height:1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" fillcolor="#ff9e1b [3205]" strokecolor="#ff9e1b [3205]" strokeweight="1pt">
                    <v:stroke joinstyle="miter"/>
                    <v:textbox>
                      <w:txbxContent>
                        <w:p w14:paraId="0F2B0BDF" w14:textId="77777777" w:rsidR="0012401F" w:rsidRPr="007B720A" w:rsidRDefault="0012401F" w:rsidP="0012401F">
                          <w:pPr>
                            <w:jc w:val="center"/>
                            <w:rPr>
                              <w:b/>
                              <w:bCs/>
                              <w:color w:val="000000" w:themeColor="text1"/>
                              <w:sz w:val="28"/>
                              <w:szCs w:val="28"/>
                            </w:rPr>
                          </w:pPr>
                          <w:r>
                            <w:rPr>
                              <w:b/>
                              <w:bCs/>
                              <w:color w:val="000000" w:themeColor="text1"/>
                              <w:sz w:val="28"/>
                              <w:szCs w:val="28"/>
                            </w:rPr>
                            <w:t>6</w:t>
                          </w:r>
                        </w:p>
                      </w:txbxContent>
                    </v:textbox>
                  </v:oval>
                </v:group>
                <w10:anchorlock/>
              </v:group>
            </w:pict>
          </mc:Fallback>
        </mc:AlternateContent>
      </w:r>
    </w:p>
    <w:p w14:paraId="61325B04" w14:textId="7A56993A" w:rsidR="00FE12E8" w:rsidRPr="00657CFE" w:rsidRDefault="00561C3E" w:rsidP="00A94B6A">
      <w:pPr>
        <w:pStyle w:val="ListNumber"/>
        <w:tabs>
          <w:tab w:val="clear" w:pos="284"/>
          <w:tab w:val="num" w:pos="340"/>
        </w:tabs>
        <w:spacing w:before="120" w:line="240" w:lineRule="atLeast"/>
        <w:ind w:left="340" w:hanging="340"/>
        <w:contextualSpacing w:val="0"/>
      </w:pPr>
      <w:r>
        <w:t>After resetting the password</w:t>
      </w:r>
      <w:r w:rsidR="00CC1D0E">
        <w:t>, return to the login page</w:t>
      </w:r>
      <w:r w:rsidR="00A94B6A">
        <w:t xml:space="preserve"> and log into the system.</w:t>
      </w:r>
      <w:r w:rsidR="00FE12E8" w:rsidRPr="00E93332">
        <w:rPr>
          <w:noProof/>
        </w:rPr>
        <w:t xml:space="preserve"> </w:t>
      </w:r>
    </w:p>
    <w:p w14:paraId="63DA8BF5" w14:textId="5FBA2473" w:rsidR="00FE12E8" w:rsidRDefault="00FE12E8" w:rsidP="00FE12E8">
      <w:pPr>
        <w:rPr>
          <w:b/>
          <w:bCs/>
          <w:iCs/>
          <w:noProof/>
          <w:color w:val="00B2A9" w:themeColor="text2"/>
          <w:kern w:val="20"/>
          <w:sz w:val="22"/>
          <w:szCs w:val="28"/>
        </w:rPr>
      </w:pPr>
    </w:p>
    <w:p w14:paraId="5238183C" w14:textId="2301C90A" w:rsidR="00FE12E8" w:rsidRDefault="00FE12E8" w:rsidP="00FE12E8">
      <w:pPr>
        <w:pStyle w:val="Heading2"/>
        <w:rPr>
          <w:noProof/>
        </w:rPr>
      </w:pPr>
      <w:bookmarkStart w:id="19" w:name="_Toc84339243"/>
      <w:bookmarkStart w:id="20" w:name="_Toc108177538"/>
      <w:bookmarkStart w:id="21" w:name="_Toc119393794"/>
      <w:bookmarkStart w:id="22" w:name="_Toc196231100"/>
      <w:r>
        <w:rPr>
          <w:noProof/>
        </w:rPr>
        <w:t>Update profile settings</w:t>
      </w:r>
      <w:bookmarkEnd w:id="16"/>
      <w:bookmarkEnd w:id="17"/>
      <w:bookmarkEnd w:id="19"/>
      <w:bookmarkEnd w:id="20"/>
      <w:bookmarkEnd w:id="21"/>
      <w:bookmarkEnd w:id="22"/>
    </w:p>
    <w:p w14:paraId="4D0694A8" w14:textId="5EA39443" w:rsidR="00FE12E8" w:rsidRDefault="00FE12E8" w:rsidP="00FE12E8">
      <w:pPr>
        <w:pStyle w:val="BodyText100ThemeColour"/>
        <w:rPr>
          <w:noProof/>
        </w:rPr>
      </w:pPr>
      <w:r>
        <w:rPr>
          <w:noProof/>
        </w:rPr>
        <w:t>When access has been granted to the system, it is important that you update your profile settings.</w:t>
      </w:r>
      <w:r w:rsidR="000E45C1" w:rsidRPr="000E45C1">
        <w:rPr>
          <w:noProof/>
        </w:rPr>
        <w:t xml:space="preserve"> </w:t>
      </w:r>
    </w:p>
    <w:p w14:paraId="37657A93" w14:textId="6F0363F7" w:rsidR="00C42F76" w:rsidRDefault="00FE12E8" w:rsidP="00C42F76">
      <w:pPr>
        <w:pStyle w:val="ListNumber"/>
        <w:numPr>
          <w:ilvl w:val="0"/>
          <w:numId w:val="43"/>
        </w:numPr>
        <w:rPr>
          <w:noProof/>
        </w:rPr>
      </w:pPr>
      <w:r>
        <w:rPr>
          <w:noProof/>
        </w:rPr>
        <w:t xml:space="preserve">From the home screen, </w:t>
      </w:r>
      <w:r w:rsidRPr="00C42F76">
        <w:rPr>
          <w:noProof/>
        </w:rPr>
        <w:t>select the profile icon</w:t>
      </w:r>
      <w:r>
        <w:rPr>
          <w:noProof/>
        </w:rPr>
        <w:t xml:space="preserve"> and </w:t>
      </w:r>
      <w:r w:rsidRPr="00C42F76">
        <w:rPr>
          <w:noProof/>
        </w:rPr>
        <w:t>select Profile</w:t>
      </w:r>
      <w:r>
        <w:rPr>
          <w:noProof/>
        </w:rPr>
        <w:t>.</w:t>
      </w:r>
      <w:r w:rsidRPr="007B180D">
        <w:rPr>
          <w:noProof/>
        </w:rPr>
        <w:t xml:space="preserve"> </w:t>
      </w:r>
      <w:r w:rsidR="000E45C1">
        <w:rPr>
          <w:noProof/>
        </w:rPr>
        <mc:AlternateContent>
          <mc:Choice Requires="wpg">
            <w:drawing>
              <wp:inline distT="0" distB="0" distL="0" distR="0" wp14:anchorId="701EDF9E" wp14:editId="6B75B3BF">
                <wp:extent cx="6544310" cy="1405890"/>
                <wp:effectExtent l="0" t="0" r="8890" b="3810"/>
                <wp:docPr id="1402472060" name="Group 5"/>
                <wp:cNvGraphicFramePr/>
                <a:graphic xmlns:a="http://schemas.openxmlformats.org/drawingml/2006/main">
                  <a:graphicData uri="http://schemas.microsoft.com/office/word/2010/wordprocessingGroup">
                    <wpg:wgp>
                      <wpg:cNvGrpSpPr/>
                      <wpg:grpSpPr>
                        <a:xfrm>
                          <a:off x="0" y="0"/>
                          <a:ext cx="6544310" cy="1405890"/>
                          <a:chOff x="0" y="0"/>
                          <a:chExt cx="6544310" cy="1405890"/>
                        </a:xfrm>
                      </wpg:grpSpPr>
                      <wpg:grpSp>
                        <wpg:cNvPr id="1113128104" name="Group 7" descr="screenshot highlighting the profile section."/>
                        <wpg:cNvGrpSpPr/>
                        <wpg:grpSpPr>
                          <a:xfrm>
                            <a:off x="0" y="0"/>
                            <a:ext cx="6544310" cy="1405890"/>
                            <a:chOff x="0" y="0"/>
                            <a:chExt cx="6544310" cy="1405890"/>
                          </a:xfrm>
                        </wpg:grpSpPr>
                        <pic:pic xmlns:pic="http://schemas.openxmlformats.org/drawingml/2006/picture">
                          <pic:nvPicPr>
                            <pic:cNvPr id="1689313372" name="Picture 1" descr="A city with tall buildings&#10;&#10;AI-generated content may be incorrect."/>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544310" cy="1405890"/>
                            </a:xfrm>
                            <a:prstGeom prst="rect">
                              <a:avLst/>
                            </a:prstGeom>
                          </pic:spPr>
                        </pic:pic>
                        <wps:wsp>
                          <wps:cNvPr id="1380900579" name="Oval 1"/>
                          <wps:cNvSpPr/>
                          <wps:spPr>
                            <a:xfrm>
                              <a:off x="4924425" y="952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FC0C7" w14:textId="77777777" w:rsidR="000E45C1" w:rsidRPr="000606CA" w:rsidRDefault="000E45C1" w:rsidP="000E45C1">
                                <w:pPr>
                                  <w:jc w:val="center"/>
                                  <w:rPr>
                                    <w:b/>
                                    <w:bCs/>
                                    <w:color w:val="000000" w:themeColor="text1"/>
                                    <w:sz w:val="28"/>
                                    <w:szCs w:val="28"/>
                                  </w:rPr>
                                </w:pPr>
                                <w:r>
                                  <w:rPr>
                                    <w:b/>
                                    <w:bCs/>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308803" name="Rectangle: Rounded Corners 1"/>
                          <wps:cNvSpPr/>
                          <wps:spPr>
                            <a:xfrm>
                              <a:off x="5400675" y="923925"/>
                              <a:ext cx="1085850" cy="17145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6483872" name="Rectangle: Rounded Corners 1"/>
                          <wps:cNvSpPr/>
                          <wps:spPr>
                            <a:xfrm>
                              <a:off x="6200775" y="19050"/>
                              <a:ext cx="304800" cy="1619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6284853" name="Rectangle 1"/>
                        <wps:cNvSpPr/>
                        <wps:spPr>
                          <a:xfrm>
                            <a:off x="5693134" y="341906"/>
                            <a:ext cx="524372" cy="87161"/>
                          </a:xfrm>
                          <a:prstGeom prst="rect">
                            <a:avLst/>
                          </a:prstGeom>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01EDF9E" id="Group 5" o:spid="_x0000_s1058" style="width:515.3pt;height:110.7pt;mso-position-horizontal-relative:char;mso-position-vertical-relative:line" coordsize="65443,14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&#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">
                <v:group id="Group 7" o:spid="_x0000_s1059" alt="screenshot highlighting the profile section." style="position:absolute;width:65443;height:14058" coordsize="65443,14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">
                  <v:shape id="Picture 1" o:spid="_x0000_s1060" type="#_x0000_t75" alt="A city with tall buildings&#10;&#10;AI-generated content may be incorrect." style="position:absolute;width:65443;height:14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">
                    <v:imagedata r:id="rId39" o:title="A city with tall buildings&#10;&#10;AI-generated content may be incorrect"/>
                  </v:shape>
                  <v:oval id="Oval 1" o:spid="_x0000_s1061" style="position:absolute;left:49244;top:95;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" fillcolor="#ff9e1b [3205]" strokecolor="#ff9e1b [3205]" strokeweight="1pt">
                    <v:stroke joinstyle="miter"/>
                    <v:textbox>
                      <w:txbxContent>
                        <w:p w14:paraId="1C2FC0C7" w14:textId="77777777" w:rsidR="000E45C1" w:rsidRPr="000606CA" w:rsidRDefault="000E45C1" w:rsidP="000E45C1">
                          <w:pPr>
                            <w:jc w:val="center"/>
                            <w:rPr>
                              <w:b/>
                              <w:bCs/>
                              <w:color w:val="000000" w:themeColor="text1"/>
                              <w:sz w:val="28"/>
                              <w:szCs w:val="28"/>
                            </w:rPr>
                          </w:pPr>
                          <w:r>
                            <w:rPr>
                              <w:b/>
                              <w:bCs/>
                              <w:color w:val="000000" w:themeColor="text1"/>
                              <w:sz w:val="28"/>
                              <w:szCs w:val="28"/>
                            </w:rPr>
                            <w:t>1</w:t>
                          </w:r>
                        </w:p>
                      </w:txbxContent>
                    </v:textbox>
                  </v:oval>
                  <v:roundrect id="Rectangle: Rounded Corners 1" o:spid="_x0000_s1062" style="position:absolute;left:54006;top:9239;width:10859;height:1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" fillcolor="yellow" strokecolor="red" strokeweight="1pt">
                    <v:fill opacity="13107f"/>
                    <v:stroke joinstyle="miter"/>
                  </v:roundrect>
                  <v:roundrect id="Rectangle: Rounded Corners 1" o:spid="_x0000_s1063" style="position:absolute;left:62007;top:190;width:3048;height:1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" fillcolor="yellow" strokecolor="red" strokeweight="1pt">
                    <v:fill opacity="13107f"/>
                    <v:stroke joinstyle="miter"/>
                  </v:roundrect>
                </v:group>
                <v:rect id="Rectangle 1" o:spid="_x0000_s1064" style="position:absolute;left:56931;top:3419;width:5244;height:8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" fillcolor="#53565a [3209]" strokecolor="white [3201]" strokeweight="1.5pt"/>
                <w10:anchorlock/>
              </v:group>
            </w:pict>
          </mc:Fallback>
        </mc:AlternateContent>
      </w:r>
    </w:p>
    <w:p w14:paraId="1E51EB54" w14:textId="77777777" w:rsidR="00C42F76" w:rsidRDefault="00FE12E8" w:rsidP="00C42F76">
      <w:pPr>
        <w:pStyle w:val="ListNumber"/>
        <w:numPr>
          <w:ilvl w:val="0"/>
          <w:numId w:val="43"/>
        </w:numPr>
        <w:rPr>
          <w:noProof/>
        </w:rPr>
      </w:pPr>
      <w:r w:rsidRPr="00C42F76">
        <w:rPr>
          <w:b/>
          <w:bCs/>
          <w:noProof/>
        </w:rPr>
        <w:t>Update the Name field</w:t>
      </w:r>
      <w:r w:rsidRPr="43AC3D19">
        <w:rPr>
          <w:noProof/>
        </w:rPr>
        <w:t xml:space="preserve"> with your first name and last name.</w:t>
      </w:r>
      <w:r w:rsidR="00435621" w:rsidRPr="00435621">
        <w:rPr>
          <w:noProof/>
        </w:rPr>
        <w:t xml:space="preserve"> </w:t>
      </w:r>
    </w:p>
    <w:p w14:paraId="6B88B5A8" w14:textId="77777777" w:rsidR="00C1643F" w:rsidRDefault="00FE12E8" w:rsidP="00C1643F">
      <w:pPr>
        <w:pStyle w:val="ListNumber"/>
        <w:numPr>
          <w:ilvl w:val="0"/>
          <w:numId w:val="43"/>
        </w:numPr>
        <w:rPr>
          <w:noProof/>
        </w:rPr>
      </w:pPr>
      <w:r w:rsidRPr="00C42F76">
        <w:rPr>
          <w:b/>
          <w:bCs/>
          <w:noProof/>
        </w:rPr>
        <w:t>Update the Language</w:t>
      </w:r>
      <w:r w:rsidRPr="43AC3D19">
        <w:rPr>
          <w:noProof/>
        </w:rPr>
        <w:t xml:space="preserve"> to be English (United Kingdom) and </w:t>
      </w:r>
      <w:r w:rsidRPr="00C42F76">
        <w:rPr>
          <w:b/>
          <w:bCs/>
          <w:noProof/>
        </w:rPr>
        <w:t>ensure that the time zone is Australia</w:t>
      </w:r>
      <w:r w:rsidRPr="43AC3D19">
        <w:rPr>
          <w:noProof/>
        </w:rPr>
        <w:t>, (GMT+10:00) Melbourne.</w:t>
      </w:r>
    </w:p>
    <w:p w14:paraId="7072857E" w14:textId="614D3F77" w:rsidR="00FE12E8" w:rsidRDefault="00FE12E8" w:rsidP="00C1643F">
      <w:pPr>
        <w:pStyle w:val="ListNumber"/>
        <w:numPr>
          <w:ilvl w:val="0"/>
          <w:numId w:val="43"/>
        </w:numPr>
        <w:rPr>
          <w:noProof/>
        </w:rPr>
      </w:pPr>
      <w:r w:rsidRPr="00C1643F">
        <w:rPr>
          <w:b/>
          <w:bCs/>
          <w:noProof/>
        </w:rPr>
        <w:lastRenderedPageBreak/>
        <w:t>Select Save</w:t>
      </w:r>
      <w:r>
        <w:rPr>
          <w:noProof/>
        </w:rPr>
        <w:t>.</w:t>
      </w:r>
      <w:r w:rsidR="00850F77">
        <w:rPr>
          <w:noProof/>
        </w:rPr>
        <w:br/>
      </w:r>
      <w:r w:rsidR="00850F77" w:rsidRPr="00850F77">
        <w:rPr>
          <w:noProof/>
        </w:rPr>
        <w:t xml:space="preserve"> </w:t>
      </w:r>
      <w:r w:rsidR="00850F77">
        <w:rPr>
          <w:noProof/>
        </w:rPr>
        <mc:AlternateContent>
          <mc:Choice Requires="wpg">
            <w:drawing>
              <wp:inline distT="0" distB="0" distL="0" distR="0" wp14:anchorId="2AE1AA26" wp14:editId="2F2C635E">
                <wp:extent cx="5031740" cy="4100030"/>
                <wp:effectExtent l="0" t="0" r="0" b="0"/>
                <wp:docPr id="484555278" name="Group 2" descr="screen shot of fields on a user's profile"/>
                <wp:cNvGraphicFramePr/>
                <a:graphic xmlns:a="http://schemas.openxmlformats.org/drawingml/2006/main">
                  <a:graphicData uri="http://schemas.microsoft.com/office/word/2010/wordprocessingGroup">
                    <wpg:wgp>
                      <wpg:cNvGrpSpPr/>
                      <wpg:grpSpPr>
                        <a:xfrm>
                          <a:off x="0" y="0"/>
                          <a:ext cx="5031740" cy="4100030"/>
                          <a:chOff x="0" y="95415"/>
                          <a:chExt cx="5031740" cy="4100030"/>
                        </a:xfrm>
                      </wpg:grpSpPr>
                      <wpg:grpSp>
                        <wpg:cNvPr id="1151" name="Group 1151" descr="Fields that can be changed from the profile page."/>
                        <wpg:cNvGrpSpPr/>
                        <wpg:grpSpPr>
                          <a:xfrm>
                            <a:off x="0" y="95415"/>
                            <a:ext cx="5031740" cy="4100030"/>
                            <a:chOff x="0" y="95415"/>
                            <a:chExt cx="5031740" cy="4100030"/>
                          </a:xfrm>
                        </wpg:grpSpPr>
                        <pic:pic xmlns:pic="http://schemas.openxmlformats.org/drawingml/2006/picture">
                          <pic:nvPicPr>
                            <pic:cNvPr id="1140" name="Picture 1140"/>
                            <pic:cNvPicPr>
                              <a:picLocks noChangeAspect="1"/>
                            </pic:cNvPicPr>
                          </pic:nvPicPr>
                          <pic:blipFill rotWithShape="1">
                            <a:blip r:embed="rId40">
                              <a:extLst>
                                <a:ext uri="{28A0092B-C50C-407E-A947-70E740481C1C}">
                                  <a14:useLocalDpi xmlns:a14="http://schemas.microsoft.com/office/drawing/2010/main" val="0"/>
                                </a:ext>
                              </a:extLst>
                            </a:blip>
                            <a:srcRect t="2275"/>
                            <a:stretch/>
                          </pic:blipFill>
                          <pic:spPr>
                            <a:xfrm>
                              <a:off x="0" y="95415"/>
                              <a:ext cx="5031740" cy="4100030"/>
                            </a:xfrm>
                            <a:prstGeom prst="rect">
                              <a:avLst/>
                            </a:prstGeom>
                          </pic:spPr>
                        </pic:pic>
                        <wps:wsp>
                          <wps:cNvPr id="1146" name="Rectangle: Rounded Corners 1146"/>
                          <wps:cNvSpPr/>
                          <wps:spPr>
                            <a:xfrm>
                              <a:off x="1419224" y="1257300"/>
                              <a:ext cx="1381125" cy="381494"/>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8" name="Rectangle: Rounded Corners 1148"/>
                          <wps:cNvSpPr/>
                          <wps:spPr>
                            <a:xfrm>
                              <a:off x="1419225" y="2581275"/>
                              <a:ext cx="2247900" cy="7905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0" name="Rectangle: Rounded Corners 1150"/>
                          <wps:cNvSpPr/>
                          <wps:spPr>
                            <a:xfrm>
                              <a:off x="1419226" y="3429000"/>
                              <a:ext cx="391761" cy="287976"/>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5396550" name="Oval 645396550"/>
                        <wps:cNvSpPr/>
                        <wps:spPr>
                          <a:xfrm>
                            <a:off x="2751151" y="1184745"/>
                            <a:ext cx="586179" cy="55036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6C060D" w14:textId="77777777" w:rsidR="00850F77" w:rsidRPr="000606CA" w:rsidRDefault="00850F77" w:rsidP="00850F77">
                              <w:pPr>
                                <w:jc w:val="center"/>
                                <w:rPr>
                                  <w:b/>
                                  <w:bCs/>
                                  <w:color w:val="000000" w:themeColor="text1"/>
                                  <w:sz w:val="28"/>
                                  <w:szCs w:val="28"/>
                                </w:rPr>
                              </w:pPr>
                              <w:r w:rsidRPr="000606CA">
                                <w:rPr>
                                  <w:b/>
                                  <w:bCs/>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9238077" name="Oval 2099238077">
                          <a:extLst>
                            <a:ext uri="{C183D7F6-B498-43B3-948B-1728B52AA6E4}">
                              <adec:decorative xmlns:adec="http://schemas.microsoft.com/office/drawing/2017/decorative" val="1"/>
                            </a:ext>
                          </a:extLst>
                        </wps:cNvPr>
                        <wps:cNvSpPr/>
                        <wps:spPr>
                          <a:xfrm>
                            <a:off x="826935" y="2600077"/>
                            <a:ext cx="586105" cy="54991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30FE29" w14:textId="77777777" w:rsidR="00850F77" w:rsidRPr="000606CA" w:rsidRDefault="00850F77" w:rsidP="00850F77">
                              <w:pPr>
                                <w:jc w:val="center"/>
                                <w:rPr>
                                  <w:b/>
                                  <w:bCs/>
                                  <w:color w:val="000000" w:themeColor="text1"/>
                                  <w:sz w:val="28"/>
                                  <w:szCs w:val="28"/>
                                </w:rPr>
                              </w:pPr>
                              <w:r w:rsidRPr="000606CA">
                                <w:rPr>
                                  <w:b/>
                                  <w:bCs/>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597971" name="Oval 1525597971">
                          <a:extLst>
                            <a:ext uri="{C183D7F6-B498-43B3-948B-1728B52AA6E4}">
                              <adec:decorative xmlns:adec="http://schemas.microsoft.com/office/drawing/2017/decorative" val="1"/>
                            </a:ext>
                          </a:extLst>
                        </wps:cNvPr>
                        <wps:cNvSpPr/>
                        <wps:spPr>
                          <a:xfrm>
                            <a:off x="747422" y="3403159"/>
                            <a:ext cx="586179" cy="55036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9331C7" w14:textId="77777777" w:rsidR="00850F77" w:rsidRPr="000606CA" w:rsidRDefault="00850F77" w:rsidP="00850F77">
                              <w:pPr>
                                <w:jc w:val="center"/>
                                <w:rPr>
                                  <w:b/>
                                  <w:bCs/>
                                  <w:color w:val="000000" w:themeColor="text1"/>
                                  <w:sz w:val="28"/>
                                  <w:szCs w:val="28"/>
                                </w:rPr>
                              </w:pPr>
                              <w:r w:rsidRPr="000606CA">
                                <w:rPr>
                                  <w:b/>
                                  <w:bCs/>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AE1AA26" id="_x0000_s1065" alt="screen shot of fields on a user's profile" style="width:396.2pt;height:322.85pt;mso-position-horizontal-relative:char;mso-position-vertical-relative:line" coordorigin=",954" coordsize="50317,4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">
                <v:group id="Group 1151" o:spid="_x0000_s1066" alt="Fields that can be changed from the profile page." style="position:absolute;top:954;width:50317;height:41000" coordorigin=",954" coordsize="50317,4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Picture 1140" o:spid="_x0000_s1067" type="#_x0000_t75" style="position:absolute;top:954;width:50317;height:41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">
                    <v:imagedata r:id="rId41" o:title="" croptop="1491f"/>
                  </v:shape>
                  <v:roundrect id="Rectangle: Rounded Corners 1146" o:spid="_x0000_s1068" style="position:absolute;left:14192;top:12573;width:13811;height:38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" fillcolor="yellow" strokecolor="red" strokeweight="1pt">
                    <v:fill opacity="13107f"/>
                    <v:stroke joinstyle="miter"/>
                  </v:roundrect>
                  <v:roundrect id="Rectangle: Rounded Corners 1148" o:spid="_x0000_s1069" style="position:absolute;left:14192;top:25812;width:22479;height:7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" fillcolor="yellow" strokecolor="red" strokeweight="1pt">
                    <v:fill opacity="13107f"/>
                    <v:stroke joinstyle="miter"/>
                  </v:roundrect>
                  <v:roundrect id="Rectangle: Rounded Corners 1150" o:spid="_x0000_s1070" style="position:absolute;left:14192;top:34290;width:3917;height:287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" fillcolor="yellow" strokecolor="red" strokeweight="1pt">
                    <v:fill opacity="13107f"/>
                    <v:stroke joinstyle="miter"/>
                  </v:roundrect>
                </v:group>
                <v:oval id="Oval 645396550" o:spid="_x0000_s1071" style="position:absolute;left:27511;top:11847;width:586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" fillcolor="#ff9e1b [3205]" strokecolor="#ff9e1b [3205]" strokeweight="1pt">
                  <v:stroke joinstyle="miter"/>
                  <v:textbox>
                    <w:txbxContent>
                      <w:p w14:paraId="566C060D" w14:textId="77777777" w:rsidR="00850F77" w:rsidRPr="000606CA" w:rsidRDefault="00850F77" w:rsidP="00850F77">
                        <w:pPr>
                          <w:jc w:val="center"/>
                          <w:rPr>
                            <w:b/>
                            <w:bCs/>
                            <w:color w:val="000000" w:themeColor="text1"/>
                            <w:sz w:val="28"/>
                            <w:szCs w:val="28"/>
                          </w:rPr>
                        </w:pPr>
                        <w:r w:rsidRPr="000606CA">
                          <w:rPr>
                            <w:b/>
                            <w:bCs/>
                            <w:color w:val="000000" w:themeColor="text1"/>
                            <w:sz w:val="28"/>
                            <w:szCs w:val="28"/>
                          </w:rPr>
                          <w:t>2</w:t>
                        </w:r>
                      </w:p>
                    </w:txbxContent>
                  </v:textbox>
                </v:oval>
                <v:oval id="Oval 2099238077" o:spid="_x0000_s1072" alt="&quot;&quot;" style="position:absolute;left:8269;top:26000;width:5861;height:5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" fillcolor="#ff9e1b [3205]" strokecolor="#ff9e1b [3205]" strokeweight="1pt">
                  <v:stroke joinstyle="miter"/>
                  <v:textbox>
                    <w:txbxContent>
                      <w:p w14:paraId="0930FE29" w14:textId="77777777" w:rsidR="00850F77" w:rsidRPr="000606CA" w:rsidRDefault="00850F77" w:rsidP="00850F77">
                        <w:pPr>
                          <w:jc w:val="center"/>
                          <w:rPr>
                            <w:b/>
                            <w:bCs/>
                            <w:color w:val="000000" w:themeColor="text1"/>
                            <w:sz w:val="28"/>
                            <w:szCs w:val="28"/>
                          </w:rPr>
                        </w:pPr>
                        <w:r w:rsidRPr="000606CA">
                          <w:rPr>
                            <w:b/>
                            <w:bCs/>
                            <w:color w:val="000000" w:themeColor="text1"/>
                            <w:sz w:val="28"/>
                            <w:szCs w:val="28"/>
                          </w:rPr>
                          <w:t>3</w:t>
                        </w:r>
                      </w:p>
                    </w:txbxContent>
                  </v:textbox>
                </v:oval>
                <v:oval id="Oval 1525597971" o:spid="_x0000_s1073" alt="&quot;&quot;" style="position:absolute;left:7474;top:34031;width:5862;height:5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" fillcolor="#ff9e1b [3205]" strokecolor="#ff9e1b [3205]" strokeweight="1pt">
                  <v:stroke joinstyle="miter"/>
                  <v:textbox>
                    <w:txbxContent>
                      <w:p w14:paraId="379331C7" w14:textId="77777777" w:rsidR="00850F77" w:rsidRPr="000606CA" w:rsidRDefault="00850F77" w:rsidP="00850F77">
                        <w:pPr>
                          <w:jc w:val="center"/>
                          <w:rPr>
                            <w:b/>
                            <w:bCs/>
                            <w:color w:val="000000" w:themeColor="text1"/>
                            <w:sz w:val="28"/>
                            <w:szCs w:val="28"/>
                          </w:rPr>
                        </w:pPr>
                        <w:r w:rsidRPr="000606CA">
                          <w:rPr>
                            <w:b/>
                            <w:bCs/>
                            <w:color w:val="000000" w:themeColor="text1"/>
                            <w:sz w:val="28"/>
                            <w:szCs w:val="28"/>
                          </w:rPr>
                          <w:t>4</w:t>
                        </w:r>
                      </w:p>
                    </w:txbxContent>
                  </v:textbox>
                </v:oval>
                <w10:anchorlock/>
              </v:group>
            </w:pict>
          </mc:Fallback>
        </mc:AlternateContent>
      </w:r>
      <w:r>
        <w:rPr>
          <w:noProof/>
        </w:rPr>
        <w:br/>
      </w:r>
      <w:r w:rsidRPr="00C1643F">
        <w:rPr>
          <w:noProof/>
          <w:color w:val="2B579A"/>
          <w:shd w:val="clear" w:color="auto" w:fill="E6E6E6"/>
        </w:rPr>
        <w:t xml:space="preserve"> </w:t>
      </w:r>
    </w:p>
    <w:p w14:paraId="747825A3" w14:textId="77777777" w:rsidR="00FE12E8" w:rsidRDefault="00FE12E8" w:rsidP="00FE12E8">
      <w:pPr>
        <w:pStyle w:val="Heading2"/>
        <w:rPr>
          <w:noProof/>
        </w:rPr>
      </w:pPr>
      <w:bookmarkStart w:id="23" w:name="_Navigating_the_system"/>
      <w:bookmarkStart w:id="24" w:name="_Toc83280026"/>
      <w:bookmarkStart w:id="25" w:name="_Toc84018244"/>
      <w:bookmarkStart w:id="26" w:name="_Toc84339244"/>
      <w:bookmarkStart w:id="27" w:name="_Toc108177539"/>
      <w:bookmarkStart w:id="28" w:name="_Toc119393795"/>
      <w:bookmarkStart w:id="29" w:name="_Toc196231101"/>
      <w:bookmarkEnd w:id="23"/>
      <w:r>
        <w:rPr>
          <w:noProof/>
        </w:rPr>
        <w:t>Navigating the system to access drafted requests and t</w:t>
      </w:r>
      <w:r w:rsidRPr="004E3C4B">
        <w:rPr>
          <w:noProof/>
        </w:rPr>
        <w:t>rack the status of submitted requests</w:t>
      </w:r>
      <w:bookmarkEnd w:id="24"/>
      <w:bookmarkEnd w:id="25"/>
      <w:bookmarkEnd w:id="26"/>
      <w:bookmarkEnd w:id="27"/>
      <w:bookmarkEnd w:id="28"/>
      <w:bookmarkEnd w:id="29"/>
    </w:p>
    <w:p w14:paraId="4048C996" w14:textId="77777777" w:rsidR="00FE12E8" w:rsidRPr="004E3C4B" w:rsidRDefault="00FE12E8" w:rsidP="00FE12E8">
      <w:pPr>
        <w:pStyle w:val="BodyText100ThemeColour"/>
        <w:rPr>
          <w:noProof/>
        </w:rPr>
      </w:pPr>
      <w:r>
        <w:rPr>
          <w:noProof/>
        </w:rPr>
        <w:t xml:space="preserve">After a project has been created and any </w:t>
      </w:r>
      <w:r w:rsidRPr="00A90D5A">
        <w:rPr>
          <w:noProof/>
        </w:rPr>
        <w:t>subsequent applications or pre-application requests</w:t>
      </w:r>
      <w:r>
        <w:rPr>
          <w:noProof/>
        </w:rPr>
        <w:t xml:space="preserve"> are created and/or submitted, they will be made available via the ‘Requests’ area of the portal. The ‘Requests’ section will show the current status for applications or other request types.</w:t>
      </w:r>
    </w:p>
    <w:p w14:paraId="436A6492" w14:textId="6DED6D7A" w:rsidR="00FE12E8" w:rsidRPr="007A4D80" w:rsidRDefault="00FE12E8" w:rsidP="001408AB">
      <w:pPr>
        <w:numPr>
          <w:ilvl w:val="0"/>
          <w:numId w:val="21"/>
        </w:numPr>
        <w:spacing w:before="0" w:after="0" w:line="240" w:lineRule="atLeast"/>
        <w:rPr>
          <w:noProof/>
        </w:rPr>
      </w:pPr>
      <w:r>
        <w:rPr>
          <w:noProof/>
        </w:rPr>
        <w:t>To access the requests that you have drafted, lodged or that have been shared with you, select the Requests button located at the top right of screen and choose either to see only those created by you, or ‘All’ to include requests that have been shared with you.</w:t>
      </w:r>
      <w:r w:rsidRPr="007A4D80">
        <w:t xml:space="preserve"> </w:t>
      </w:r>
      <w:r w:rsidRPr="00EB16B5">
        <w:rPr>
          <w:i/>
          <w:iCs/>
          <w:noProof/>
        </w:rPr>
        <w:t>TIP: If accessing the Request listing whilst completing an application form, select Requests and right-click ‘All’ to open link in new tab so that the application form remains open in the existing tab</w:t>
      </w:r>
      <w:r w:rsidRPr="007A4D80">
        <w:rPr>
          <w:noProof/>
        </w:rPr>
        <w:t>.</w:t>
      </w:r>
      <w:r w:rsidRPr="007A4D80">
        <w:rPr>
          <w:noProof/>
          <w:color w:val="2B579A"/>
          <w:shd w:val="clear" w:color="auto" w:fill="E6E6E6"/>
        </w:rPr>
        <w:t xml:space="preserve"> </w:t>
      </w:r>
      <w:r w:rsidR="00483E7D">
        <w:rPr>
          <w:noProof/>
        </w:rPr>
        <mc:AlternateContent>
          <mc:Choice Requires="wpg">
            <w:drawing>
              <wp:inline distT="0" distB="0" distL="0" distR="0" wp14:anchorId="488DD7DB" wp14:editId="253270E7">
                <wp:extent cx="6840220" cy="1469390"/>
                <wp:effectExtent l="0" t="0" r="0" b="0"/>
                <wp:docPr id="1900176098" name="Group 6"/>
                <wp:cNvGraphicFramePr/>
                <a:graphic xmlns:a="http://schemas.openxmlformats.org/drawingml/2006/main">
                  <a:graphicData uri="http://schemas.microsoft.com/office/word/2010/wordprocessingGroup">
                    <wpg:wgp>
                      <wpg:cNvGrpSpPr/>
                      <wpg:grpSpPr>
                        <a:xfrm>
                          <a:off x="0" y="0"/>
                          <a:ext cx="6840220" cy="1469390"/>
                          <a:chOff x="0" y="0"/>
                          <a:chExt cx="6840220" cy="1469390"/>
                        </a:xfrm>
                      </wpg:grpSpPr>
                      <wpg:grpSp>
                        <wpg:cNvPr id="1323422231" name="Group 8" descr="Screenshot highlighting the Requests option."/>
                        <wpg:cNvGrpSpPr/>
                        <wpg:grpSpPr>
                          <a:xfrm>
                            <a:off x="0" y="0"/>
                            <a:ext cx="6840220" cy="1469390"/>
                            <a:chOff x="0" y="0"/>
                            <a:chExt cx="6840220" cy="1469390"/>
                          </a:xfrm>
                        </wpg:grpSpPr>
                        <pic:pic xmlns:pic="http://schemas.openxmlformats.org/drawingml/2006/picture">
                          <pic:nvPicPr>
                            <pic:cNvPr id="1942728691" name="Picture 1" descr="A city with tall buildings&#10;&#10;AI-generated content may be incorrect."/>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6840220" cy="1469390"/>
                            </a:xfrm>
                            <a:prstGeom prst="rect">
                              <a:avLst/>
                            </a:prstGeom>
                          </pic:spPr>
                        </pic:pic>
                        <wpg:grpSp>
                          <wpg:cNvPr id="1119" name="Group 1119" descr="Accessing the listing of requests."/>
                          <wpg:cNvGrpSpPr/>
                          <wpg:grpSpPr>
                            <a:xfrm>
                              <a:off x="4871924" y="80467"/>
                              <a:ext cx="1910486" cy="613893"/>
                              <a:chOff x="4021431" y="146499"/>
                              <a:chExt cx="1911264" cy="615238"/>
                            </a:xfrm>
                          </wpg:grpSpPr>
                          <wps:wsp>
                            <wps:cNvPr id="1235" name="Rectangle: Rounded Corners 1235"/>
                            <wps:cNvSpPr/>
                            <wps:spPr>
                              <a:xfrm>
                                <a:off x="4870339" y="549317"/>
                                <a:ext cx="1062356" cy="21242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7" name="Oval 1237"/>
                            <wps:cNvSpPr/>
                            <wps:spPr>
                              <a:xfrm>
                                <a:off x="4021431" y="146499"/>
                                <a:ext cx="503133" cy="520518"/>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3F0D48" w14:textId="77777777" w:rsidR="00483E7D" w:rsidRPr="000606CA" w:rsidRDefault="00483E7D" w:rsidP="00483E7D">
                                  <w:pPr>
                                    <w:jc w:val="center"/>
                                    <w:rPr>
                                      <w:b/>
                                      <w:bCs/>
                                      <w:color w:val="000000" w:themeColor="text1"/>
                                      <w:sz w:val="28"/>
                                      <w:szCs w:val="28"/>
                                    </w:rPr>
                                  </w:pPr>
                                  <w:r w:rsidRPr="000606CA">
                                    <w:rPr>
                                      <w:b/>
                                      <w:bCs/>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889004901" name="Rectangle 1"/>
                        <wps:cNvSpPr/>
                        <wps:spPr>
                          <a:xfrm>
                            <a:off x="5915770" y="349857"/>
                            <a:ext cx="532323" cy="118662"/>
                          </a:xfrm>
                          <a:prstGeom prst="rect">
                            <a:avLst/>
                          </a:prstGeom>
                          <a:ln/>
                        </wps:spPr>
                        <wps:style>
                          <a:lnRef idx="3">
                            <a:schemeClr val="lt1"/>
                          </a:lnRef>
                          <a:fillRef idx="1">
                            <a:schemeClr val="accent6"/>
                          </a:fillRef>
                          <a:effectRef idx="1">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88DD7DB" id="_x0000_s1074" style="width:538.6pt;height:115.7pt;mso-position-horizontal-relative:char;mso-position-vertical-relative:line" coordsize="68402,14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">
                <v:group id="Group 8" o:spid="_x0000_s1075" alt="Screenshot highlighting the Requests option." style="position:absolute;width:68402;height:14693" coordsize="68402,14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">
                  <v:shape id="Picture 1" o:spid="_x0000_s1076" type="#_x0000_t75" alt="A city with tall buildings&#10;&#10;AI-generated content may be incorrect." style="position:absolute;width:68402;height:14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">
                    <v:imagedata r:id="rId39" o:title="A city with tall buildings&#10;&#10;AI-generated content may be incorrect"/>
                  </v:shape>
                  <v:group id="Group 1119" o:spid="_x0000_s1077" alt="Accessing the listing of requests." style="position:absolute;left:48719;top:804;width:19105;height:6139" coordorigin="40214,1464" coordsize="19112,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">
                    <v:roundrect id="Rectangle: Rounded Corners 1235" o:spid="_x0000_s1078" style="position:absolute;left:48703;top:5493;width:10623;height:2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" fillcolor="yellow" strokecolor="red" strokeweight="1pt">
                      <v:fill opacity="13107f"/>
                      <v:stroke joinstyle="miter"/>
                    </v:roundrect>
                    <v:oval id="Oval 1237" o:spid="_x0000_s1079" style="position:absolute;left:40214;top:1464;width:5031;height:52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" fillcolor="#ff9e1b [3205]" strokecolor="#ff9e1b [3205]" strokeweight="1pt">
                      <v:stroke joinstyle="miter"/>
                      <v:textbox>
                        <w:txbxContent>
                          <w:p w14:paraId="603F0D48" w14:textId="77777777" w:rsidR="00483E7D" w:rsidRPr="000606CA" w:rsidRDefault="00483E7D" w:rsidP="00483E7D">
                            <w:pPr>
                              <w:jc w:val="center"/>
                              <w:rPr>
                                <w:b/>
                                <w:bCs/>
                                <w:color w:val="000000" w:themeColor="text1"/>
                                <w:sz w:val="28"/>
                                <w:szCs w:val="28"/>
                              </w:rPr>
                            </w:pPr>
                            <w:r w:rsidRPr="000606CA">
                              <w:rPr>
                                <w:b/>
                                <w:bCs/>
                                <w:color w:val="000000" w:themeColor="text1"/>
                                <w:sz w:val="28"/>
                                <w:szCs w:val="28"/>
                              </w:rPr>
                              <w:t>1</w:t>
                            </w:r>
                          </w:p>
                        </w:txbxContent>
                      </v:textbox>
                    </v:oval>
                  </v:group>
                </v:group>
                <v:rect id="Rectangle 1" o:spid="_x0000_s1080" style="position:absolute;left:59157;top:3498;width:5323;height:1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" fillcolor="#53565a [3209]" strokecolor="white [3201]" strokeweight="1.5pt"/>
                <w10:anchorlock/>
              </v:group>
            </w:pict>
          </mc:Fallback>
        </mc:AlternateContent>
      </w:r>
    </w:p>
    <w:p w14:paraId="63A11026" w14:textId="77777777" w:rsidR="00FE12E8" w:rsidRDefault="00FE12E8" w:rsidP="001408AB">
      <w:pPr>
        <w:pStyle w:val="ListNumber"/>
        <w:numPr>
          <w:ilvl w:val="0"/>
          <w:numId w:val="21"/>
        </w:numPr>
        <w:spacing w:before="120" w:line="240" w:lineRule="atLeast"/>
        <w:contextualSpacing w:val="0"/>
        <w:rPr>
          <w:noProof/>
        </w:rPr>
      </w:pPr>
      <w:r w:rsidRPr="00845271">
        <w:rPr>
          <w:noProof/>
        </w:rPr>
        <w:t xml:space="preserve">At the Requests listing screen, </w:t>
      </w:r>
      <w:r w:rsidRPr="00F7612D">
        <w:rPr>
          <w:b/>
          <w:bCs/>
          <w:noProof/>
        </w:rPr>
        <w:t>select any of the reference numbers</w:t>
      </w:r>
      <w:r w:rsidRPr="00845271">
        <w:rPr>
          <w:noProof/>
        </w:rPr>
        <w:t xml:space="preserve"> to navigate to the selected request.</w:t>
      </w:r>
    </w:p>
    <w:p w14:paraId="34F57D36" w14:textId="77777777" w:rsidR="00FE12E8" w:rsidRDefault="00FE12E8" w:rsidP="001408AB">
      <w:pPr>
        <w:numPr>
          <w:ilvl w:val="0"/>
          <w:numId w:val="21"/>
        </w:numPr>
        <w:spacing w:before="0" w:after="0" w:line="240" w:lineRule="atLeast"/>
      </w:pPr>
      <w:r w:rsidRPr="000274F7">
        <w:rPr>
          <w:b/>
          <w:bCs/>
          <w:noProof/>
        </w:rPr>
        <w:t>Filters</w:t>
      </w:r>
      <w:r>
        <w:rPr>
          <w:noProof/>
        </w:rPr>
        <w:t xml:space="preserve"> located at the top of the listing can be used to enter a whole word which should search the key, summary and comments fields of requests in the listing.</w:t>
      </w:r>
    </w:p>
    <w:p w14:paraId="48D160AD" w14:textId="7B879CA6" w:rsidR="00FE12E8" w:rsidRDefault="00FE12E8" w:rsidP="001408AB">
      <w:pPr>
        <w:pStyle w:val="ListNumber"/>
        <w:numPr>
          <w:ilvl w:val="0"/>
          <w:numId w:val="21"/>
        </w:numPr>
        <w:spacing w:before="120" w:line="240" w:lineRule="atLeast"/>
        <w:contextualSpacing w:val="0"/>
      </w:pPr>
      <w:r w:rsidRPr="000274F7">
        <w:rPr>
          <w:b/>
          <w:bCs/>
          <w:noProof/>
        </w:rPr>
        <w:t>Hovering over the icons</w:t>
      </w:r>
      <w:r>
        <w:rPr>
          <w:noProof/>
        </w:rPr>
        <w:t xml:space="preserve"> will advise the type of request.</w:t>
      </w:r>
      <w:r w:rsidRPr="00A908DE">
        <w:rPr>
          <w:noProof/>
          <w:color w:val="2B579A"/>
          <w:shd w:val="clear" w:color="auto" w:fill="E6E6E6"/>
        </w:rPr>
        <w:t xml:space="preserve"> </w:t>
      </w:r>
    </w:p>
    <w:p w14:paraId="2376A172" w14:textId="3A33ED47" w:rsidR="00FE12E8" w:rsidRDefault="00FE12E8" w:rsidP="001408AB">
      <w:pPr>
        <w:pStyle w:val="ListNumber"/>
        <w:numPr>
          <w:ilvl w:val="0"/>
          <w:numId w:val="21"/>
        </w:numPr>
        <w:spacing w:before="120" w:line="240" w:lineRule="atLeast"/>
        <w:contextualSpacing w:val="0"/>
      </w:pPr>
      <w:r w:rsidRPr="000274F7">
        <w:rPr>
          <w:b/>
          <w:bCs/>
          <w:noProof/>
        </w:rPr>
        <w:t xml:space="preserve">Selecting </w:t>
      </w:r>
      <w:r w:rsidR="00485F08">
        <w:rPr>
          <w:b/>
          <w:bCs/>
          <w:noProof/>
        </w:rPr>
        <w:t>Edit list view</w:t>
      </w:r>
      <w:r>
        <w:rPr>
          <w:noProof/>
        </w:rPr>
        <w:t xml:space="preserve"> will allow you to customise the listing.</w:t>
      </w:r>
      <w:r w:rsidR="00CE78A6" w:rsidRPr="00CE78A6">
        <w:rPr>
          <w:noProof/>
        </w:rPr>
        <w:t xml:space="preserve"> </w:t>
      </w:r>
      <w:r w:rsidR="00485F08" w:rsidRPr="00485F08">
        <w:rPr>
          <w:b/>
          <w:bCs/>
          <w:noProof/>
        </w:rPr>
        <w:t xml:space="preserve"> </w:t>
      </w:r>
    </w:p>
    <w:p w14:paraId="6D1C68B6" w14:textId="58AEFF5E" w:rsidR="00FE12E8" w:rsidRPr="00CE78A6" w:rsidRDefault="00FE12E8" w:rsidP="00CE78A6">
      <w:pPr>
        <w:pStyle w:val="ListNumber"/>
        <w:numPr>
          <w:ilvl w:val="0"/>
          <w:numId w:val="21"/>
        </w:numPr>
        <w:spacing w:before="120" w:line="240" w:lineRule="atLeast"/>
        <w:contextualSpacing w:val="0"/>
        <w:rPr>
          <w:noProof/>
        </w:rPr>
      </w:pPr>
      <w:r w:rsidRPr="00D33288">
        <w:rPr>
          <w:b/>
          <w:bCs/>
          <w:noProof/>
        </w:rPr>
        <w:lastRenderedPageBreak/>
        <w:t xml:space="preserve">Select </w:t>
      </w:r>
      <w:r w:rsidR="00A16AF1">
        <w:rPr>
          <w:b/>
          <w:bCs/>
          <w:noProof/>
        </w:rPr>
        <w:t>Infrastructure Assessment</w:t>
      </w:r>
      <w:r>
        <w:rPr>
          <w:noProof/>
        </w:rPr>
        <w:t xml:space="preserve"> to return to the main page.</w:t>
      </w:r>
      <w:r w:rsidR="00933188" w:rsidRPr="00933188">
        <w:rPr>
          <w:noProof/>
        </w:rPr>
        <w:t xml:space="preserve"> </w:t>
      </w:r>
      <w:r w:rsidR="00CE78A6">
        <w:rPr>
          <w:b/>
          <w:bCs/>
          <w:noProof/>
        </w:rPr>
        <mc:AlternateContent>
          <mc:Choice Requires="wpg">
            <w:drawing>
              <wp:inline distT="0" distB="0" distL="0" distR="0" wp14:anchorId="32D9EDBF" wp14:editId="470A0FBA">
                <wp:extent cx="6840220" cy="3130907"/>
                <wp:effectExtent l="0" t="0" r="0" b="0"/>
                <wp:docPr id="1374798760" name="Group 10" descr="screenshot highlightibg thge key details when viewing the requests listing."/>
                <wp:cNvGraphicFramePr/>
                <a:graphic xmlns:a="http://schemas.openxmlformats.org/drawingml/2006/main">
                  <a:graphicData uri="http://schemas.microsoft.com/office/word/2010/wordprocessingGroup">
                    <wpg:wgp>
                      <wpg:cNvGrpSpPr/>
                      <wpg:grpSpPr>
                        <a:xfrm>
                          <a:off x="0" y="0"/>
                          <a:ext cx="6840220" cy="3130907"/>
                          <a:chOff x="0" y="0"/>
                          <a:chExt cx="6840220" cy="3131245"/>
                        </a:xfrm>
                      </wpg:grpSpPr>
                      <wpg:grpSp>
                        <wpg:cNvPr id="474783363" name="Group 9"/>
                        <wpg:cNvGrpSpPr/>
                        <wpg:grpSpPr>
                          <a:xfrm>
                            <a:off x="0" y="80467"/>
                            <a:ext cx="6840220" cy="3050778"/>
                            <a:chOff x="0" y="0"/>
                            <a:chExt cx="7001154" cy="3122651"/>
                          </a:xfrm>
                        </wpg:grpSpPr>
                        <pic:pic xmlns:pic="http://schemas.openxmlformats.org/drawingml/2006/picture">
                          <pic:nvPicPr>
                            <pic:cNvPr id="419560802" name="Picture 1"/>
                            <pic:cNvPicPr>
                              <a:picLocks noChangeAspect="1"/>
                            </pic:cNvPicPr>
                          </pic:nvPicPr>
                          <pic:blipFill rotWithShape="1">
                            <a:blip r:embed="rId42">
                              <a:extLst>
                                <a:ext uri="{28A0092B-C50C-407E-A947-70E740481C1C}">
                                  <a14:useLocalDpi xmlns:a14="http://schemas.microsoft.com/office/drawing/2010/main" val="0"/>
                                </a:ext>
                              </a:extLst>
                            </a:blip>
                            <a:srcRect b="27177"/>
                            <a:stretch/>
                          </pic:blipFill>
                          <pic:spPr>
                            <a:xfrm>
                              <a:off x="160934" y="87779"/>
                              <a:ext cx="6840220" cy="3034872"/>
                            </a:xfrm>
                            <a:prstGeom prst="rect">
                              <a:avLst/>
                            </a:prstGeom>
                          </pic:spPr>
                        </pic:pic>
                        <wps:wsp>
                          <wps:cNvPr id="1966718379" name="Rectangle: Rounded Corners 6"/>
                          <wps:cNvSpPr/>
                          <wps:spPr>
                            <a:xfrm>
                              <a:off x="1046073" y="1506931"/>
                              <a:ext cx="613647" cy="1563299"/>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093968" name="Oval 7"/>
                          <wps:cNvSpPr/>
                          <wps:spPr>
                            <a:xfrm>
                              <a:off x="1514419" y="1506927"/>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5A24B6" w14:textId="77777777" w:rsidR="00CE78A6" w:rsidRPr="000606CA" w:rsidRDefault="00CE78A6" w:rsidP="00CE78A6">
                                <w:pPr>
                                  <w:jc w:val="center"/>
                                  <w:rPr>
                                    <w:b/>
                                    <w:bCs/>
                                    <w:color w:val="000000" w:themeColor="text1"/>
                                    <w:sz w:val="28"/>
                                    <w:szCs w:val="28"/>
                                  </w:rPr>
                                </w:pPr>
                                <w:r w:rsidRPr="000606CA">
                                  <w:rPr>
                                    <w:b/>
                                    <w:bCs/>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0387367" name="Rectangle: Rounded Corners 2"/>
                          <wps:cNvSpPr/>
                          <wps:spPr>
                            <a:xfrm>
                              <a:off x="438912" y="1089964"/>
                              <a:ext cx="3562502" cy="34988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3024373" name="Oval 3"/>
                          <wps:cNvSpPr/>
                          <wps:spPr>
                            <a:xfrm>
                              <a:off x="3869740" y="980236"/>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3F0A60" w14:textId="77777777" w:rsidR="00CE78A6" w:rsidRPr="000606CA" w:rsidRDefault="00CE78A6" w:rsidP="00CE78A6">
                                <w:pPr>
                                  <w:jc w:val="center"/>
                                  <w:rPr>
                                    <w:b/>
                                    <w:bCs/>
                                    <w:color w:val="000000" w:themeColor="text1"/>
                                    <w:sz w:val="28"/>
                                    <w:szCs w:val="28"/>
                                  </w:rPr>
                                </w:pPr>
                                <w:r w:rsidRPr="000606CA">
                                  <w:rPr>
                                    <w:b/>
                                    <w:bCs/>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690773" name="Rectangle: Rounded Corners 6"/>
                          <wps:cNvSpPr/>
                          <wps:spPr>
                            <a:xfrm>
                              <a:off x="460857" y="1506931"/>
                              <a:ext cx="350673" cy="1555811"/>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976094" name="Oval 7"/>
                          <wps:cNvSpPr/>
                          <wps:spPr>
                            <a:xfrm>
                              <a:off x="0" y="148498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7DB773" w14:textId="77777777" w:rsidR="00CE78A6" w:rsidRPr="000606CA" w:rsidRDefault="00CE78A6" w:rsidP="00CE78A6">
                                <w:pPr>
                                  <w:jc w:val="center"/>
                                  <w:rPr>
                                    <w:b/>
                                    <w:bCs/>
                                    <w:color w:val="000000" w:themeColor="text1"/>
                                    <w:sz w:val="28"/>
                                    <w:szCs w:val="28"/>
                                  </w:rPr>
                                </w:pPr>
                                <w:r>
                                  <w:rPr>
                                    <w:b/>
                                    <w:bCs/>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3883151" name="Rectangle: Rounded Corners 8"/>
                          <wps:cNvSpPr/>
                          <wps:spPr>
                            <a:xfrm>
                              <a:off x="6283756" y="80467"/>
                              <a:ext cx="599847" cy="29992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6441546" name="Oval 9"/>
                          <wps:cNvSpPr/>
                          <wps:spPr>
                            <a:xfrm>
                              <a:off x="5749747" y="0"/>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F3A7EC" w14:textId="77777777" w:rsidR="00CE78A6" w:rsidRPr="000606CA" w:rsidRDefault="00CE78A6" w:rsidP="00CE78A6">
                                <w:pPr>
                                  <w:jc w:val="center"/>
                                  <w:rPr>
                                    <w:b/>
                                    <w:bCs/>
                                    <w:color w:val="000000" w:themeColor="text1"/>
                                    <w:sz w:val="28"/>
                                    <w:szCs w:val="28"/>
                                  </w:rPr>
                                </w:pPr>
                                <w:r w:rsidRPr="000606CA">
                                  <w:rPr>
                                    <w:b/>
                                    <w:bCs/>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06212177" name="Rectangle: Rounded Corners 10"/>
                        <wps:cNvSpPr/>
                        <wps:spPr>
                          <a:xfrm>
                            <a:off x="446227" y="168249"/>
                            <a:ext cx="946940" cy="212868"/>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5599267" name="Oval 11"/>
                        <wps:cNvSpPr/>
                        <wps:spPr>
                          <a:xfrm>
                            <a:off x="1448410" y="0"/>
                            <a:ext cx="539971" cy="539987"/>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DC6D9" w14:textId="77777777" w:rsidR="00CE78A6" w:rsidRPr="000606CA" w:rsidRDefault="00CE78A6" w:rsidP="00CE78A6">
                              <w:pPr>
                                <w:jc w:val="center"/>
                                <w:rPr>
                                  <w:b/>
                                  <w:bCs/>
                                  <w:color w:val="000000" w:themeColor="text1"/>
                                  <w:sz w:val="28"/>
                                  <w:szCs w:val="28"/>
                                </w:rPr>
                              </w:pPr>
                              <w:r w:rsidRPr="000606CA">
                                <w:rPr>
                                  <w:b/>
                                  <w:bCs/>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D9EDBF" id="Group 10" o:spid="_x0000_s1081" alt="screenshot highlightibg thge key details when viewing the requests listing." style="width:538.6pt;height:246.55pt;mso-position-horizontal-relative:char;mso-position-vertical-relative:line" coordsize="68402,313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">
                <v:group id="Group 9" o:spid="_x0000_s1082" style="position:absolute;top:804;width:68402;height:30508" coordsize="70011,31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">
                  <v:shape id="Picture 1" o:spid="_x0000_s1083" type="#_x0000_t75" style="position:absolute;left:1609;top:877;width:68402;height:303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">
                    <v:imagedata r:id="rId43" o:title="" cropbottom="17811f"/>
                  </v:shape>
                  <v:roundrect id="Rectangle: Rounded Corners 6" o:spid="_x0000_s1084" style="position:absolute;left:10460;top:15069;width:6137;height:156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" fillcolor="yellow" strokecolor="red" strokeweight="1pt">
                    <v:fill opacity="13107f"/>
                    <v:stroke joinstyle="miter"/>
                  </v:roundrect>
                  <v:oval id="Oval 7" o:spid="_x0000_s1085" style="position:absolute;left:15144;top:15069;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" fillcolor="#ff9e1b [3205]" strokecolor="#ff9e1b [3205]" strokeweight="1pt">
                    <v:stroke joinstyle="miter"/>
                    <v:textbox>
                      <w:txbxContent>
                        <w:p w14:paraId="085A24B6" w14:textId="77777777" w:rsidR="00CE78A6" w:rsidRPr="000606CA" w:rsidRDefault="00CE78A6" w:rsidP="00CE78A6">
                          <w:pPr>
                            <w:jc w:val="center"/>
                            <w:rPr>
                              <w:b/>
                              <w:bCs/>
                              <w:color w:val="000000" w:themeColor="text1"/>
                              <w:sz w:val="28"/>
                              <w:szCs w:val="28"/>
                            </w:rPr>
                          </w:pPr>
                          <w:r w:rsidRPr="000606CA">
                            <w:rPr>
                              <w:b/>
                              <w:bCs/>
                              <w:color w:val="000000" w:themeColor="text1"/>
                              <w:sz w:val="28"/>
                              <w:szCs w:val="28"/>
                            </w:rPr>
                            <w:t>2</w:t>
                          </w:r>
                        </w:p>
                      </w:txbxContent>
                    </v:textbox>
                  </v:oval>
                  <v:roundrect id="Rectangle: Rounded Corners 2" o:spid="_x0000_s1086" style="position:absolute;left:4389;top:10899;width:35625;height:3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" fillcolor="yellow" strokecolor="red" strokeweight="1pt">
                    <v:fill opacity="13107f"/>
                    <v:stroke joinstyle="miter"/>
                  </v:roundrect>
                  <v:oval id="Oval 3" o:spid="_x0000_s1087" style="position:absolute;left:38697;top:980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" fillcolor="#ff9e1b [3205]" strokecolor="#ff9e1b [3205]" strokeweight="1pt">
                    <v:stroke joinstyle="miter"/>
                    <v:textbox>
                      <w:txbxContent>
                        <w:p w14:paraId="053F0A60" w14:textId="77777777" w:rsidR="00CE78A6" w:rsidRPr="000606CA" w:rsidRDefault="00CE78A6" w:rsidP="00CE78A6">
                          <w:pPr>
                            <w:jc w:val="center"/>
                            <w:rPr>
                              <w:b/>
                              <w:bCs/>
                              <w:color w:val="000000" w:themeColor="text1"/>
                              <w:sz w:val="28"/>
                              <w:szCs w:val="28"/>
                            </w:rPr>
                          </w:pPr>
                          <w:r w:rsidRPr="000606CA">
                            <w:rPr>
                              <w:b/>
                              <w:bCs/>
                              <w:color w:val="000000" w:themeColor="text1"/>
                              <w:sz w:val="28"/>
                              <w:szCs w:val="28"/>
                            </w:rPr>
                            <w:t>3</w:t>
                          </w:r>
                        </w:p>
                      </w:txbxContent>
                    </v:textbox>
                  </v:oval>
                  <v:roundrect id="Rectangle: Rounded Corners 6" o:spid="_x0000_s1088" style="position:absolute;left:4608;top:15069;width:3507;height:155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" fillcolor="yellow" strokecolor="red" strokeweight="1pt">
                    <v:fill opacity="13107f"/>
                    <v:stroke joinstyle="miter"/>
                  </v:roundrect>
                  <v:oval id="Oval 7" o:spid="_x0000_s1089" style="position:absolute;top:14849;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" fillcolor="#ff9e1b [3205]" strokecolor="#ff9e1b [3205]" strokeweight="1pt">
                    <v:stroke joinstyle="miter"/>
                    <v:textbox>
                      <w:txbxContent>
                        <w:p w14:paraId="5E7DB773" w14:textId="77777777" w:rsidR="00CE78A6" w:rsidRPr="000606CA" w:rsidRDefault="00CE78A6" w:rsidP="00CE78A6">
                          <w:pPr>
                            <w:jc w:val="center"/>
                            <w:rPr>
                              <w:b/>
                              <w:bCs/>
                              <w:color w:val="000000" w:themeColor="text1"/>
                              <w:sz w:val="28"/>
                              <w:szCs w:val="28"/>
                            </w:rPr>
                          </w:pPr>
                          <w:r>
                            <w:rPr>
                              <w:b/>
                              <w:bCs/>
                              <w:color w:val="000000" w:themeColor="text1"/>
                              <w:sz w:val="28"/>
                              <w:szCs w:val="28"/>
                            </w:rPr>
                            <w:t>4</w:t>
                          </w:r>
                        </w:p>
                      </w:txbxContent>
                    </v:textbox>
                  </v:oval>
                  <v:roundrect id="Rectangle: Rounded Corners 8" o:spid="_x0000_s1090" style="position:absolute;left:62837;top:804;width:5999;height:29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" fillcolor="yellow" strokecolor="red" strokeweight="1pt">
                    <v:fill opacity="13107f"/>
                    <v:stroke joinstyle="miter"/>
                  </v:roundrect>
                  <v:oval id="Oval 9" o:spid="_x0000_s1091" style="position:absolute;left:57497;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" fillcolor="#ff9e1b [3205]" strokecolor="#ff9e1b [3205]" strokeweight="1pt">
                    <v:stroke joinstyle="miter"/>
                    <v:textbox>
                      <w:txbxContent>
                        <w:p w14:paraId="17F3A7EC" w14:textId="77777777" w:rsidR="00CE78A6" w:rsidRPr="000606CA" w:rsidRDefault="00CE78A6" w:rsidP="00CE78A6">
                          <w:pPr>
                            <w:jc w:val="center"/>
                            <w:rPr>
                              <w:b/>
                              <w:bCs/>
                              <w:color w:val="000000" w:themeColor="text1"/>
                              <w:sz w:val="28"/>
                              <w:szCs w:val="28"/>
                            </w:rPr>
                          </w:pPr>
                          <w:r w:rsidRPr="000606CA">
                            <w:rPr>
                              <w:b/>
                              <w:bCs/>
                              <w:color w:val="000000" w:themeColor="text1"/>
                              <w:sz w:val="28"/>
                              <w:szCs w:val="28"/>
                            </w:rPr>
                            <w:t>5</w:t>
                          </w:r>
                        </w:p>
                      </w:txbxContent>
                    </v:textbox>
                  </v:oval>
                </v:group>
                <v:roundrect id="Rectangle: Rounded Corners 10" o:spid="_x0000_s1092" style="position:absolute;left:4462;top:1682;width:9469;height:2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" fillcolor="yellow" strokecolor="red" strokeweight="1pt">
                  <v:fill opacity="13107f"/>
                  <v:stroke joinstyle="miter"/>
                </v:roundrect>
                <v:oval id="Oval 11" o:spid="_x0000_s1093" style="position:absolute;left:14484;width:5399;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" fillcolor="#ff9e1b [3205]" strokecolor="#ff9e1b [3205]" strokeweight="1pt">
                  <v:stroke joinstyle="miter"/>
                  <v:textbox>
                    <w:txbxContent>
                      <w:p w14:paraId="797DC6D9" w14:textId="77777777" w:rsidR="00CE78A6" w:rsidRPr="000606CA" w:rsidRDefault="00CE78A6" w:rsidP="00CE78A6">
                        <w:pPr>
                          <w:jc w:val="center"/>
                          <w:rPr>
                            <w:b/>
                            <w:bCs/>
                            <w:color w:val="000000" w:themeColor="text1"/>
                            <w:sz w:val="28"/>
                            <w:szCs w:val="28"/>
                          </w:rPr>
                        </w:pPr>
                        <w:r w:rsidRPr="000606CA">
                          <w:rPr>
                            <w:b/>
                            <w:bCs/>
                            <w:color w:val="000000" w:themeColor="text1"/>
                            <w:sz w:val="28"/>
                            <w:szCs w:val="28"/>
                          </w:rPr>
                          <w:t>6</w:t>
                        </w:r>
                      </w:p>
                    </w:txbxContent>
                  </v:textbox>
                </v:oval>
                <w10:anchorlock/>
              </v:group>
            </w:pict>
          </mc:Fallback>
        </mc:AlternateContent>
      </w:r>
    </w:p>
    <w:p w14:paraId="75EA0ED7" w14:textId="77777777" w:rsidR="00FE12E8" w:rsidRDefault="00FE12E8" w:rsidP="00FE12E8">
      <w:pPr>
        <w:pStyle w:val="Heading2"/>
      </w:pPr>
      <w:bookmarkStart w:id="30" w:name="_Create_a_project"/>
      <w:bookmarkStart w:id="31" w:name="_Toc81296003"/>
      <w:bookmarkStart w:id="32" w:name="_Toc81296059"/>
      <w:bookmarkStart w:id="33" w:name="_Toc81311759"/>
      <w:bookmarkStart w:id="34" w:name="_Toc83279701"/>
      <w:bookmarkStart w:id="35" w:name="_Toc83279791"/>
      <w:bookmarkStart w:id="36" w:name="_Toc83280027"/>
      <w:bookmarkStart w:id="37" w:name="_Toc84018245"/>
      <w:bookmarkStart w:id="38" w:name="_Toc84339245"/>
      <w:bookmarkStart w:id="39" w:name="_Toc108177540"/>
      <w:bookmarkStart w:id="40" w:name="_Toc119393796"/>
      <w:bookmarkStart w:id="41" w:name="_Toc196231102"/>
      <w:bookmarkEnd w:id="30"/>
      <w:r>
        <w:t>Create a project</w:t>
      </w:r>
      <w:bookmarkEnd w:id="31"/>
      <w:bookmarkEnd w:id="32"/>
      <w:bookmarkEnd w:id="33"/>
      <w:bookmarkEnd w:id="34"/>
      <w:bookmarkEnd w:id="35"/>
      <w:bookmarkEnd w:id="36"/>
      <w:bookmarkEnd w:id="37"/>
      <w:bookmarkEnd w:id="38"/>
      <w:bookmarkEnd w:id="39"/>
      <w:bookmarkEnd w:id="40"/>
      <w:bookmarkEnd w:id="41"/>
    </w:p>
    <w:p w14:paraId="2F4850B5" w14:textId="297CD822" w:rsidR="00FE12E8" w:rsidRPr="00801C0B" w:rsidRDefault="00914B9F" w:rsidP="00FE12E8">
      <w:pPr>
        <w:pStyle w:val="BodyText100ThemeColour"/>
      </w:pPr>
      <w:r>
        <w:t>To</w:t>
      </w:r>
      <w:r w:rsidR="00FE12E8">
        <w:t xml:space="preserve"> create and lodge an application or request for a pre-application meeting, there must first be a project created in the system. </w:t>
      </w:r>
      <w:r w:rsidR="00FE12E8" w:rsidRPr="00852BE4">
        <w:t>Project details such as site(s) and relevant planning scheme(s) will auto populate into applications raised from the project screen. These details can be edited as required during the application drafting process.</w:t>
      </w:r>
      <w:r w:rsidR="007E2973" w:rsidRPr="007E2973">
        <w:rPr>
          <w:noProof/>
        </w:rPr>
        <w:t xml:space="preserve"> </w:t>
      </w:r>
    </w:p>
    <w:p w14:paraId="26B8D18C" w14:textId="77777777" w:rsidR="009C3B87" w:rsidRDefault="00FE12E8">
      <w:pPr>
        <w:pStyle w:val="BodyText"/>
        <w:numPr>
          <w:ilvl w:val="0"/>
          <w:numId w:val="22"/>
        </w:numPr>
      </w:pPr>
      <w:r>
        <w:t xml:space="preserve">From the home screen, </w:t>
      </w:r>
      <w:r w:rsidRPr="009C3B87">
        <w:rPr>
          <w:b/>
          <w:bCs/>
        </w:rPr>
        <w:t>s</w:t>
      </w:r>
      <w:r w:rsidRPr="009C3B87">
        <w:rPr>
          <w:b/>
          <w:bCs/>
          <w:noProof/>
        </w:rPr>
        <w:t>elect Create a project</w:t>
      </w:r>
      <w:r w:rsidRPr="001B7F75">
        <w:rPr>
          <w:noProof/>
        </w:rPr>
        <w:t>.</w:t>
      </w:r>
      <w:r w:rsidR="009C3B87">
        <w:rPr>
          <w:noProof/>
        </w:rPr>
        <w:br/>
      </w:r>
      <w:r w:rsidR="009C3B87" w:rsidRPr="009C3B87">
        <w:rPr>
          <w:noProof/>
        </w:rPr>
        <w:t xml:space="preserve"> </w:t>
      </w:r>
      <w:r w:rsidR="009C3B87">
        <w:rPr>
          <w:noProof/>
        </w:rPr>
        <mc:AlternateContent>
          <mc:Choice Requires="wpg">
            <w:drawing>
              <wp:inline distT="0" distB="0" distL="0" distR="0" wp14:anchorId="553F0B53" wp14:editId="3A8E87BC">
                <wp:extent cx="2619375" cy="3333750"/>
                <wp:effectExtent l="0" t="0" r="9525" b="0"/>
                <wp:docPr id="1198546725" name="Group 11" descr="screenshot of home screen highlighting option to create a project."/>
                <wp:cNvGraphicFramePr/>
                <a:graphic xmlns:a="http://schemas.openxmlformats.org/drawingml/2006/main">
                  <a:graphicData uri="http://schemas.microsoft.com/office/word/2010/wordprocessingGroup">
                    <wpg:wgp>
                      <wpg:cNvGrpSpPr/>
                      <wpg:grpSpPr>
                        <a:xfrm>
                          <a:off x="0" y="0"/>
                          <a:ext cx="2619375" cy="3333750"/>
                          <a:chOff x="0" y="0"/>
                          <a:chExt cx="2619375" cy="3333750"/>
                        </a:xfrm>
                      </wpg:grpSpPr>
                      <pic:pic xmlns:pic="http://schemas.openxmlformats.org/drawingml/2006/picture">
                        <pic:nvPicPr>
                          <pic:cNvPr id="1314610632" name="Picture 1" descr="A screenshot of a web page&#10;&#10;AI-generated content may be incorrect."/>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2619375" cy="3333750"/>
                          </a:xfrm>
                          <a:prstGeom prst="rect">
                            <a:avLst/>
                          </a:prstGeom>
                        </pic:spPr>
                      </pic:pic>
                      <wps:wsp>
                        <wps:cNvPr id="1341657657" name="Rectangle: Rounded Corners 10"/>
                        <wps:cNvSpPr/>
                        <wps:spPr>
                          <a:xfrm>
                            <a:off x="14631" y="1587398"/>
                            <a:ext cx="1324051" cy="35844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0582331" name="Oval 11"/>
                        <wps:cNvSpPr/>
                        <wps:spPr>
                          <a:xfrm>
                            <a:off x="1397203" y="1426464"/>
                            <a:ext cx="539971" cy="539867"/>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4E43D" w14:textId="77777777" w:rsidR="009C3B87" w:rsidRPr="000606CA" w:rsidRDefault="009C3B87" w:rsidP="009C3B87">
                              <w:pPr>
                                <w:jc w:val="center"/>
                                <w:rPr>
                                  <w:b/>
                                  <w:bCs/>
                                  <w:color w:val="000000" w:themeColor="text1"/>
                                  <w:sz w:val="28"/>
                                  <w:szCs w:val="28"/>
                                </w:rPr>
                              </w:pPr>
                              <w:r>
                                <w:rPr>
                                  <w:b/>
                                  <w:bCs/>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53F0B53" id="Group 11" o:spid="_x0000_s1094" alt="screenshot of home screen highlighting option to create a project." style="width:206.25pt;height:262.5pt;mso-position-horizontal-relative:char;mso-position-vertical-relative:line" coordsize="26193,33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">
                <v:shape id="Picture 1" o:spid="_x0000_s1095" type="#_x0000_t75" alt="A screenshot of a web page&#10;&#10;AI-generated content may be incorrect." style="position:absolute;width:26193;height:33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">
                  <v:imagedata r:id="rId45" o:title="A screenshot of a web page&#10;&#10;AI-generated content may be incorrect"/>
                </v:shape>
                <v:roundrect id="Rectangle: Rounded Corners 10" o:spid="_x0000_s1096" style="position:absolute;left:146;top:15873;width:13240;height:35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" fillcolor="yellow" strokecolor="red" strokeweight="1pt">
                  <v:fill opacity="13107f"/>
                  <v:stroke joinstyle="miter"/>
                </v:roundrect>
                <v:oval id="Oval 11" o:spid="_x0000_s1097" style="position:absolute;left:13972;top:14264;width:5399;height:53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" fillcolor="#ff9e1b [3205]" strokecolor="#ff9e1b [3205]" strokeweight="1pt">
                  <v:stroke joinstyle="miter"/>
                  <v:textbox>
                    <w:txbxContent>
                      <w:p w14:paraId="7624E43D" w14:textId="77777777" w:rsidR="009C3B87" w:rsidRPr="000606CA" w:rsidRDefault="009C3B87" w:rsidP="009C3B87">
                        <w:pPr>
                          <w:jc w:val="center"/>
                          <w:rPr>
                            <w:b/>
                            <w:bCs/>
                            <w:color w:val="000000" w:themeColor="text1"/>
                            <w:sz w:val="28"/>
                            <w:szCs w:val="28"/>
                          </w:rPr>
                        </w:pPr>
                        <w:r>
                          <w:rPr>
                            <w:b/>
                            <w:bCs/>
                            <w:color w:val="000000" w:themeColor="text1"/>
                            <w:sz w:val="28"/>
                            <w:szCs w:val="28"/>
                          </w:rPr>
                          <w:t>1</w:t>
                        </w:r>
                      </w:p>
                    </w:txbxContent>
                  </v:textbox>
                </v:oval>
                <w10:anchorlock/>
              </v:group>
            </w:pict>
          </mc:Fallback>
        </mc:AlternateContent>
      </w:r>
    </w:p>
    <w:p w14:paraId="182B7847" w14:textId="67E85759" w:rsidR="00FE12E8" w:rsidRPr="00EB16B5" w:rsidRDefault="00FE12E8">
      <w:pPr>
        <w:pStyle w:val="BodyText"/>
        <w:numPr>
          <w:ilvl w:val="0"/>
          <w:numId w:val="22"/>
        </w:numPr>
      </w:pPr>
      <w:r w:rsidRPr="003B58B4">
        <w:rPr>
          <w:rStyle w:val="eop"/>
        </w:rPr>
        <w:t>If your user access</w:t>
      </w:r>
      <w:r>
        <w:rPr>
          <w:rStyle w:val="eop"/>
        </w:rPr>
        <w:t xml:space="preserve"> is configured to view all requests under a managers group, you will see the </w:t>
      </w:r>
      <w:r w:rsidRPr="009C3B87">
        <w:rPr>
          <w:rStyle w:val="eop"/>
          <w:b/>
          <w:bCs/>
        </w:rPr>
        <w:t>‘Share with field’.</w:t>
      </w:r>
      <w:r w:rsidRPr="006774F7">
        <w:rPr>
          <w:noProof/>
        </w:rPr>
        <w:t xml:space="preserve"> </w:t>
      </w:r>
      <w:r>
        <w:rPr>
          <w:noProof/>
        </w:rPr>
        <w:t xml:space="preserve">If you do not see this field, you will need to share the project with the managers group after it is created. </w:t>
      </w:r>
      <w:r w:rsidRPr="009C3B87">
        <w:rPr>
          <w:i/>
          <w:iCs/>
          <w:noProof/>
        </w:rPr>
        <w:t xml:space="preserve">(See </w:t>
      </w:r>
      <w:r w:rsidRPr="009C3B87">
        <w:rPr>
          <w:i/>
          <w:iCs/>
          <w:noProof/>
        </w:rPr>
        <w:lastRenderedPageBreak/>
        <w:t>step 8 of this section)</w:t>
      </w:r>
      <w:r w:rsidRPr="0028767A">
        <w:rPr>
          <w:i/>
          <w:noProof/>
          <w:color w:val="2B579A"/>
          <w:shd w:val="clear" w:color="auto" w:fill="E6E6E6"/>
        </w:rPr>
        <mc:AlternateContent>
          <mc:Choice Requires="wpg">
            <w:drawing>
              <wp:inline distT="0" distB="0" distL="0" distR="0" wp14:anchorId="37172F25" wp14:editId="7A60B05A">
                <wp:extent cx="5734050" cy="3386938"/>
                <wp:effectExtent l="0" t="0" r="0" b="4445"/>
                <wp:docPr id="1466" name="Group 1466" descr="fields that need to be completed on the project form."/>
                <wp:cNvGraphicFramePr/>
                <a:graphic xmlns:a="http://schemas.openxmlformats.org/drawingml/2006/main">
                  <a:graphicData uri="http://schemas.microsoft.com/office/word/2010/wordprocessingGroup">
                    <wpg:wgp>
                      <wpg:cNvGrpSpPr/>
                      <wpg:grpSpPr>
                        <a:xfrm>
                          <a:off x="0" y="0"/>
                          <a:ext cx="5734050" cy="3386938"/>
                          <a:chOff x="0" y="299923"/>
                          <a:chExt cx="5734050" cy="3386938"/>
                        </a:xfrm>
                      </wpg:grpSpPr>
                      <pic:pic xmlns:pic="http://schemas.openxmlformats.org/drawingml/2006/picture">
                        <pic:nvPicPr>
                          <pic:cNvPr id="1479" name="Picture 1479"/>
                          <pic:cNvPicPr>
                            <a:picLocks noChangeAspect="1"/>
                          </pic:cNvPicPr>
                        </pic:nvPicPr>
                        <pic:blipFill rotWithShape="1">
                          <a:blip r:embed="rId46">
                            <a:extLst>
                              <a:ext uri="{28A0092B-C50C-407E-A947-70E740481C1C}">
                                <a14:useLocalDpi xmlns:a14="http://schemas.microsoft.com/office/drawing/2010/main" val="0"/>
                              </a:ext>
                            </a:extLst>
                          </a:blip>
                          <a:srcRect t="6058" b="25535"/>
                          <a:stretch/>
                        </pic:blipFill>
                        <pic:spPr>
                          <a:xfrm>
                            <a:off x="0" y="299923"/>
                            <a:ext cx="5734050" cy="3386938"/>
                          </a:xfrm>
                          <a:prstGeom prst="rect">
                            <a:avLst/>
                          </a:prstGeom>
                        </pic:spPr>
                      </pic:pic>
                      <wps:wsp>
                        <wps:cNvPr id="1492" name="Oval 1492"/>
                        <wps:cNvSpPr/>
                        <wps:spPr>
                          <a:xfrm>
                            <a:off x="2589934" y="1633476"/>
                            <a:ext cx="659857" cy="599068"/>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8E18F" w14:textId="77777777" w:rsidR="00FE12E8" w:rsidRPr="00E701F0" w:rsidRDefault="00FE12E8" w:rsidP="00FE12E8">
                              <w:pPr>
                                <w:jc w:val="center"/>
                                <w:rPr>
                                  <w:b/>
                                  <w:bCs/>
                                  <w:color w:val="000000" w:themeColor="text1"/>
                                  <w:sz w:val="28"/>
                                  <w:szCs w:val="28"/>
                                </w:rPr>
                              </w:pPr>
                              <w:r w:rsidRPr="00E701F0">
                                <w:rPr>
                                  <w:b/>
                                  <w:bCs/>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6" name="Rectangle: Rounded Corners 1546"/>
                        <wps:cNvSpPr/>
                        <wps:spPr>
                          <a:xfrm>
                            <a:off x="480952" y="1609725"/>
                            <a:ext cx="2030680" cy="6858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7172F25" id="Group 1466" o:spid="_x0000_s1098" alt="fields that need to be completed on the project form." style="width:451.5pt;height:266.7pt;mso-position-horizontal-relative:char;mso-position-vertical-relative:line" coordorigin=",2999" coordsize="57340,338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">
                <v:shape id="Picture 1479" o:spid="_x0000_s1099" type="#_x0000_t75" style="position:absolute;top:2999;width:57340;height:33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">
                  <v:imagedata r:id="rId47" o:title="" croptop="3970f" cropbottom="16735f"/>
                </v:shape>
                <v:oval id="Oval 1492" o:spid="_x0000_s1100" style="position:absolute;left:25899;top:16334;width:6598;height:59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" fillcolor="#ff9e1b [3205]" strokecolor="#ff9e1b [3205]" strokeweight="1pt">
                  <v:stroke joinstyle="miter"/>
                  <v:textbox>
                    <w:txbxContent>
                      <w:p w14:paraId="04C8E18F" w14:textId="77777777" w:rsidR="00FE12E8" w:rsidRPr="00E701F0" w:rsidRDefault="00FE12E8" w:rsidP="00FE12E8">
                        <w:pPr>
                          <w:jc w:val="center"/>
                          <w:rPr>
                            <w:b/>
                            <w:bCs/>
                            <w:color w:val="000000" w:themeColor="text1"/>
                            <w:sz w:val="28"/>
                            <w:szCs w:val="28"/>
                          </w:rPr>
                        </w:pPr>
                        <w:r w:rsidRPr="00E701F0">
                          <w:rPr>
                            <w:b/>
                            <w:bCs/>
                            <w:color w:val="000000" w:themeColor="text1"/>
                            <w:sz w:val="28"/>
                            <w:szCs w:val="28"/>
                          </w:rPr>
                          <w:t>2</w:t>
                        </w:r>
                      </w:p>
                    </w:txbxContent>
                  </v:textbox>
                </v:oval>
                <v:roundrect id="Rectangle: Rounded Corners 1546" o:spid="_x0000_s1101" style="position:absolute;left:4809;top:16097;width:20307;height:6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" fillcolor="yellow" strokecolor="red" strokeweight="1pt">
                  <v:fill opacity="13107f"/>
                  <v:stroke joinstyle="miter"/>
                </v:roundrect>
                <w10:anchorlock/>
              </v:group>
            </w:pict>
          </mc:Fallback>
        </mc:AlternateContent>
      </w:r>
    </w:p>
    <w:p w14:paraId="56B1EB85" w14:textId="0080260D" w:rsidR="00FE12E8" w:rsidRDefault="00FE12E8" w:rsidP="001408AB">
      <w:pPr>
        <w:pStyle w:val="ListNumber"/>
        <w:numPr>
          <w:ilvl w:val="0"/>
          <w:numId w:val="22"/>
        </w:numPr>
        <w:spacing w:before="120" w:line="240" w:lineRule="atLeast"/>
        <w:contextualSpacing w:val="0"/>
      </w:pPr>
      <w:r w:rsidRPr="00AE17E5">
        <w:rPr>
          <w:rStyle w:val="eop"/>
          <w:b/>
          <w:bCs/>
        </w:rPr>
        <w:t>Complete the</w:t>
      </w:r>
      <w:r>
        <w:rPr>
          <w:rStyle w:val="eop"/>
          <w:b/>
          <w:bCs/>
        </w:rPr>
        <w:t xml:space="preserve"> form with the </w:t>
      </w:r>
      <w:r w:rsidRPr="00AE17E5">
        <w:rPr>
          <w:rStyle w:val="eop"/>
          <w:b/>
          <w:bCs/>
        </w:rPr>
        <w:t>details</w:t>
      </w:r>
      <w:r>
        <w:rPr>
          <w:rStyle w:val="eop"/>
          <w:b/>
          <w:bCs/>
        </w:rPr>
        <w:t xml:space="preserve"> of the project</w:t>
      </w:r>
      <w:r>
        <w:rPr>
          <w:rStyle w:val="eop"/>
        </w:rPr>
        <w:t xml:space="preserve">, ensuring all mandatory fields are completed. </w:t>
      </w:r>
      <w:r>
        <w:rPr>
          <w:noProof/>
        </w:rPr>
        <w:t>Additional details can be added to the project at a later stage or when more details become available.Some items to note:</w:t>
      </w:r>
    </w:p>
    <w:p w14:paraId="02A54235" w14:textId="20CD9FAA" w:rsidR="00FE12E8" w:rsidRDefault="00FE12E8" w:rsidP="001408AB">
      <w:pPr>
        <w:pStyle w:val="ListNumber2"/>
        <w:numPr>
          <w:ilvl w:val="1"/>
          <w:numId w:val="23"/>
        </w:numPr>
        <w:spacing w:before="120" w:line="240" w:lineRule="atLeast"/>
        <w:contextualSpacing w:val="0"/>
      </w:pPr>
      <w:r>
        <w:t>Site names can be entered in the project form as well as any planning schemes covering the project land. These details will auto populate in any application that is generated from the project screen. For applications that are not created from the project, you will have an option to copy these details into the new application form.</w:t>
      </w:r>
    </w:p>
    <w:p w14:paraId="18E9AC85" w14:textId="0BE9F299" w:rsidR="00FE12E8" w:rsidRPr="00B852D0" w:rsidRDefault="00FE12E8" w:rsidP="001408AB">
      <w:pPr>
        <w:pStyle w:val="ListNumber2"/>
        <w:numPr>
          <w:ilvl w:val="1"/>
          <w:numId w:val="23"/>
        </w:numPr>
        <w:spacing w:before="120" w:line="240" w:lineRule="atLeast"/>
        <w:contextualSpacing w:val="0"/>
      </w:pPr>
      <w:r w:rsidRPr="00B852D0">
        <w:t>The Applicant details should reference the individual that all formal communication such as approval letters will be addressed to e.g. CEO or Program Manager</w:t>
      </w:r>
    </w:p>
    <w:p w14:paraId="578C25D0" w14:textId="7E336DEA" w:rsidR="00FE12E8" w:rsidRDefault="00FE12E8" w:rsidP="001408AB">
      <w:pPr>
        <w:pStyle w:val="BodyText"/>
        <w:numPr>
          <w:ilvl w:val="0"/>
          <w:numId w:val="22"/>
        </w:numPr>
        <w:rPr>
          <w:rStyle w:val="eop"/>
        </w:rPr>
      </w:pPr>
      <w:r w:rsidRPr="00AE17E5">
        <w:rPr>
          <w:noProof/>
        </w:rPr>
        <w:t xml:space="preserve"> </w:t>
      </w:r>
      <w:r>
        <w:rPr>
          <w:rStyle w:val="eop"/>
        </w:rPr>
        <w:t xml:space="preserve">Review the privacy statement and when ready, </w:t>
      </w:r>
      <w:r w:rsidRPr="00AE17E5">
        <w:rPr>
          <w:rStyle w:val="eop"/>
          <w:b/>
          <w:bCs/>
        </w:rPr>
        <w:t>select Send to save the form</w:t>
      </w:r>
      <w:r>
        <w:rPr>
          <w:rStyle w:val="eop"/>
        </w:rPr>
        <w:t>.</w:t>
      </w:r>
      <w:r w:rsidR="008922BA" w:rsidRPr="008922BA">
        <w:rPr>
          <w:b/>
          <w:bCs/>
          <w:noProof/>
        </w:rPr>
        <w:t xml:space="preserve"> </w:t>
      </w:r>
      <w:r w:rsidR="008922BA">
        <w:rPr>
          <w:b/>
          <w:bCs/>
          <w:noProof/>
        </w:rPr>
        <mc:AlternateContent>
          <mc:Choice Requires="wpg">
            <w:drawing>
              <wp:inline distT="0" distB="0" distL="0" distR="0" wp14:anchorId="3D41F530" wp14:editId="7BBE0567">
                <wp:extent cx="5215687" cy="2258847"/>
                <wp:effectExtent l="0" t="0" r="4445" b="27305"/>
                <wp:docPr id="1761490477" name="Group 14" descr="screenshot of form showing the privacy statement with the Send button highlighted."/>
                <wp:cNvGraphicFramePr/>
                <a:graphic xmlns:a="http://schemas.openxmlformats.org/drawingml/2006/main">
                  <a:graphicData uri="http://schemas.microsoft.com/office/word/2010/wordprocessingGroup">
                    <wpg:wgp>
                      <wpg:cNvGrpSpPr/>
                      <wpg:grpSpPr>
                        <a:xfrm>
                          <a:off x="0" y="0"/>
                          <a:ext cx="5215687" cy="2258847"/>
                          <a:chOff x="0" y="0"/>
                          <a:chExt cx="5215687" cy="2258847"/>
                        </a:xfrm>
                      </wpg:grpSpPr>
                      <pic:pic xmlns:pic="http://schemas.openxmlformats.org/drawingml/2006/picture">
                        <pic:nvPicPr>
                          <pic:cNvPr id="1368577924" name="Picture 1" descr="A purple square with white text&#10;&#10;AI-generated content may be incorrect."/>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0" y="1865376"/>
                            <a:ext cx="1032510" cy="385445"/>
                          </a:xfrm>
                          <a:prstGeom prst="rect">
                            <a:avLst/>
                          </a:prstGeom>
                        </pic:spPr>
                      </pic:pic>
                      <wps:wsp>
                        <wps:cNvPr id="1442" name="Rectangle: Rounded Corners 13"/>
                        <wps:cNvSpPr/>
                        <wps:spPr>
                          <a:xfrm>
                            <a:off x="21945" y="1916582"/>
                            <a:ext cx="495300" cy="34226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96958226" name="Picture 1" descr="A screenshot of a computer program&#10;&#10;AI-generated content may be incorrect."/>
                          <pic:cNvPicPr>
                            <a:picLocks noChangeAspect="1"/>
                          </pic:cNvPicPr>
                        </pic:nvPicPr>
                        <pic:blipFill rotWithShape="1">
                          <a:blip r:embed="rId49">
                            <a:extLst>
                              <a:ext uri="{28A0092B-C50C-407E-A947-70E740481C1C}">
                                <a14:useLocalDpi xmlns:a14="http://schemas.microsoft.com/office/drawing/2010/main" val="0"/>
                              </a:ext>
                            </a:extLst>
                          </a:blip>
                          <a:srcRect b="8452"/>
                          <a:stretch/>
                        </pic:blipFill>
                        <pic:spPr bwMode="auto">
                          <a:xfrm>
                            <a:off x="65837" y="0"/>
                            <a:ext cx="5149850" cy="1882140"/>
                          </a:xfrm>
                          <a:prstGeom prst="rect">
                            <a:avLst/>
                          </a:prstGeom>
                          <a:ln>
                            <a:noFill/>
                          </a:ln>
                          <a:extLst>
                            <a:ext uri="{53640926-AAD7-44D8-BBD7-CCE9431645EC}">
                              <a14:shadowObscured xmlns:a14="http://schemas.microsoft.com/office/drawing/2010/main"/>
                            </a:ext>
                          </a:extLst>
                        </pic:spPr>
                      </pic:pic>
                      <wps:wsp>
                        <wps:cNvPr id="1441" name="Oval 12"/>
                        <wps:cNvSpPr/>
                        <wps:spPr>
                          <a:xfrm>
                            <a:off x="907085" y="1682496"/>
                            <a:ext cx="539750" cy="53975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F207DE" w14:textId="77777777" w:rsidR="008922BA" w:rsidRPr="00A744D1" w:rsidRDefault="008922BA" w:rsidP="008922BA">
                              <w:pPr>
                                <w:jc w:val="center"/>
                                <w:rPr>
                                  <w:b/>
                                  <w:bCs/>
                                  <w:color w:val="000000" w:themeColor="text1"/>
                                  <w:sz w:val="28"/>
                                  <w:szCs w:val="28"/>
                                </w:rPr>
                              </w:pPr>
                              <w:r w:rsidRPr="00A744D1">
                                <w:rPr>
                                  <w:b/>
                                  <w:bCs/>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41F530" id="Group 14" o:spid="_x0000_s1102" alt="screenshot of form showing the privacy statement with the Send button highlighted." style="width:410.7pt;height:177.85pt;mso-position-horizontal-relative:char;mso-position-vertical-relative:line" coordsize="52156,22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">
                <v:shape id="Picture 1" o:spid="_x0000_s1103" type="#_x0000_t75" alt="A purple square with white text&#10;&#10;AI-generated content may be incorrect." style="position:absolute;top:18653;width:10325;height: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">
                  <v:imagedata r:id="rId50" o:title="A purple square with white text&#10;&#10;AI-generated content may be incorrect"/>
                </v:shape>
                <v:roundrect id="Rectangle: Rounded Corners 13" o:spid="_x0000_s1104" style="position:absolute;left:219;top:19165;width:4953;height:34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" fillcolor="yellow" strokecolor="red" strokeweight="1pt">
                  <v:fill opacity="13107f"/>
                  <v:stroke joinstyle="miter"/>
                </v:roundrect>
                <v:shape id="Picture 1" o:spid="_x0000_s1105" type="#_x0000_t75" alt="A screenshot of a computer program&#10;&#10;AI-generated content may be incorrect." style="position:absolute;left:658;width:51498;height:188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">
                  <v:imagedata r:id="rId51" o:title="A screenshot of a computer program&#10;&#10;AI-generated content may be incorrect" cropbottom="5539f"/>
                </v:shape>
                <v:oval id="Oval 12" o:spid="_x0000_s1106" style="position:absolute;left:9070;top:16824;width:5398;height:53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" fillcolor="#ff9e1b [3205]" strokecolor="#ff9e1b [3205]" strokeweight="1pt">
                  <v:stroke joinstyle="miter"/>
                  <v:textbox>
                    <w:txbxContent>
                      <w:p w14:paraId="24F207DE" w14:textId="77777777" w:rsidR="008922BA" w:rsidRPr="00A744D1" w:rsidRDefault="008922BA" w:rsidP="008922BA">
                        <w:pPr>
                          <w:jc w:val="center"/>
                          <w:rPr>
                            <w:b/>
                            <w:bCs/>
                            <w:color w:val="000000" w:themeColor="text1"/>
                            <w:sz w:val="28"/>
                            <w:szCs w:val="28"/>
                          </w:rPr>
                        </w:pPr>
                        <w:r w:rsidRPr="00A744D1">
                          <w:rPr>
                            <w:b/>
                            <w:bCs/>
                            <w:color w:val="000000" w:themeColor="text1"/>
                            <w:sz w:val="28"/>
                            <w:szCs w:val="28"/>
                          </w:rPr>
                          <w:t>4</w:t>
                        </w:r>
                      </w:p>
                    </w:txbxContent>
                  </v:textbox>
                </v:oval>
                <w10:anchorlock/>
              </v:group>
            </w:pict>
          </mc:Fallback>
        </mc:AlternateContent>
      </w:r>
      <w:r>
        <w:rPr>
          <w:rStyle w:val="eop"/>
        </w:rPr>
        <w:t xml:space="preserve"> </w:t>
      </w:r>
    </w:p>
    <w:p w14:paraId="36936F95" w14:textId="3C049C68" w:rsidR="00FE12E8" w:rsidRDefault="00FE12E8" w:rsidP="001408AB">
      <w:pPr>
        <w:pStyle w:val="ListNumber"/>
        <w:numPr>
          <w:ilvl w:val="0"/>
          <w:numId w:val="22"/>
        </w:numPr>
        <w:spacing w:before="120" w:line="240" w:lineRule="atLeast"/>
        <w:contextualSpacing w:val="0"/>
        <w:rPr>
          <w:rStyle w:val="eop"/>
        </w:rPr>
      </w:pPr>
      <w:r>
        <w:rPr>
          <w:rStyle w:val="eop"/>
        </w:rPr>
        <w:t xml:space="preserve">After the form has been saved, refresh the web page (F5). The </w:t>
      </w:r>
      <w:r w:rsidRPr="001F4004">
        <w:rPr>
          <w:rStyle w:val="eop"/>
          <w:b/>
          <w:bCs/>
        </w:rPr>
        <w:t>status should update to ACTIVE</w:t>
      </w:r>
      <w:r>
        <w:rPr>
          <w:rStyle w:val="eop"/>
        </w:rPr>
        <w:t>.</w:t>
      </w:r>
    </w:p>
    <w:p w14:paraId="512C8ADC" w14:textId="2658BA30" w:rsidR="00FE12E8" w:rsidRDefault="00FE12E8" w:rsidP="001408AB">
      <w:pPr>
        <w:pStyle w:val="ListNumber"/>
        <w:numPr>
          <w:ilvl w:val="0"/>
          <w:numId w:val="22"/>
        </w:numPr>
        <w:spacing w:before="120" w:line="240" w:lineRule="atLeast"/>
        <w:contextualSpacing w:val="0"/>
      </w:pPr>
      <w:r w:rsidRPr="00AE17E5">
        <w:rPr>
          <w:b/>
          <w:bCs/>
          <w:noProof/>
        </w:rPr>
        <w:t>Selecting Edit will open the form</w:t>
      </w:r>
      <w:r>
        <w:rPr>
          <w:noProof/>
        </w:rPr>
        <w:t xml:space="preserve"> and allow you to make changes to any of the fields. Ensure that any changes are saved by </w:t>
      </w:r>
      <w:r w:rsidRPr="007F1D58">
        <w:rPr>
          <w:b/>
          <w:bCs/>
          <w:noProof/>
        </w:rPr>
        <w:t>selecting the Save button</w:t>
      </w:r>
      <w:r>
        <w:rPr>
          <w:noProof/>
        </w:rPr>
        <w:t xml:space="preserve">. </w:t>
      </w:r>
      <w:r w:rsidRPr="00763964">
        <w:rPr>
          <w:b/>
          <w:bCs/>
          <w:noProof/>
          <w:color w:val="ED0000"/>
        </w:rPr>
        <w:t>Do not select Save and Submit</w:t>
      </w:r>
      <w:r w:rsidRPr="00763964">
        <w:rPr>
          <w:noProof/>
          <w:color w:val="ED0000"/>
        </w:rPr>
        <w:t>.</w:t>
      </w:r>
    </w:p>
    <w:p w14:paraId="34D7EAB2" w14:textId="0A1323D6" w:rsidR="00FE12E8" w:rsidRDefault="00FE12E8" w:rsidP="001408AB">
      <w:pPr>
        <w:pStyle w:val="ListNumber"/>
        <w:numPr>
          <w:ilvl w:val="0"/>
          <w:numId w:val="22"/>
        </w:numPr>
        <w:spacing w:before="120" w:line="240" w:lineRule="atLeast"/>
        <w:contextualSpacing w:val="0"/>
      </w:pPr>
      <w:r w:rsidRPr="00AE17E5">
        <w:rPr>
          <w:b/>
          <w:bCs/>
          <w:noProof/>
        </w:rPr>
        <w:t>Select the elipses (…)</w:t>
      </w:r>
      <w:r>
        <w:rPr>
          <w:noProof/>
        </w:rPr>
        <w:t xml:space="preserve"> to download a copy of the form if needed.</w:t>
      </w:r>
      <w:r w:rsidRPr="000A243A">
        <w:rPr>
          <w:noProof/>
        </w:rPr>
        <w:t xml:space="preserve"> </w:t>
      </w:r>
    </w:p>
    <w:p w14:paraId="5A538129" w14:textId="0DD7F1B0" w:rsidR="00FE12E8" w:rsidRDefault="00FE12E8" w:rsidP="001408AB">
      <w:pPr>
        <w:pStyle w:val="ListNumber"/>
        <w:numPr>
          <w:ilvl w:val="0"/>
          <w:numId w:val="22"/>
        </w:numPr>
        <w:spacing w:before="120" w:line="240" w:lineRule="atLeast"/>
        <w:contextualSpacing w:val="0"/>
      </w:pPr>
      <w:r w:rsidRPr="007F1D58">
        <w:rPr>
          <w:noProof/>
        </w:rPr>
        <w:lastRenderedPageBreak/>
        <w:t xml:space="preserve">If you would like to share the project with another registered user or to </w:t>
      </w:r>
      <w:r>
        <w:rPr>
          <w:noProof/>
        </w:rPr>
        <w:t>a mangers group</w:t>
      </w:r>
      <w:r w:rsidRPr="007F1D58">
        <w:rPr>
          <w:noProof/>
        </w:rPr>
        <w:t>,</w:t>
      </w:r>
      <w:r>
        <w:rPr>
          <w:b/>
          <w:bCs/>
          <w:noProof/>
        </w:rPr>
        <w:t xml:space="preserve"> </w:t>
      </w:r>
      <w:r w:rsidRPr="00AE17E5">
        <w:rPr>
          <w:b/>
          <w:bCs/>
          <w:noProof/>
        </w:rPr>
        <w:t>Select +</w:t>
      </w:r>
      <w:r>
        <w:rPr>
          <w:b/>
          <w:bCs/>
          <w:noProof/>
        </w:rPr>
        <w:t xml:space="preserve"> </w:t>
      </w:r>
      <w:r w:rsidRPr="00AE17E5">
        <w:rPr>
          <w:b/>
          <w:bCs/>
          <w:noProof/>
        </w:rPr>
        <w:t>Share</w:t>
      </w:r>
      <w:r>
        <w:rPr>
          <w:noProof/>
        </w:rPr>
        <w:t>.</w:t>
      </w:r>
      <w:r>
        <w:t xml:space="preserve"> </w:t>
      </w:r>
      <w:r>
        <w:rPr>
          <w:noProof/>
        </w:rPr>
        <w:t>Any users that you add to the form will be listed under the ‘Shared with’ section. The project can also be shared at a later time if needed.</w:t>
      </w:r>
      <w:r w:rsidRPr="009421DD">
        <w:rPr>
          <w:b/>
          <w:noProof/>
          <w:color w:val="2B579A"/>
          <w:shd w:val="clear" w:color="auto" w:fill="E6E6E6"/>
        </w:rPr>
        <w:t xml:space="preserve"> </w:t>
      </w:r>
      <w:r>
        <w:rPr>
          <w:b/>
          <w:noProof/>
          <w:color w:val="2B579A"/>
          <w:shd w:val="clear" w:color="auto" w:fill="E6E6E6"/>
        </w:rPr>
        <mc:AlternateContent>
          <mc:Choice Requires="wpg">
            <w:drawing>
              <wp:inline distT="0" distB="0" distL="0" distR="0" wp14:anchorId="70581F8C" wp14:editId="6E98DF57">
                <wp:extent cx="6134100" cy="4610100"/>
                <wp:effectExtent l="0" t="0" r="0" b="0"/>
                <wp:docPr id="1698" name="Group 1698" descr="Review the form prior to submission. Can download, generate a PDF and share the form."/>
                <wp:cNvGraphicFramePr/>
                <a:graphic xmlns:a="http://schemas.openxmlformats.org/drawingml/2006/main">
                  <a:graphicData uri="http://schemas.microsoft.com/office/word/2010/wordprocessingGroup">
                    <wpg:wgp>
                      <wpg:cNvGrpSpPr/>
                      <wpg:grpSpPr>
                        <a:xfrm>
                          <a:off x="0" y="0"/>
                          <a:ext cx="6134100" cy="4610100"/>
                          <a:chOff x="0" y="0"/>
                          <a:chExt cx="6480175" cy="5055870"/>
                        </a:xfrm>
                      </wpg:grpSpPr>
                      <pic:pic xmlns:pic="http://schemas.openxmlformats.org/drawingml/2006/picture">
                        <pic:nvPicPr>
                          <pic:cNvPr id="1699" name="Picture 1699"/>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6480175" cy="5055870"/>
                          </a:xfrm>
                          <a:prstGeom prst="rect">
                            <a:avLst/>
                          </a:prstGeom>
                          <a:ln w="25400">
                            <a:noFill/>
                          </a:ln>
                        </pic:spPr>
                      </pic:pic>
                      <wps:wsp>
                        <wps:cNvPr id="1700" name="Rectangle: Rounded Corners 1700"/>
                        <wps:cNvSpPr/>
                        <wps:spPr>
                          <a:xfrm>
                            <a:off x="4513698" y="552450"/>
                            <a:ext cx="683720" cy="42799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1" name="Oval 1701"/>
                        <wps:cNvSpPr/>
                        <wps:spPr>
                          <a:xfrm>
                            <a:off x="2495551" y="1066799"/>
                            <a:ext cx="570466" cy="59221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102779" w14:textId="77777777" w:rsidR="00FE12E8" w:rsidRPr="00A744D1" w:rsidRDefault="00FE12E8" w:rsidP="00FE12E8">
                              <w:pPr>
                                <w:jc w:val="center"/>
                                <w:rPr>
                                  <w:b/>
                                  <w:bCs/>
                                  <w:color w:val="000000" w:themeColor="text1"/>
                                  <w:sz w:val="28"/>
                                  <w:szCs w:val="28"/>
                                </w:rPr>
                              </w:pPr>
                              <w:r w:rsidRPr="00A744D1">
                                <w:rPr>
                                  <w:b/>
                                  <w:bCs/>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2" name="Rectangle: Rounded Corners 1702"/>
                        <wps:cNvSpPr/>
                        <wps:spPr>
                          <a:xfrm>
                            <a:off x="3177621" y="1345230"/>
                            <a:ext cx="581578" cy="351636"/>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3" name="Rectangle: Rounded Corners 1703"/>
                        <wps:cNvSpPr/>
                        <wps:spPr>
                          <a:xfrm>
                            <a:off x="3792342" y="1345230"/>
                            <a:ext cx="360558" cy="40737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4" name="Rectangle: Rounded Corners 1704"/>
                        <wps:cNvSpPr/>
                        <wps:spPr>
                          <a:xfrm>
                            <a:off x="2895600" y="1752600"/>
                            <a:ext cx="1257300" cy="4953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5" name="Oval 1705"/>
                        <wps:cNvSpPr/>
                        <wps:spPr>
                          <a:xfrm>
                            <a:off x="3990974" y="1571623"/>
                            <a:ext cx="570466" cy="59221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A16EE2" w14:textId="77777777" w:rsidR="00FE12E8" w:rsidRPr="00A744D1" w:rsidRDefault="00FE12E8" w:rsidP="00FE12E8">
                              <w:pPr>
                                <w:jc w:val="center"/>
                                <w:rPr>
                                  <w:b/>
                                  <w:bCs/>
                                  <w:color w:val="000000" w:themeColor="text1"/>
                                  <w:sz w:val="28"/>
                                  <w:szCs w:val="28"/>
                                </w:rPr>
                              </w:pPr>
                              <w:r w:rsidRPr="00A744D1">
                                <w:rPr>
                                  <w:b/>
                                  <w:bCs/>
                                  <w:color w:val="000000" w:themeColor="text1"/>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6" name="Oval 1706"/>
                        <wps:cNvSpPr/>
                        <wps:spPr>
                          <a:xfrm>
                            <a:off x="4018503" y="2455947"/>
                            <a:ext cx="570466" cy="59221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74BFD5" w14:textId="77777777" w:rsidR="00FE12E8" w:rsidRPr="00A744D1" w:rsidRDefault="00FE12E8" w:rsidP="00FE12E8">
                              <w:pPr>
                                <w:jc w:val="center"/>
                                <w:rPr>
                                  <w:b/>
                                  <w:bCs/>
                                  <w:color w:val="000000" w:themeColor="text1"/>
                                  <w:sz w:val="28"/>
                                  <w:szCs w:val="28"/>
                                </w:rPr>
                              </w:pPr>
                              <w:r w:rsidRPr="00A744D1">
                                <w:rPr>
                                  <w:b/>
                                  <w:bCs/>
                                  <w:color w:val="000000" w:themeColor="text1"/>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7" name="Rectangle: Rounded Corners 1707"/>
                        <wps:cNvSpPr/>
                        <wps:spPr>
                          <a:xfrm>
                            <a:off x="4588969" y="2562936"/>
                            <a:ext cx="1000301" cy="29954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8" name="Oval 1708"/>
                        <wps:cNvSpPr/>
                        <wps:spPr>
                          <a:xfrm>
                            <a:off x="5087277" y="228599"/>
                            <a:ext cx="570466" cy="59221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C321E" w14:textId="77777777" w:rsidR="00FE12E8" w:rsidRPr="00A744D1" w:rsidRDefault="00FE12E8" w:rsidP="00FE12E8">
                              <w:pPr>
                                <w:jc w:val="center"/>
                                <w:rPr>
                                  <w:b/>
                                  <w:bCs/>
                                  <w:color w:val="000000" w:themeColor="text1"/>
                                  <w:sz w:val="28"/>
                                  <w:szCs w:val="28"/>
                                </w:rPr>
                              </w:pPr>
                              <w:r w:rsidRPr="00A744D1">
                                <w:rPr>
                                  <w:b/>
                                  <w:bCs/>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0581F8C" id="Group 1698" o:spid="_x0000_s1107" alt="Review the form prior to submission. Can download, generate a PDF and share the form." style="width:483pt;height:363pt;mso-position-horizontal-relative:char;mso-position-vertical-relative:line" coordsize="64801,50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">
                <v:shape id="Picture 1699" o:spid="_x0000_s1108" type="#_x0000_t75" style="position:absolute;width:64801;height:50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" strokeweight="2pt">
                  <v:imagedata r:id="rId53" o:title=""/>
                </v:shape>
                <v:roundrect id="Rectangle: Rounded Corners 1700" o:spid="_x0000_s1109" style="position:absolute;left:45136;top:5524;width:6838;height:42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" fillcolor="yellow" strokecolor="red" strokeweight="1pt">
                  <v:fill opacity="13107f"/>
                  <v:stroke joinstyle="miter"/>
                </v:roundrect>
                <v:oval id="Oval 1701" o:spid="_x0000_s1110" style="position:absolute;left:24955;top:10667;width:5705;height:5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" fillcolor="#ff9e1b [3205]" strokecolor="#ff9e1b [3205]" strokeweight="1pt">
                  <v:stroke joinstyle="miter"/>
                  <v:textbox>
                    <w:txbxContent>
                      <w:p w14:paraId="46102779" w14:textId="77777777" w:rsidR="00FE12E8" w:rsidRPr="00A744D1" w:rsidRDefault="00FE12E8" w:rsidP="00FE12E8">
                        <w:pPr>
                          <w:jc w:val="center"/>
                          <w:rPr>
                            <w:b/>
                            <w:bCs/>
                            <w:color w:val="000000" w:themeColor="text1"/>
                            <w:sz w:val="28"/>
                            <w:szCs w:val="28"/>
                          </w:rPr>
                        </w:pPr>
                        <w:r w:rsidRPr="00A744D1">
                          <w:rPr>
                            <w:b/>
                            <w:bCs/>
                            <w:color w:val="000000" w:themeColor="text1"/>
                            <w:sz w:val="28"/>
                            <w:szCs w:val="28"/>
                          </w:rPr>
                          <w:t>6</w:t>
                        </w:r>
                      </w:p>
                    </w:txbxContent>
                  </v:textbox>
                </v:oval>
                <v:roundrect id="Rectangle: Rounded Corners 1702" o:spid="_x0000_s1111" style="position:absolute;left:31776;top:13452;width:5815;height:35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" fillcolor="yellow" strokecolor="red" strokeweight="1pt">
                  <v:fill opacity="13107f"/>
                  <v:stroke joinstyle="miter"/>
                </v:roundrect>
                <v:roundrect id="Rectangle: Rounded Corners 1703" o:spid="_x0000_s1112" style="position:absolute;left:37923;top:13452;width:3606;height:40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" fillcolor="yellow" strokecolor="red" strokeweight="1pt">
                  <v:fill opacity="13107f"/>
                  <v:stroke joinstyle="miter"/>
                </v:roundrect>
                <v:roundrect id="Rectangle: Rounded Corners 1704" o:spid="_x0000_s1113" style="position:absolute;left:28956;top:17526;width:12573;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" fillcolor="yellow" strokecolor="red" strokeweight="1pt">
                  <v:fill opacity="13107f"/>
                  <v:stroke joinstyle="miter"/>
                </v:roundrect>
                <v:oval id="Oval 1705" o:spid="_x0000_s1114" style="position:absolute;left:39909;top:15716;width:5705;height:5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" fillcolor="#ff9e1b [3205]" strokecolor="#ff9e1b [3205]" strokeweight="1pt">
                  <v:stroke joinstyle="miter"/>
                  <v:textbox>
                    <w:txbxContent>
                      <w:p w14:paraId="14A16EE2" w14:textId="77777777" w:rsidR="00FE12E8" w:rsidRPr="00A744D1" w:rsidRDefault="00FE12E8" w:rsidP="00FE12E8">
                        <w:pPr>
                          <w:jc w:val="center"/>
                          <w:rPr>
                            <w:b/>
                            <w:bCs/>
                            <w:color w:val="000000" w:themeColor="text1"/>
                            <w:sz w:val="28"/>
                            <w:szCs w:val="28"/>
                          </w:rPr>
                        </w:pPr>
                        <w:r w:rsidRPr="00A744D1">
                          <w:rPr>
                            <w:b/>
                            <w:bCs/>
                            <w:color w:val="000000" w:themeColor="text1"/>
                            <w:sz w:val="28"/>
                            <w:szCs w:val="28"/>
                          </w:rPr>
                          <w:t>7</w:t>
                        </w:r>
                      </w:p>
                    </w:txbxContent>
                  </v:textbox>
                </v:oval>
                <v:oval id="Oval 1706" o:spid="_x0000_s1115" style="position:absolute;left:40185;top:24559;width:5704;height:5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" fillcolor="#ff9e1b [3205]" strokecolor="#ff9e1b [3205]" strokeweight="1pt">
                  <v:stroke joinstyle="miter"/>
                  <v:textbox>
                    <w:txbxContent>
                      <w:p w14:paraId="5874BFD5" w14:textId="77777777" w:rsidR="00FE12E8" w:rsidRPr="00A744D1" w:rsidRDefault="00FE12E8" w:rsidP="00FE12E8">
                        <w:pPr>
                          <w:jc w:val="center"/>
                          <w:rPr>
                            <w:b/>
                            <w:bCs/>
                            <w:color w:val="000000" w:themeColor="text1"/>
                            <w:sz w:val="28"/>
                            <w:szCs w:val="28"/>
                          </w:rPr>
                        </w:pPr>
                        <w:r w:rsidRPr="00A744D1">
                          <w:rPr>
                            <w:b/>
                            <w:bCs/>
                            <w:color w:val="000000" w:themeColor="text1"/>
                            <w:sz w:val="28"/>
                            <w:szCs w:val="28"/>
                          </w:rPr>
                          <w:t>8</w:t>
                        </w:r>
                      </w:p>
                    </w:txbxContent>
                  </v:textbox>
                </v:oval>
                <v:roundrect id="Rectangle: Rounded Corners 1707" o:spid="_x0000_s1116" style="position:absolute;left:45889;top:25629;width:10003;height:29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" fillcolor="yellow" strokecolor="red" strokeweight="1pt">
                  <v:fill opacity="13107f"/>
                  <v:stroke joinstyle="miter"/>
                </v:roundrect>
                <v:oval id="Oval 1708" o:spid="_x0000_s1117" style="position:absolute;left:50872;top:2285;width:5705;height:59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" fillcolor="#ff9e1b [3205]" strokecolor="#ff9e1b [3205]" strokeweight="1pt">
                  <v:stroke joinstyle="miter"/>
                  <v:textbox>
                    <w:txbxContent>
                      <w:p w14:paraId="464C321E" w14:textId="77777777" w:rsidR="00FE12E8" w:rsidRPr="00A744D1" w:rsidRDefault="00FE12E8" w:rsidP="00FE12E8">
                        <w:pPr>
                          <w:jc w:val="center"/>
                          <w:rPr>
                            <w:b/>
                            <w:bCs/>
                            <w:color w:val="000000" w:themeColor="text1"/>
                            <w:sz w:val="28"/>
                            <w:szCs w:val="28"/>
                          </w:rPr>
                        </w:pPr>
                        <w:r w:rsidRPr="00A744D1">
                          <w:rPr>
                            <w:b/>
                            <w:bCs/>
                            <w:color w:val="000000" w:themeColor="text1"/>
                            <w:sz w:val="28"/>
                            <w:szCs w:val="28"/>
                          </w:rPr>
                          <w:t>5</w:t>
                        </w:r>
                      </w:p>
                    </w:txbxContent>
                  </v:textbox>
                </v:oval>
                <w10:anchorlock/>
              </v:group>
            </w:pict>
          </mc:Fallback>
        </mc:AlternateContent>
      </w:r>
    </w:p>
    <w:p w14:paraId="49CC7A1F" w14:textId="77777777" w:rsidR="00FF285D" w:rsidRDefault="00FE12E8" w:rsidP="00FF285D">
      <w:pPr>
        <w:pStyle w:val="ListNumber"/>
        <w:numPr>
          <w:ilvl w:val="0"/>
          <w:numId w:val="22"/>
        </w:numPr>
        <w:spacing w:before="120" w:line="240" w:lineRule="atLeast"/>
        <w:contextualSpacing w:val="0"/>
      </w:pPr>
      <w:r>
        <w:rPr>
          <w:noProof/>
        </w:rPr>
        <w:t xml:space="preserve">When sharing the project, the </w:t>
      </w:r>
      <w:r w:rsidR="00E97A28">
        <w:rPr>
          <w:noProof/>
        </w:rPr>
        <w:t>user</w:t>
      </w:r>
      <w:r>
        <w:rPr>
          <w:noProof/>
        </w:rPr>
        <w:t xml:space="preserve"> who you are sharing it with will receive an email to let them know that the project is shared with them.</w:t>
      </w:r>
      <w:r w:rsidRPr="00D11005">
        <w:rPr>
          <w:noProof/>
        </w:rPr>
        <w:t xml:space="preserve"> </w:t>
      </w:r>
      <w:r w:rsidR="00E97A28">
        <w:rPr>
          <w:noProof/>
        </w:rPr>
        <mc:AlternateContent>
          <mc:Choice Requires="wpg">
            <w:drawing>
              <wp:inline distT="0" distB="0" distL="0" distR="0" wp14:anchorId="3A55BD37" wp14:editId="71BBF122">
                <wp:extent cx="5456555" cy="2801620"/>
                <wp:effectExtent l="0" t="0" r="0" b="0"/>
                <wp:docPr id="24543526" name="Group 15" descr="screenshot of email recieved by user after request has been shared with them."/>
                <wp:cNvGraphicFramePr/>
                <a:graphic xmlns:a="http://schemas.openxmlformats.org/drawingml/2006/main">
                  <a:graphicData uri="http://schemas.microsoft.com/office/word/2010/wordprocessingGroup">
                    <wpg:wgp>
                      <wpg:cNvGrpSpPr/>
                      <wpg:grpSpPr>
                        <a:xfrm>
                          <a:off x="0" y="0"/>
                          <a:ext cx="5456555" cy="2801620"/>
                          <a:chOff x="0" y="0"/>
                          <a:chExt cx="5456555" cy="2801620"/>
                        </a:xfrm>
                      </wpg:grpSpPr>
                      <wpg:grpSp>
                        <wpg:cNvPr id="1710" name="Group 1710" descr="A copy of the email sent to a user when the project is shared with them."/>
                        <wpg:cNvGrpSpPr/>
                        <wpg:grpSpPr>
                          <a:xfrm>
                            <a:off x="0" y="0"/>
                            <a:ext cx="5456555" cy="2801620"/>
                            <a:chOff x="0" y="200438"/>
                            <a:chExt cx="5039360" cy="2580861"/>
                          </a:xfrm>
                        </wpg:grpSpPr>
                        <pic:pic xmlns:pic="http://schemas.openxmlformats.org/drawingml/2006/picture">
                          <pic:nvPicPr>
                            <pic:cNvPr id="1711" name="Picture 1711" descr="email with link to form."/>
                            <pic:cNvPicPr>
                              <a:picLocks noChangeAspect="1"/>
                            </pic:cNvPicPr>
                          </pic:nvPicPr>
                          <pic:blipFill rotWithShape="1">
                            <a:blip r:embed="rId54">
                              <a:extLst>
                                <a:ext uri="{28A0092B-C50C-407E-A947-70E740481C1C}">
                                  <a14:useLocalDpi xmlns:a14="http://schemas.microsoft.com/office/drawing/2010/main" val="0"/>
                                </a:ext>
                              </a:extLst>
                            </a:blip>
                            <a:srcRect t="7206"/>
                            <a:stretch/>
                          </pic:blipFill>
                          <pic:spPr>
                            <a:xfrm>
                              <a:off x="0" y="200438"/>
                              <a:ext cx="5039360" cy="2580861"/>
                            </a:xfrm>
                            <a:prstGeom prst="rect">
                              <a:avLst/>
                            </a:prstGeom>
                            <a:ln w="25400">
                              <a:noFill/>
                            </a:ln>
                          </pic:spPr>
                        </pic:pic>
                        <wps:wsp>
                          <wps:cNvPr id="1712" name="Rectangle 1712"/>
                          <wps:cNvSpPr/>
                          <wps:spPr>
                            <a:xfrm>
                              <a:off x="581025" y="400050"/>
                              <a:ext cx="1676400" cy="171450"/>
                            </a:xfrm>
                            <a:prstGeom prst="rect">
                              <a:avLst/>
                            </a:prstGeom>
                            <a:solidFill>
                              <a:schemeClr val="accent6">
                                <a:lumMod val="75000"/>
                              </a:schemeClr>
                            </a:solidFill>
                            <a:ln>
                              <a:solidFill>
                                <a:schemeClr val="accent6">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3" name="Rectangle 1713"/>
                          <wps:cNvSpPr/>
                          <wps:spPr>
                            <a:xfrm>
                              <a:off x="2724150" y="2438400"/>
                              <a:ext cx="1676400" cy="171450"/>
                            </a:xfrm>
                            <a:prstGeom prst="rect">
                              <a:avLst/>
                            </a:prstGeom>
                            <a:solidFill>
                              <a:schemeClr val="accent6">
                                <a:lumMod val="75000"/>
                              </a:schemeClr>
                            </a:solidFill>
                            <a:ln>
                              <a:solidFill>
                                <a:schemeClr val="accent6">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16307263" name="Oval 1"/>
                        <wps:cNvSpPr/>
                        <wps:spPr>
                          <a:xfrm>
                            <a:off x="3057754" y="885139"/>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5FF6F" w14:textId="77777777" w:rsidR="00E97A28" w:rsidRPr="00A744D1" w:rsidRDefault="00E97A28" w:rsidP="00E97A28">
                              <w:pPr>
                                <w:jc w:val="center"/>
                                <w:rPr>
                                  <w:b/>
                                  <w:bCs/>
                                  <w:color w:val="000000" w:themeColor="text1"/>
                                  <w:sz w:val="28"/>
                                  <w:szCs w:val="28"/>
                                </w:rPr>
                              </w:pPr>
                              <w:r>
                                <w:rPr>
                                  <w:b/>
                                  <w:bCs/>
                                  <w:color w:val="000000" w:themeColor="text1"/>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A55BD37" id="Group 15" o:spid="_x0000_s1118" alt="screenshot of email recieved by user after request has been shared with them." style="width:429.65pt;height:220.6pt;mso-position-horizontal-relative:char;mso-position-vertical-relative:line" coordsize="54565,28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">
                <v:group id="Group 1710" o:spid="_x0000_s1119" alt="A copy of the email sent to a user when the project is shared with them." style="position:absolute;width:54565;height:28016" coordorigin=",2004" coordsize="50393,25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">
                  <v:shape id="Picture 1711" o:spid="_x0000_s1120" type="#_x0000_t75" alt="email with link to form." style="position:absolute;top:2004;width:50393;height:25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" strokeweight="2pt">
                    <v:imagedata r:id="rId55" o:title="email with link to form" croptop="4723f"/>
                  </v:shape>
                  <v:rect id="Rectangle 1712" o:spid="_x0000_s1121" style="position:absolute;left:5810;top:4000;width:16764;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" fillcolor="#3e4043 [2409]" strokecolor="#3e4043 [2409]" strokeweight="1pt"/>
                  <v:rect id="Rectangle 1713" o:spid="_x0000_s1122" style="position:absolute;left:27241;top:24384;width:16764;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" fillcolor="#3e4043 [2409]" strokecolor="#3e4043 [2409]" strokeweight="1pt"/>
                </v:group>
                <v:oval id="Oval 1" o:spid="_x0000_s1123" style="position:absolute;left:30577;top:8851;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" fillcolor="#ff9e1b [3205]" strokecolor="#ff9e1b [3205]" strokeweight="1pt">
                  <v:stroke joinstyle="miter"/>
                  <v:textbox>
                    <w:txbxContent>
                      <w:p w14:paraId="5A75FF6F" w14:textId="77777777" w:rsidR="00E97A28" w:rsidRPr="00A744D1" w:rsidRDefault="00E97A28" w:rsidP="00E97A28">
                        <w:pPr>
                          <w:jc w:val="center"/>
                          <w:rPr>
                            <w:b/>
                            <w:bCs/>
                            <w:color w:val="000000" w:themeColor="text1"/>
                            <w:sz w:val="28"/>
                            <w:szCs w:val="28"/>
                          </w:rPr>
                        </w:pPr>
                        <w:r>
                          <w:rPr>
                            <w:b/>
                            <w:bCs/>
                            <w:color w:val="000000" w:themeColor="text1"/>
                            <w:sz w:val="28"/>
                            <w:szCs w:val="28"/>
                          </w:rPr>
                          <w:t>9</w:t>
                        </w:r>
                      </w:p>
                    </w:txbxContent>
                  </v:textbox>
                </v:oval>
                <w10:anchorlock/>
              </v:group>
            </w:pict>
          </mc:Fallback>
        </mc:AlternateContent>
      </w:r>
      <w:bookmarkStart w:id="42" w:name="_Review_the_project"/>
      <w:bookmarkEnd w:id="42"/>
    </w:p>
    <w:p w14:paraId="3A8D5E1A" w14:textId="6FDE9A25" w:rsidR="00FE12E8" w:rsidRPr="00FF285D" w:rsidRDefault="00FE12E8" w:rsidP="00FF285D">
      <w:pPr>
        <w:pStyle w:val="ListNumber"/>
        <w:numPr>
          <w:ilvl w:val="0"/>
          <w:numId w:val="22"/>
        </w:numPr>
        <w:spacing w:before="120" w:line="240" w:lineRule="atLeast"/>
        <w:contextualSpacing w:val="0"/>
      </w:pPr>
      <w:r>
        <w:rPr>
          <w:noProof/>
        </w:rPr>
        <w:lastRenderedPageBreak/>
        <w:t xml:space="preserve">You should note down the unique identifier which starts with SPF-XXX. This number will be required if creating an application, requesting a pre-application meeting or application schedule from the home screen. </w:t>
      </w:r>
      <w:r w:rsidR="00FA12F2">
        <w:rPr>
          <w:noProof/>
        </w:rPr>
        <mc:AlternateContent>
          <mc:Choice Requires="wpg">
            <w:drawing>
              <wp:inline distT="0" distB="0" distL="0" distR="0" wp14:anchorId="3ADFB352" wp14:editId="6DBBB2E6">
                <wp:extent cx="5939790" cy="2819400"/>
                <wp:effectExtent l="0" t="0" r="3810" b="0"/>
                <wp:docPr id="560219946" name="Group 16" descr="screenshot of a project with the unique SPF number highlighted."/>
                <wp:cNvGraphicFramePr/>
                <a:graphic xmlns:a="http://schemas.openxmlformats.org/drawingml/2006/main">
                  <a:graphicData uri="http://schemas.microsoft.com/office/word/2010/wordprocessingGroup">
                    <wpg:wgp>
                      <wpg:cNvGrpSpPr/>
                      <wpg:grpSpPr>
                        <a:xfrm>
                          <a:off x="0" y="0"/>
                          <a:ext cx="5939790" cy="2819400"/>
                          <a:chOff x="0" y="0"/>
                          <a:chExt cx="5939790" cy="2819400"/>
                        </a:xfrm>
                      </wpg:grpSpPr>
                      <wpg:grpSp>
                        <wpg:cNvPr id="30" name="Group 30" descr="Highlighting the SPF request number from the project screen after it has been saved."/>
                        <wpg:cNvGrpSpPr/>
                        <wpg:grpSpPr>
                          <a:xfrm>
                            <a:off x="0" y="0"/>
                            <a:ext cx="5939790" cy="2819400"/>
                            <a:chOff x="0" y="0"/>
                            <a:chExt cx="6480175" cy="2870200"/>
                          </a:xfrm>
                        </wpg:grpSpPr>
                        <wpg:grpSp>
                          <wpg:cNvPr id="31" name="Group 31" descr="Project name appears at top of form after being submitted."/>
                          <wpg:cNvGrpSpPr/>
                          <wpg:grpSpPr>
                            <a:xfrm>
                              <a:off x="0" y="0"/>
                              <a:ext cx="6480175" cy="2870200"/>
                              <a:chOff x="0" y="0"/>
                              <a:chExt cx="6480175" cy="2870200"/>
                            </a:xfrm>
                          </wpg:grpSpPr>
                          <pic:pic xmlns:pic="http://schemas.openxmlformats.org/drawingml/2006/picture">
                            <pic:nvPicPr>
                              <pic:cNvPr id="32" name="Picture 32"/>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6480175" cy="2870200"/>
                              </a:xfrm>
                              <a:prstGeom prst="rect">
                                <a:avLst/>
                              </a:prstGeom>
                              <a:ln w="25400">
                                <a:noFill/>
                              </a:ln>
                            </pic:spPr>
                          </pic:pic>
                          <wps:wsp>
                            <wps:cNvPr id="34" name="Rectangle 34"/>
                            <wps:cNvSpPr/>
                            <wps:spPr>
                              <a:xfrm>
                                <a:off x="5181600" y="2657475"/>
                                <a:ext cx="1219200" cy="161925"/>
                              </a:xfrm>
                              <a:prstGeom prst="rect">
                                <a:avLst/>
                              </a:prstGeom>
                              <a:solidFill>
                                <a:schemeClr val="accent6">
                                  <a:lumMod val="75000"/>
                                </a:schemeClr>
                              </a:solidFill>
                              <a:ln>
                                <a:solidFill>
                                  <a:schemeClr val="accent6">
                                    <a:lumMod val="75000"/>
                                  </a:schemeClr>
                                </a:solid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 name="Oval 35"/>
                          <wps:cNvSpPr/>
                          <wps:spPr>
                            <a:xfrm>
                              <a:off x="3336731" y="66758"/>
                              <a:ext cx="613616" cy="54973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CE8AC" w14:textId="77777777" w:rsidR="00FA12F2" w:rsidRPr="00220322" w:rsidRDefault="00FA12F2" w:rsidP="00FA12F2">
                                <w:pPr>
                                  <w:jc w:val="center"/>
                                  <w:rPr>
                                    <w:b/>
                                    <w:bCs/>
                                    <w:color w:val="000000" w:themeColor="text1"/>
                                    <w:sz w:val="24"/>
                                    <w:szCs w:val="24"/>
                                  </w:rPr>
                                </w:pPr>
                                <w:r w:rsidRPr="00220322">
                                  <w:rPr>
                                    <w:b/>
                                    <w:bCs/>
                                    <w:color w:val="000000" w:themeColor="text1"/>
                                    <w:sz w:val="24"/>
                                    <w:szCs w:val="24"/>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Rounded Corners 36"/>
                          <wps:cNvSpPr/>
                          <wps:spPr>
                            <a:xfrm>
                              <a:off x="2808466" y="152731"/>
                              <a:ext cx="453225" cy="218109"/>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420165537" name="Picture 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929031" y="182880"/>
                            <a:ext cx="987425" cy="142875"/>
                          </a:xfrm>
                          <a:prstGeom prst="rect">
                            <a:avLst/>
                          </a:prstGeom>
                        </pic:spPr>
                      </pic:pic>
                    </wpg:wgp>
                  </a:graphicData>
                </a:graphic>
              </wp:inline>
            </w:drawing>
          </mc:Choice>
          <mc:Fallback>
            <w:pict>
              <v:group w14:anchorId="3ADFB352" id="Group 16" o:spid="_x0000_s1124" alt="screenshot of a project with the unique SPF number highlighted." style="width:467.7pt;height:222pt;mso-position-horizontal-relative:char;mso-position-vertical-relative:line" coordsize="59397,28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">
                <v:group id="Group 30" o:spid="_x0000_s1125" alt="Highlighting the SPF request number from the project screen after it has been saved." style="position:absolute;width:59397;height:28194" coordsize="64801,2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group id="Group 31" o:spid="_x0000_s1126" alt="Project name appears at top of form after being submitted." style="position:absolute;width:64801;height:28702" coordsize="64801,28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Picture 32" o:spid="_x0000_s1127" type="#_x0000_t75" style="position:absolute;width:64801;height:28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" strokeweight="2pt">
                      <v:imagedata r:id="rId58" o:title=""/>
                    </v:shape>
                    <v:rect id="Rectangle 34" o:spid="_x0000_s1128" style="position:absolute;left:51816;top:26574;width:12192;height:1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" fillcolor="#3e4043 [2409]" strokecolor="#3e4043 [2409]" strokeweight="1pt"/>
                  </v:group>
                  <v:oval id="Oval 35" o:spid="_x0000_s1129" style="position:absolute;left:33367;top:667;width:6136;height:5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" fillcolor="#ff9e1b [3205]" strokecolor="#ff9e1b [3205]" strokeweight="1pt">
                    <v:stroke joinstyle="miter"/>
                    <v:textbox>
                      <w:txbxContent>
                        <w:p w14:paraId="4EACE8AC" w14:textId="77777777" w:rsidR="00FA12F2" w:rsidRPr="00220322" w:rsidRDefault="00FA12F2" w:rsidP="00FA12F2">
                          <w:pPr>
                            <w:jc w:val="center"/>
                            <w:rPr>
                              <w:b/>
                              <w:bCs/>
                              <w:color w:val="000000" w:themeColor="text1"/>
                              <w:sz w:val="24"/>
                              <w:szCs w:val="24"/>
                            </w:rPr>
                          </w:pPr>
                          <w:r w:rsidRPr="00220322">
                            <w:rPr>
                              <w:b/>
                              <w:bCs/>
                              <w:color w:val="000000" w:themeColor="text1"/>
                              <w:sz w:val="24"/>
                              <w:szCs w:val="24"/>
                            </w:rPr>
                            <w:t>10</w:t>
                          </w:r>
                        </w:p>
                      </w:txbxContent>
                    </v:textbox>
                  </v:oval>
                  <v:roundrect id="Rectangle: Rounded Corners 36" o:spid="_x0000_s1130" style="position:absolute;left:28084;top:1527;width:4532;height:21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" fillcolor="yellow" strokecolor="red" strokeweight="1pt">
                    <v:fill opacity="13107f"/>
                    <v:stroke joinstyle="miter"/>
                  </v:roundrect>
                </v:group>
                <v:shape id="Picture 1" o:spid="_x0000_s1131" type="#_x0000_t75" style="position:absolute;left:9290;top:1828;width:987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">
                  <v:imagedata r:id="rId59" o:title=""/>
                </v:shape>
                <w10:anchorlock/>
              </v:group>
            </w:pict>
          </mc:Fallback>
        </mc:AlternateContent>
      </w:r>
      <w:bookmarkStart w:id="43" w:name="_Access_the_project"/>
      <w:bookmarkStart w:id="44" w:name="_Toc81296007"/>
      <w:bookmarkStart w:id="45" w:name="_Toc81296063"/>
      <w:bookmarkStart w:id="46" w:name="_Toc81311763"/>
      <w:bookmarkStart w:id="47" w:name="_Toc83279706"/>
      <w:bookmarkStart w:id="48" w:name="_Toc83279793"/>
      <w:bookmarkStart w:id="49" w:name="_Toc83280032"/>
      <w:bookmarkStart w:id="50" w:name="_Toc84018250"/>
      <w:bookmarkStart w:id="51" w:name="_Toc84339250"/>
      <w:bookmarkStart w:id="52" w:name="_Toc108177541"/>
      <w:bookmarkEnd w:id="43"/>
    </w:p>
    <w:p w14:paraId="40F102C0" w14:textId="77777777" w:rsidR="00FE12E8" w:rsidRPr="00A005D9" w:rsidRDefault="00FE12E8" w:rsidP="00FE12E8">
      <w:pPr>
        <w:pStyle w:val="Heading2"/>
        <w:rPr>
          <w:rStyle w:val="normaltextrun"/>
        </w:rPr>
      </w:pPr>
      <w:bookmarkStart w:id="53" w:name="_Toc81296008"/>
      <w:bookmarkStart w:id="54" w:name="_Toc81296064"/>
      <w:bookmarkStart w:id="55" w:name="_Toc81311764"/>
      <w:bookmarkStart w:id="56" w:name="_Toc83279709"/>
      <w:bookmarkStart w:id="57" w:name="_Toc83279794"/>
      <w:bookmarkStart w:id="58" w:name="_Toc83280035"/>
      <w:bookmarkStart w:id="59" w:name="_Toc84018253"/>
      <w:bookmarkStart w:id="60" w:name="_Toc84339253"/>
      <w:bookmarkStart w:id="61" w:name="_Toc108177544"/>
      <w:bookmarkStart w:id="62" w:name="_Toc119393801"/>
      <w:bookmarkStart w:id="63" w:name="_Toc196231103"/>
      <w:bookmarkEnd w:id="44"/>
      <w:bookmarkEnd w:id="45"/>
      <w:bookmarkEnd w:id="46"/>
      <w:bookmarkEnd w:id="47"/>
      <w:bookmarkEnd w:id="48"/>
      <w:bookmarkEnd w:id="49"/>
      <w:bookmarkEnd w:id="50"/>
      <w:bookmarkEnd w:id="51"/>
      <w:bookmarkEnd w:id="52"/>
      <w:r w:rsidRPr="00A005D9">
        <w:rPr>
          <w:rStyle w:val="normaltextrun"/>
        </w:rPr>
        <w:t xml:space="preserve">Create </w:t>
      </w:r>
      <w:r>
        <w:rPr>
          <w:rStyle w:val="normaltextrun"/>
        </w:rPr>
        <w:t>and lodge an application</w:t>
      </w:r>
      <w:bookmarkEnd w:id="53"/>
      <w:bookmarkEnd w:id="54"/>
      <w:bookmarkEnd w:id="55"/>
      <w:bookmarkEnd w:id="56"/>
      <w:bookmarkEnd w:id="57"/>
      <w:bookmarkEnd w:id="58"/>
      <w:bookmarkEnd w:id="59"/>
      <w:bookmarkEnd w:id="60"/>
      <w:bookmarkEnd w:id="61"/>
      <w:bookmarkEnd w:id="62"/>
      <w:bookmarkEnd w:id="63"/>
    </w:p>
    <w:p w14:paraId="79034FFF" w14:textId="77777777" w:rsidR="00FE12E8" w:rsidRDefault="00FE12E8" w:rsidP="00FE12E8">
      <w:pPr>
        <w:pStyle w:val="BodyText100ThemeColour"/>
        <w:rPr>
          <w:rStyle w:val="normaltextrun"/>
        </w:rPr>
      </w:pPr>
      <w:r>
        <w:rPr>
          <w:rStyle w:val="normaltextrun"/>
        </w:rPr>
        <w:t>An application can be created and lodged using the portal from either the project screen or via the home screen.</w:t>
      </w:r>
    </w:p>
    <w:p w14:paraId="0F20D816" w14:textId="4E7B48A4" w:rsidR="00FE12E8" w:rsidRDefault="00FE12E8" w:rsidP="00FE12E8">
      <w:pPr>
        <w:pStyle w:val="BodyText100ThemeColour"/>
      </w:pPr>
      <w:r>
        <w:rPr>
          <w:rStyle w:val="normaltextrun"/>
        </w:rPr>
        <w:t>Every application must be linked to a defined project and a</w:t>
      </w:r>
      <w:r w:rsidRPr="00A005D9">
        <w:rPr>
          <w:rStyle w:val="normaltextrun"/>
        </w:rPr>
        <w:t xml:space="preserve">s with any request, it is important that as much information is included and attached to the request. The first stage of this process is to create </w:t>
      </w:r>
      <w:r>
        <w:rPr>
          <w:rStyle w:val="normaltextrun"/>
        </w:rPr>
        <w:t>the</w:t>
      </w:r>
      <w:r w:rsidRPr="00A005D9">
        <w:rPr>
          <w:rStyle w:val="normaltextrun"/>
        </w:rPr>
        <w:t xml:space="preserve"> request which will be saved so that it can be reviewed prior to submission to the </w:t>
      </w:r>
      <w:r w:rsidR="008C48A3">
        <w:rPr>
          <w:rStyle w:val="normaltextrun"/>
        </w:rPr>
        <w:t>Infrastructure Assessment</w:t>
      </w:r>
      <w:r>
        <w:rPr>
          <w:rStyle w:val="normaltextrun"/>
        </w:rPr>
        <w:t xml:space="preserve"> team. </w:t>
      </w:r>
      <w:r w:rsidRPr="00A005D9">
        <w:rPr>
          <w:rStyle w:val="normaltextrun"/>
        </w:rPr>
        <w:t>Documents supporting the request can be uploaded at the time the request is created or can be uploaded in the comments section of the request.</w:t>
      </w:r>
      <w:r w:rsidRPr="00E50564">
        <w:rPr>
          <w:noProof/>
        </w:rPr>
        <w:t xml:space="preserve"> </w:t>
      </w:r>
      <w:r w:rsidRPr="00F25825">
        <w:rPr>
          <w:noProof/>
        </w:rPr>
        <w:t xml:space="preserve"> </w:t>
      </w:r>
    </w:p>
    <w:p w14:paraId="7A0E6D93" w14:textId="77777777" w:rsidR="00FE12E8" w:rsidRDefault="00FE12E8" w:rsidP="00FE12E8">
      <w:pPr>
        <w:pStyle w:val="Heading4"/>
        <w:rPr>
          <w:noProof/>
        </w:rPr>
      </w:pPr>
      <w:bookmarkStart w:id="64" w:name="_Toc84018254"/>
      <w:bookmarkStart w:id="65" w:name="_Toc84339254"/>
      <w:bookmarkStart w:id="66" w:name="_Toc108177545"/>
      <w:bookmarkStart w:id="67" w:name="_Toc119393802"/>
      <w:bookmarkStart w:id="68" w:name="_Toc196231104"/>
      <w:r>
        <w:rPr>
          <w:noProof/>
        </w:rPr>
        <w:t>Create an application from a project</w:t>
      </w:r>
      <w:bookmarkEnd w:id="64"/>
      <w:bookmarkEnd w:id="65"/>
      <w:bookmarkEnd w:id="66"/>
      <w:bookmarkEnd w:id="67"/>
      <w:bookmarkEnd w:id="68"/>
    </w:p>
    <w:p w14:paraId="168E9957" w14:textId="6905C88E" w:rsidR="00FE12E8" w:rsidRDefault="00BC10EC" w:rsidP="00FE12E8">
      <w:pPr>
        <w:pStyle w:val="BodyText100ThemeColour"/>
        <w:rPr>
          <w:noProof/>
        </w:rPr>
      </w:pPr>
      <w:r>
        <w:rPr>
          <w:noProof/>
        </w:rPr>
        <w:t>A</w:t>
      </w:r>
      <w:r w:rsidR="00FE12E8">
        <w:rPr>
          <w:noProof/>
        </w:rPr>
        <w:t>n application can be created from the project screen which will result in the details of the project being pre-populated in the application. Details such as site information and Planning Schemes can be edited as required.</w:t>
      </w:r>
    </w:p>
    <w:p w14:paraId="39862E45" w14:textId="70050EBF" w:rsidR="00CD4066" w:rsidRPr="00CD4066" w:rsidRDefault="00FE12E8" w:rsidP="001408AB">
      <w:pPr>
        <w:pStyle w:val="BodyText"/>
        <w:numPr>
          <w:ilvl w:val="0"/>
          <w:numId w:val="27"/>
        </w:numPr>
        <w:tabs>
          <w:tab w:val="num" w:pos="340"/>
        </w:tabs>
        <w:rPr>
          <w:color w:val="00B2A9" w:themeColor="text2"/>
        </w:rPr>
      </w:pPr>
      <w:r>
        <w:rPr>
          <w:rStyle w:val="normaltextrun"/>
        </w:rPr>
        <w:t xml:space="preserve">From the project screen, </w:t>
      </w:r>
      <w:r w:rsidRPr="00E63674">
        <w:rPr>
          <w:rStyle w:val="normaltextrun"/>
          <w:b/>
          <w:bCs/>
        </w:rPr>
        <w:t>select Create an application</w:t>
      </w:r>
      <w:r>
        <w:rPr>
          <w:rStyle w:val="normaltextrun"/>
        </w:rPr>
        <w:t>.</w:t>
      </w:r>
      <w:r w:rsidRPr="00CA3AFC">
        <w:rPr>
          <w:noProof/>
        </w:rPr>
        <w:t xml:space="preserve"> </w:t>
      </w:r>
      <w:r w:rsidR="00BC10EC">
        <w:rPr>
          <w:noProof/>
        </w:rPr>
        <mc:AlternateContent>
          <mc:Choice Requires="wpg">
            <w:drawing>
              <wp:inline distT="0" distB="0" distL="0" distR="0" wp14:anchorId="0D139BAB" wp14:editId="26EAB0DD">
                <wp:extent cx="5822315" cy="3386455"/>
                <wp:effectExtent l="0" t="0" r="6985" b="4445"/>
                <wp:docPr id="268593902" name="Group 17" descr="A project request highlighting the Create an application option."/>
                <wp:cNvGraphicFramePr/>
                <a:graphic xmlns:a="http://schemas.openxmlformats.org/drawingml/2006/main">
                  <a:graphicData uri="http://schemas.microsoft.com/office/word/2010/wordprocessingGroup">
                    <wpg:wgp>
                      <wpg:cNvGrpSpPr/>
                      <wpg:grpSpPr>
                        <a:xfrm>
                          <a:off x="0" y="0"/>
                          <a:ext cx="5822315" cy="3386455"/>
                          <a:chOff x="0" y="0"/>
                          <a:chExt cx="5822315" cy="3386455"/>
                        </a:xfrm>
                      </wpg:grpSpPr>
                      <wpg:grpSp>
                        <wpg:cNvPr id="1185" name="Group 1185" descr="Highlights where the create an application option is located from the project screen."/>
                        <wpg:cNvGrpSpPr/>
                        <wpg:grpSpPr>
                          <a:xfrm>
                            <a:off x="0" y="0"/>
                            <a:ext cx="5822315" cy="3386455"/>
                            <a:chOff x="0" y="0"/>
                            <a:chExt cx="4802505" cy="2773680"/>
                          </a:xfrm>
                        </wpg:grpSpPr>
                        <pic:pic xmlns:pic="http://schemas.openxmlformats.org/drawingml/2006/picture">
                          <pic:nvPicPr>
                            <pic:cNvPr id="1409" name="Picture 1409"/>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4802505" cy="2773680"/>
                            </a:xfrm>
                            <a:prstGeom prst="rect">
                              <a:avLst/>
                            </a:prstGeom>
                          </pic:spPr>
                        </pic:pic>
                        <wps:wsp>
                          <wps:cNvPr id="1183" name="Rectangle: Rounded Corners 1183"/>
                          <wps:cNvSpPr/>
                          <wps:spPr>
                            <a:xfrm>
                              <a:off x="3212327" y="1216550"/>
                              <a:ext cx="1105231" cy="246297"/>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4" name="Oval 1184"/>
                          <wps:cNvSpPr/>
                          <wps:spPr>
                            <a:xfrm>
                              <a:off x="2576223" y="1081378"/>
                              <a:ext cx="445371" cy="44222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2C9CF" w14:textId="77777777" w:rsidR="00BC10EC" w:rsidRPr="00CD4066" w:rsidRDefault="00BC10EC" w:rsidP="00BC10EC">
                                <w:pPr>
                                  <w:jc w:val="center"/>
                                  <w:rPr>
                                    <w:b/>
                                    <w:bCs/>
                                    <w:color w:val="000000" w:themeColor="text1"/>
                                    <w:sz w:val="28"/>
                                    <w:szCs w:val="28"/>
                                  </w:rPr>
                                </w:pPr>
                                <w:r w:rsidRPr="00CD4066">
                                  <w:rPr>
                                    <w:b/>
                                    <w:bCs/>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705915750" name="Picture 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490118" y="102413"/>
                            <a:ext cx="987425" cy="142875"/>
                          </a:xfrm>
                          <a:prstGeom prst="rect">
                            <a:avLst/>
                          </a:prstGeom>
                        </pic:spPr>
                      </pic:pic>
                    </wpg:wgp>
                  </a:graphicData>
                </a:graphic>
              </wp:inline>
            </w:drawing>
          </mc:Choice>
          <mc:Fallback>
            <w:pict>
              <v:group w14:anchorId="0D139BAB" id="Group 17" o:spid="_x0000_s1132" alt="A project request highlighting the Create an application option." style="width:458.45pt;height:266.65pt;mso-position-horizontal-relative:char;mso-position-vertical-relative:line" coordsize="58223,338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">
                <v:group id="Group 1185" o:spid="_x0000_s1133" alt="Highlights where the create an application option is located from the project screen." style="position:absolute;width:58223;height:33864" coordsize="48025,2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Picture 1409" o:spid="_x0000_s1134" type="#_x0000_t75" style="position:absolute;width:48025;height:2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">
                    <v:imagedata r:id="rId61" o:title=""/>
                  </v:shape>
                  <v:roundrect id="Rectangle: Rounded Corners 1183" o:spid="_x0000_s1135" style="position:absolute;left:32123;top:12165;width:11052;height:24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" fillcolor="yellow" strokecolor="red" strokeweight="1pt">
                    <v:fill opacity="13107f"/>
                    <v:stroke joinstyle="miter"/>
                  </v:roundrect>
                  <v:oval id="Oval 1184" o:spid="_x0000_s1136" style="position:absolute;left:25762;top:10813;width:4453;height:4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" fillcolor="#ff9e1b [3205]" strokecolor="#ff9e1b [3205]" strokeweight="1pt">
                    <v:stroke joinstyle="miter"/>
                    <v:textbox>
                      <w:txbxContent>
                        <w:p w14:paraId="7202C9CF" w14:textId="77777777" w:rsidR="00BC10EC" w:rsidRPr="00CD4066" w:rsidRDefault="00BC10EC" w:rsidP="00BC10EC">
                          <w:pPr>
                            <w:jc w:val="center"/>
                            <w:rPr>
                              <w:b/>
                              <w:bCs/>
                              <w:color w:val="000000" w:themeColor="text1"/>
                              <w:sz w:val="28"/>
                              <w:szCs w:val="28"/>
                            </w:rPr>
                          </w:pPr>
                          <w:r w:rsidRPr="00CD4066">
                            <w:rPr>
                              <w:b/>
                              <w:bCs/>
                              <w:color w:val="000000" w:themeColor="text1"/>
                              <w:sz w:val="28"/>
                              <w:szCs w:val="28"/>
                            </w:rPr>
                            <w:t>1</w:t>
                          </w:r>
                        </w:p>
                      </w:txbxContent>
                    </v:textbox>
                  </v:oval>
                </v:group>
                <v:shape id="Picture 1" o:spid="_x0000_s1137" type="#_x0000_t75" style="position:absolute;left:4901;top:1024;width:9874;height:14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">
                  <v:imagedata r:id="rId59" o:title=""/>
                </v:shape>
                <w10:anchorlock/>
              </v:group>
            </w:pict>
          </mc:Fallback>
        </mc:AlternateContent>
      </w:r>
    </w:p>
    <w:p w14:paraId="7EC0D883" w14:textId="77777777" w:rsidR="00CD4066" w:rsidRPr="00CD4066" w:rsidRDefault="00FE12E8" w:rsidP="001408AB">
      <w:pPr>
        <w:pStyle w:val="BodyText"/>
        <w:numPr>
          <w:ilvl w:val="0"/>
          <w:numId w:val="27"/>
        </w:numPr>
        <w:tabs>
          <w:tab w:val="num" w:pos="340"/>
        </w:tabs>
        <w:rPr>
          <w:rStyle w:val="normaltextrun"/>
          <w:color w:val="00B2A9" w:themeColor="text2"/>
        </w:rPr>
      </w:pPr>
      <w:r>
        <w:rPr>
          <w:rStyle w:val="normaltextrun"/>
        </w:rPr>
        <w:lastRenderedPageBreak/>
        <w:t xml:space="preserve">You can choose to add a comment or just </w:t>
      </w:r>
      <w:r w:rsidRPr="00CD4066">
        <w:rPr>
          <w:rStyle w:val="normaltextrun"/>
          <w:b/>
          <w:bCs/>
        </w:rPr>
        <w:t>select ‘Create an application’</w:t>
      </w:r>
      <w:r>
        <w:rPr>
          <w:rStyle w:val="normaltextrun"/>
        </w:rPr>
        <w:t xml:space="preserve">. </w:t>
      </w:r>
      <w:r>
        <w:rPr>
          <w:noProof/>
          <w:color w:val="2B579A"/>
          <w:shd w:val="clear" w:color="auto" w:fill="E6E6E6"/>
        </w:rPr>
        <mc:AlternateContent>
          <mc:Choice Requires="wpg">
            <w:drawing>
              <wp:inline distT="0" distB="0" distL="0" distR="0" wp14:anchorId="0323619D" wp14:editId="677540BE">
                <wp:extent cx="4157980" cy="2206625"/>
                <wp:effectExtent l="0" t="0" r="0" b="3175"/>
                <wp:docPr id="1188" name="Group 1188" descr="Shows the pop up window that appears after creating an application from the project screen. This is optional."/>
                <wp:cNvGraphicFramePr/>
                <a:graphic xmlns:a="http://schemas.openxmlformats.org/drawingml/2006/main">
                  <a:graphicData uri="http://schemas.microsoft.com/office/word/2010/wordprocessingGroup">
                    <wpg:wgp>
                      <wpg:cNvGrpSpPr/>
                      <wpg:grpSpPr>
                        <a:xfrm>
                          <a:off x="0" y="0"/>
                          <a:ext cx="4157980" cy="2206625"/>
                          <a:chOff x="0" y="0"/>
                          <a:chExt cx="4157980" cy="2206625"/>
                        </a:xfrm>
                      </wpg:grpSpPr>
                      <pic:pic xmlns:pic="http://schemas.openxmlformats.org/drawingml/2006/picture">
                        <pic:nvPicPr>
                          <pic:cNvPr id="1410" name="Picture 1410"/>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4157980" cy="2206625"/>
                          </a:xfrm>
                          <a:prstGeom prst="rect">
                            <a:avLst/>
                          </a:prstGeom>
                        </pic:spPr>
                      </pic:pic>
                      <wps:wsp>
                        <wps:cNvPr id="1186" name="Rectangle: Rounded Corners 1186"/>
                        <wps:cNvSpPr/>
                        <wps:spPr>
                          <a:xfrm>
                            <a:off x="2313829" y="1709530"/>
                            <a:ext cx="1248355" cy="4349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7" name="Oval 1187"/>
                        <wps:cNvSpPr/>
                        <wps:spPr>
                          <a:xfrm>
                            <a:off x="1677725" y="158231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E1143E" w14:textId="77777777" w:rsidR="00FE12E8" w:rsidRPr="00CD4066" w:rsidRDefault="00FE12E8" w:rsidP="00FE12E8">
                              <w:pPr>
                                <w:jc w:val="center"/>
                                <w:rPr>
                                  <w:b/>
                                  <w:bCs/>
                                  <w:color w:val="000000" w:themeColor="text1"/>
                                  <w:sz w:val="28"/>
                                  <w:szCs w:val="28"/>
                                </w:rPr>
                              </w:pPr>
                              <w:r w:rsidRPr="00CD4066">
                                <w:rPr>
                                  <w:b/>
                                  <w:bCs/>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323619D" id="Group 1188" o:spid="_x0000_s1138" alt="Shows the pop up window that appears after creating an application from the project screen. This is optional." style="width:327.4pt;height:173.75pt;mso-position-horizontal-relative:char;mso-position-vertical-relative:line" coordsize="41579,22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">
                <v:shape id="Picture 1410" o:spid="_x0000_s1139" type="#_x0000_t75" style="position:absolute;width:41579;height:2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">
                  <v:imagedata r:id="rId63" o:title=""/>
                </v:shape>
                <v:roundrect id="Rectangle: Rounded Corners 1186" o:spid="_x0000_s1140" style="position:absolute;left:23138;top:17095;width:12483;height:4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" fillcolor="yellow" strokecolor="red" strokeweight="1pt">
                  <v:fill opacity="13107f"/>
                  <v:stroke joinstyle="miter"/>
                </v:roundrect>
                <v:oval id="Oval 1187" o:spid="_x0000_s1141" style="position:absolute;left:16777;top:15823;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" fillcolor="#ff9e1b [3205]" strokecolor="#ff9e1b [3205]" strokeweight="1pt">
                  <v:stroke joinstyle="miter"/>
                  <v:textbox>
                    <w:txbxContent>
                      <w:p w14:paraId="03E1143E" w14:textId="77777777" w:rsidR="00FE12E8" w:rsidRPr="00CD4066" w:rsidRDefault="00FE12E8" w:rsidP="00FE12E8">
                        <w:pPr>
                          <w:jc w:val="center"/>
                          <w:rPr>
                            <w:b/>
                            <w:bCs/>
                            <w:color w:val="000000" w:themeColor="text1"/>
                            <w:sz w:val="28"/>
                            <w:szCs w:val="28"/>
                          </w:rPr>
                        </w:pPr>
                        <w:r w:rsidRPr="00CD4066">
                          <w:rPr>
                            <w:b/>
                            <w:bCs/>
                            <w:color w:val="000000" w:themeColor="text1"/>
                            <w:sz w:val="28"/>
                            <w:szCs w:val="28"/>
                          </w:rPr>
                          <w:t>2</w:t>
                        </w:r>
                      </w:p>
                    </w:txbxContent>
                  </v:textbox>
                </v:oval>
                <w10:anchorlock/>
              </v:group>
            </w:pict>
          </mc:Fallback>
        </mc:AlternateContent>
      </w:r>
    </w:p>
    <w:p w14:paraId="66DB69FF" w14:textId="77777777" w:rsidR="00CD4066" w:rsidRPr="00CD4066" w:rsidRDefault="00FE12E8" w:rsidP="001408AB">
      <w:pPr>
        <w:pStyle w:val="BodyText"/>
        <w:numPr>
          <w:ilvl w:val="0"/>
          <w:numId w:val="27"/>
        </w:numPr>
        <w:tabs>
          <w:tab w:val="num" w:pos="340"/>
        </w:tabs>
        <w:rPr>
          <w:color w:val="00B2A9" w:themeColor="text2"/>
        </w:rPr>
      </w:pPr>
      <w:r>
        <w:t xml:space="preserve">The system will generate the application form, pre-populating it with project information. During this time, the status of the project will appear as </w:t>
      </w:r>
      <w:r w:rsidRPr="00CD4066">
        <w:rPr>
          <w:i/>
          <w:iCs/>
        </w:rPr>
        <w:t>‘CREATING AN APPLICATION’</w:t>
      </w:r>
      <w:r>
        <w:t>.</w:t>
      </w:r>
      <w:r w:rsidRPr="00A35868">
        <w:rPr>
          <w:noProof/>
        </w:rPr>
        <w:t xml:space="preserve"> </w:t>
      </w:r>
    </w:p>
    <w:p w14:paraId="48D2D4AE" w14:textId="41FF389A" w:rsidR="00CD4066" w:rsidRPr="00CD4066" w:rsidRDefault="00FE12E8" w:rsidP="001408AB">
      <w:pPr>
        <w:pStyle w:val="BodyText"/>
        <w:numPr>
          <w:ilvl w:val="0"/>
          <w:numId w:val="27"/>
        </w:numPr>
        <w:tabs>
          <w:tab w:val="num" w:pos="340"/>
        </w:tabs>
        <w:rPr>
          <w:color w:val="00B2A9" w:themeColor="text2"/>
        </w:rPr>
      </w:pPr>
      <w:r w:rsidRPr="00EB16B5">
        <w:t>After 10 to 20 seconds</w:t>
      </w:r>
      <w:r w:rsidRPr="00CD4066">
        <w:rPr>
          <w:b/>
          <w:bCs/>
        </w:rPr>
        <w:t>, refresh (F5) the browser tab</w:t>
      </w:r>
      <w:r>
        <w:t xml:space="preserve"> to see that the status has updated to </w:t>
      </w:r>
      <w:r w:rsidRPr="00CD4066">
        <w:rPr>
          <w:i/>
          <w:iCs/>
        </w:rPr>
        <w:t>Active</w:t>
      </w:r>
      <w:r>
        <w:t>.</w:t>
      </w:r>
      <w:r w:rsidRPr="00A35868">
        <w:rPr>
          <w:noProof/>
        </w:rPr>
        <w:t xml:space="preserve"> </w:t>
      </w:r>
      <w:r>
        <w:rPr>
          <w:noProof/>
          <w:color w:val="2B579A"/>
          <w:shd w:val="clear" w:color="auto" w:fill="E6E6E6"/>
        </w:rPr>
        <mc:AlternateContent>
          <mc:Choice Requires="wpg">
            <w:drawing>
              <wp:inline distT="0" distB="0" distL="0" distR="0" wp14:anchorId="4A6F639A" wp14:editId="2E15B639">
                <wp:extent cx="4420870" cy="1604645"/>
                <wp:effectExtent l="0" t="0" r="0" b="0"/>
                <wp:docPr id="1191" name="Group 1191" descr="shows the status of the project as active after the application has been created from the project screen."/>
                <wp:cNvGraphicFramePr/>
                <a:graphic xmlns:a="http://schemas.openxmlformats.org/drawingml/2006/main">
                  <a:graphicData uri="http://schemas.microsoft.com/office/word/2010/wordprocessingGroup">
                    <wpg:wgp>
                      <wpg:cNvGrpSpPr/>
                      <wpg:grpSpPr>
                        <a:xfrm>
                          <a:off x="0" y="0"/>
                          <a:ext cx="4420870" cy="1604645"/>
                          <a:chOff x="0" y="0"/>
                          <a:chExt cx="4420870" cy="1604645"/>
                        </a:xfrm>
                      </wpg:grpSpPr>
                      <pic:pic xmlns:pic="http://schemas.openxmlformats.org/drawingml/2006/picture">
                        <pic:nvPicPr>
                          <pic:cNvPr id="1411" name="Picture 141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4420870" cy="1604645"/>
                          </a:xfrm>
                          <a:prstGeom prst="rect">
                            <a:avLst/>
                          </a:prstGeom>
                        </pic:spPr>
                      </pic:pic>
                      <wps:wsp>
                        <wps:cNvPr id="1189" name="Rectangle: Rounded Corners 1189"/>
                        <wps:cNvSpPr/>
                        <wps:spPr>
                          <a:xfrm>
                            <a:off x="3633746" y="556591"/>
                            <a:ext cx="628650" cy="4349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0" name="Oval 1190" descr="shows the status of the project as active after the application has been created from the project screen."/>
                        <wps:cNvSpPr/>
                        <wps:spPr>
                          <a:xfrm>
                            <a:off x="2997642" y="469127"/>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01970" w14:textId="77777777" w:rsidR="00FE12E8" w:rsidRPr="00CD4066" w:rsidRDefault="00FE12E8" w:rsidP="00FE12E8">
                              <w:pPr>
                                <w:jc w:val="center"/>
                                <w:rPr>
                                  <w:b/>
                                  <w:bCs/>
                                  <w:color w:val="000000" w:themeColor="text1"/>
                                  <w:sz w:val="28"/>
                                  <w:szCs w:val="28"/>
                                </w:rPr>
                              </w:pPr>
                              <w:r w:rsidRPr="00CD4066">
                                <w:rPr>
                                  <w:b/>
                                  <w:bCs/>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A6F639A" id="Group 1191" o:spid="_x0000_s1142" alt="shows the status of the project as active after the application has been created from the project screen." style="width:348.1pt;height:126.35pt;mso-position-horizontal-relative:char;mso-position-vertical-relative:line" coordsize="44208,16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">
                <v:shape id="Picture 1411" o:spid="_x0000_s1143" type="#_x0000_t75" style="position:absolute;width:44208;height:160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">
                  <v:imagedata r:id="rId65" o:title=""/>
                </v:shape>
                <v:roundrect id="Rectangle: Rounded Corners 1189" o:spid="_x0000_s1144" style="position:absolute;left:36337;top:5565;width:6286;height:43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" fillcolor="yellow" strokecolor="red" strokeweight="1pt">
                  <v:fill opacity="13107f"/>
                  <v:stroke joinstyle="miter"/>
                </v:roundrect>
                <v:oval id="Oval 1190" o:spid="_x0000_s1145" alt="shows the status of the project as active after the application has been created from the project screen." style="position:absolute;left:29976;top:4691;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" fillcolor="#ff9e1b [3205]" strokecolor="#ff9e1b [3205]" strokeweight="1pt">
                  <v:stroke joinstyle="miter"/>
                  <v:textbox>
                    <w:txbxContent>
                      <w:p w14:paraId="5AD01970" w14:textId="77777777" w:rsidR="00FE12E8" w:rsidRPr="00CD4066" w:rsidRDefault="00FE12E8" w:rsidP="00FE12E8">
                        <w:pPr>
                          <w:jc w:val="center"/>
                          <w:rPr>
                            <w:b/>
                            <w:bCs/>
                            <w:color w:val="000000" w:themeColor="text1"/>
                            <w:sz w:val="28"/>
                            <w:szCs w:val="28"/>
                          </w:rPr>
                        </w:pPr>
                        <w:r w:rsidRPr="00CD4066">
                          <w:rPr>
                            <w:b/>
                            <w:bCs/>
                            <w:color w:val="000000" w:themeColor="text1"/>
                            <w:sz w:val="28"/>
                            <w:szCs w:val="28"/>
                          </w:rPr>
                          <w:t>4</w:t>
                        </w:r>
                      </w:p>
                    </w:txbxContent>
                  </v:textbox>
                </v:oval>
                <w10:anchorlock/>
              </v:group>
            </w:pict>
          </mc:Fallback>
        </mc:AlternateContent>
      </w:r>
      <w:r w:rsidRPr="00FA489E">
        <w:rPr>
          <w:noProof/>
        </w:rPr>
        <w:t xml:space="preserve"> </w:t>
      </w:r>
    </w:p>
    <w:p w14:paraId="58C84353" w14:textId="77777777" w:rsidR="00CD4066" w:rsidRDefault="00FE12E8" w:rsidP="001408AB">
      <w:pPr>
        <w:pStyle w:val="BodyText"/>
        <w:numPr>
          <w:ilvl w:val="0"/>
          <w:numId w:val="27"/>
        </w:numPr>
        <w:tabs>
          <w:tab w:val="num" w:pos="340"/>
        </w:tabs>
        <w:rPr>
          <w:color w:val="00B2A9" w:themeColor="text2"/>
        </w:rPr>
      </w:pPr>
      <w:r w:rsidRPr="00CD4066">
        <w:rPr>
          <w:b/>
          <w:bCs/>
          <w:noProof/>
        </w:rPr>
        <w:t>Scroll to and expand the Issue Links listing</w:t>
      </w:r>
      <w:r>
        <w:rPr>
          <w:noProof/>
        </w:rPr>
        <w:t xml:space="preserve"> and </w:t>
      </w:r>
      <w:r w:rsidRPr="00CD4066">
        <w:rPr>
          <w:b/>
          <w:bCs/>
          <w:noProof/>
        </w:rPr>
        <w:t>select the SPF number for the application</w:t>
      </w:r>
      <w:r>
        <w:rPr>
          <w:noProof/>
        </w:rPr>
        <w:t xml:space="preserve"> that has been created. This will open the application in a new screen.</w:t>
      </w:r>
      <w:r w:rsidRPr="00CD4066">
        <w:rPr>
          <w:b/>
          <w:noProof/>
          <w:color w:val="2B579A"/>
          <w:shd w:val="clear" w:color="auto" w:fill="E6E6E6"/>
        </w:rPr>
        <w:t xml:space="preserve"> </w:t>
      </w:r>
      <w:r>
        <w:rPr>
          <w:noProof/>
          <w:color w:val="2B579A"/>
          <w:shd w:val="clear" w:color="auto" w:fill="E6E6E6"/>
        </w:rPr>
        <mc:AlternateContent>
          <mc:Choice Requires="wpg">
            <w:drawing>
              <wp:inline distT="0" distB="0" distL="0" distR="0" wp14:anchorId="58BDB000" wp14:editId="44EF94D7">
                <wp:extent cx="3299211" cy="1675765"/>
                <wp:effectExtent l="0" t="0" r="0" b="635"/>
                <wp:docPr id="1862" name="Group 1862" descr="shows the linked application from the project screen that has just been created."/>
                <wp:cNvGraphicFramePr/>
                <a:graphic xmlns:a="http://schemas.openxmlformats.org/drawingml/2006/main">
                  <a:graphicData uri="http://schemas.microsoft.com/office/word/2010/wordprocessingGroup">
                    <wpg:wgp>
                      <wpg:cNvGrpSpPr/>
                      <wpg:grpSpPr>
                        <a:xfrm>
                          <a:off x="0" y="0"/>
                          <a:ext cx="3299211" cy="1675765"/>
                          <a:chOff x="0" y="0"/>
                          <a:chExt cx="3299211" cy="1675765"/>
                        </a:xfrm>
                      </wpg:grpSpPr>
                      <pic:pic xmlns:pic="http://schemas.openxmlformats.org/drawingml/2006/picture">
                        <pic:nvPicPr>
                          <pic:cNvPr id="1863" name="Picture 1863"/>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39756" y="0"/>
                            <a:ext cx="3259455" cy="1675765"/>
                          </a:xfrm>
                          <a:prstGeom prst="rect">
                            <a:avLst/>
                          </a:prstGeom>
                        </pic:spPr>
                      </pic:pic>
                      <wps:wsp>
                        <wps:cNvPr id="1864" name="Rectangle: Rounded Corners 1864"/>
                        <wps:cNvSpPr/>
                        <wps:spPr>
                          <a:xfrm>
                            <a:off x="636104" y="970059"/>
                            <a:ext cx="2289976" cy="349857"/>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5" name="Oval 1865"/>
                        <wps:cNvSpPr/>
                        <wps:spPr>
                          <a:xfrm>
                            <a:off x="0" y="850790"/>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E3920F" w14:textId="77777777" w:rsidR="00FE12E8" w:rsidRPr="00CD4066" w:rsidRDefault="00FE12E8" w:rsidP="00FE12E8">
                              <w:pPr>
                                <w:jc w:val="center"/>
                                <w:rPr>
                                  <w:b/>
                                  <w:bCs/>
                                  <w:color w:val="000000" w:themeColor="text1"/>
                                  <w:sz w:val="28"/>
                                  <w:szCs w:val="28"/>
                                </w:rPr>
                              </w:pPr>
                              <w:r w:rsidRPr="00CD4066">
                                <w:rPr>
                                  <w:b/>
                                  <w:bCs/>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8BDB000" id="Group 1862" o:spid="_x0000_s1146" alt="shows the linked application from the project screen that has just been created." style="width:259.8pt;height:131.95pt;mso-position-horizontal-relative:char;mso-position-vertical-relative:line" coordsize="32992,167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">
                <v:shape id="Picture 1863" o:spid="_x0000_s1147" type="#_x0000_t75" style="position:absolute;left:397;width:32595;height:16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">
                  <v:imagedata r:id="rId67" o:title=""/>
                </v:shape>
                <v:roundrect id="Rectangle: Rounded Corners 1864" o:spid="_x0000_s1148" style="position:absolute;left:6361;top:9700;width:22899;height:3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" fillcolor="yellow" strokecolor="red" strokeweight="1pt">
                  <v:fill opacity="13107f"/>
                  <v:stroke joinstyle="miter"/>
                </v:roundrect>
                <v:oval id="Oval 1865" o:spid="_x0000_s1149" style="position:absolute;top:8507;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" fillcolor="#ff9e1b [3205]" strokecolor="#ff9e1b [3205]" strokeweight="1pt">
                  <v:stroke joinstyle="miter"/>
                  <v:textbox>
                    <w:txbxContent>
                      <w:p w14:paraId="70E3920F" w14:textId="77777777" w:rsidR="00FE12E8" w:rsidRPr="00CD4066" w:rsidRDefault="00FE12E8" w:rsidP="00FE12E8">
                        <w:pPr>
                          <w:jc w:val="center"/>
                          <w:rPr>
                            <w:b/>
                            <w:bCs/>
                            <w:color w:val="000000" w:themeColor="text1"/>
                            <w:sz w:val="28"/>
                            <w:szCs w:val="28"/>
                          </w:rPr>
                        </w:pPr>
                        <w:r w:rsidRPr="00CD4066">
                          <w:rPr>
                            <w:b/>
                            <w:bCs/>
                            <w:color w:val="000000" w:themeColor="text1"/>
                            <w:sz w:val="28"/>
                            <w:szCs w:val="28"/>
                          </w:rPr>
                          <w:t>5</w:t>
                        </w:r>
                      </w:p>
                    </w:txbxContent>
                  </v:textbox>
                </v:oval>
                <w10:anchorlock/>
              </v:group>
            </w:pict>
          </mc:Fallback>
        </mc:AlternateContent>
      </w:r>
    </w:p>
    <w:p w14:paraId="51A041DE" w14:textId="7B87DC03" w:rsidR="00603D20" w:rsidRPr="00603D20" w:rsidRDefault="00FE12E8" w:rsidP="001408AB">
      <w:pPr>
        <w:pStyle w:val="BodyText"/>
        <w:numPr>
          <w:ilvl w:val="0"/>
          <w:numId w:val="27"/>
        </w:numPr>
        <w:tabs>
          <w:tab w:val="num" w:pos="340"/>
        </w:tabs>
        <w:rPr>
          <w:color w:val="00B2A9" w:themeColor="text2"/>
        </w:rPr>
      </w:pPr>
      <w:r w:rsidRPr="00CD4066">
        <w:rPr>
          <w:b/>
          <w:bCs/>
          <w:noProof/>
        </w:rPr>
        <w:t>Follow steps 19 to 28 of this section to edit the details</w:t>
      </w:r>
      <w:r>
        <w:rPr>
          <w:noProof/>
        </w:rPr>
        <w:t xml:space="preserve"> in the form and to submit to the </w:t>
      </w:r>
      <w:r w:rsidR="0029227E">
        <w:rPr>
          <w:noProof/>
        </w:rPr>
        <w:t xml:space="preserve">Infrastructure Assessment </w:t>
      </w:r>
      <w:r>
        <w:rPr>
          <w:noProof/>
        </w:rPr>
        <w:t>team when complete.</w:t>
      </w:r>
      <w:r w:rsidRPr="005D7435">
        <w:t xml:space="preserve"> </w:t>
      </w:r>
      <w:bookmarkStart w:id="69" w:name="_Toc84339255"/>
      <w:bookmarkStart w:id="70" w:name="_Toc108177546"/>
      <w:bookmarkStart w:id="71" w:name="_Toc119393803"/>
    </w:p>
    <w:p w14:paraId="2C18EA2A" w14:textId="4CDC7536" w:rsidR="00603D20" w:rsidRPr="00603D20" w:rsidRDefault="00603D20" w:rsidP="004467CF">
      <w:pPr>
        <w:pStyle w:val="Heading4"/>
      </w:pPr>
      <w:bookmarkStart w:id="72" w:name="_Toc196231105"/>
      <w:r w:rsidRPr="00603D20">
        <w:t>Create and lodge an application from the home screen</w:t>
      </w:r>
      <w:bookmarkEnd w:id="72"/>
    </w:p>
    <w:p w14:paraId="52DC1843" w14:textId="73078478" w:rsidR="00603D20" w:rsidRPr="004467CF" w:rsidRDefault="00603D20" w:rsidP="00603D20">
      <w:pPr>
        <w:pStyle w:val="BodyText"/>
        <w:rPr>
          <w:i/>
          <w:iCs/>
        </w:rPr>
      </w:pPr>
      <w:r w:rsidRPr="00603D20">
        <w:t xml:space="preserve">An application can be created from </w:t>
      </w:r>
      <w:r w:rsidR="00D85DF8">
        <w:t>the IA</w:t>
      </w:r>
      <w:r w:rsidRPr="00603D20">
        <w:t xml:space="preserve"> portal’s home screen. The user will need to know the SPF project number to include it in the application form. </w:t>
      </w:r>
      <w:r w:rsidRPr="004467CF">
        <w:rPr>
          <w:i/>
          <w:iCs/>
        </w:rPr>
        <w:t>Hint: Navigate to the requests menu to identify projects shared with you by selecting ‘All requests’.</w:t>
      </w:r>
    </w:p>
    <w:p w14:paraId="75FCA1E2" w14:textId="53F1A14E" w:rsidR="004467CF" w:rsidRPr="004467CF" w:rsidRDefault="00603D20" w:rsidP="001408AB">
      <w:pPr>
        <w:pStyle w:val="BodyText"/>
        <w:numPr>
          <w:ilvl w:val="0"/>
          <w:numId w:val="27"/>
        </w:numPr>
        <w:tabs>
          <w:tab w:val="num" w:pos="340"/>
        </w:tabs>
        <w:rPr>
          <w:color w:val="00B2A9" w:themeColor="text2"/>
        </w:rPr>
      </w:pPr>
      <w:r w:rsidRPr="00603D20">
        <w:lastRenderedPageBreak/>
        <w:t>From the home screen, select Lodge an application.</w:t>
      </w:r>
      <w:bookmarkEnd w:id="69"/>
      <w:bookmarkEnd w:id="70"/>
      <w:bookmarkEnd w:id="71"/>
      <w:r w:rsidR="00B87302">
        <w:br/>
      </w:r>
      <w:r w:rsidR="004467CF" w:rsidRPr="004467CF">
        <w:rPr>
          <w:noProof/>
        </w:rPr>
        <w:t xml:space="preserve"> </w:t>
      </w:r>
      <w:r w:rsidR="004467CF">
        <w:rPr>
          <w:noProof/>
        </w:rPr>
        <mc:AlternateContent>
          <mc:Choice Requires="wpg">
            <w:drawing>
              <wp:inline distT="0" distB="0" distL="0" distR="0" wp14:anchorId="2D5A4D6B" wp14:editId="5E6B42E1">
                <wp:extent cx="3138221" cy="1014824"/>
                <wp:effectExtent l="0" t="0" r="5080" b="0"/>
                <wp:docPr id="1427" name="Group 1427" descr="Highlights the lodge an application option from the home screen to generate a new application when not in a project."/>
                <wp:cNvGraphicFramePr/>
                <a:graphic xmlns:a="http://schemas.openxmlformats.org/drawingml/2006/main">
                  <a:graphicData uri="http://schemas.microsoft.com/office/word/2010/wordprocessingGroup">
                    <wpg:wgp>
                      <wpg:cNvGrpSpPr/>
                      <wpg:grpSpPr>
                        <a:xfrm>
                          <a:off x="0" y="0"/>
                          <a:ext cx="3138221" cy="1014824"/>
                          <a:chOff x="0" y="230588"/>
                          <a:chExt cx="3138221" cy="1014824"/>
                        </a:xfrm>
                      </wpg:grpSpPr>
                      <pic:pic xmlns:pic="http://schemas.openxmlformats.org/drawingml/2006/picture">
                        <pic:nvPicPr>
                          <pic:cNvPr id="1428" name="Picture 1428"/>
                          <pic:cNvPicPr>
                            <a:picLocks noChangeAspect="1"/>
                          </pic:cNvPicPr>
                        </pic:nvPicPr>
                        <pic:blipFill rotWithShape="1">
                          <a:blip r:embed="rId68">
                            <a:extLst>
                              <a:ext uri="{28A0092B-C50C-407E-A947-70E740481C1C}">
                                <a14:useLocalDpi xmlns:a14="http://schemas.microsoft.com/office/drawing/2010/main" val="0"/>
                              </a:ext>
                            </a:extLst>
                          </a:blip>
                          <a:srcRect t="15927"/>
                          <a:stretch/>
                        </pic:blipFill>
                        <pic:spPr>
                          <a:xfrm>
                            <a:off x="0" y="230588"/>
                            <a:ext cx="3138221" cy="1014824"/>
                          </a:xfrm>
                          <a:prstGeom prst="rect">
                            <a:avLst/>
                          </a:prstGeom>
                        </pic:spPr>
                      </pic:pic>
                      <wps:wsp>
                        <wps:cNvPr id="1429" name="Rectangle: Rounded Corners 1429"/>
                        <wps:cNvSpPr/>
                        <wps:spPr>
                          <a:xfrm>
                            <a:off x="691763" y="644056"/>
                            <a:ext cx="2234316" cy="50626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3" name="Oval 1433"/>
                        <wps:cNvSpPr/>
                        <wps:spPr>
                          <a:xfrm>
                            <a:off x="2454409" y="58267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73E63D" w14:textId="77777777" w:rsidR="004467CF" w:rsidRPr="002C162C" w:rsidRDefault="004467CF" w:rsidP="004467CF">
                              <w:pPr>
                                <w:jc w:val="center"/>
                                <w:rPr>
                                  <w:b/>
                                  <w:bCs/>
                                  <w:color w:val="000000" w:themeColor="text1"/>
                                  <w:sz w:val="28"/>
                                  <w:szCs w:val="28"/>
                                </w:rPr>
                              </w:pPr>
                              <w:r w:rsidRPr="002C162C">
                                <w:rPr>
                                  <w:b/>
                                  <w:bCs/>
                                  <w:color w:val="000000" w:themeColor="text1"/>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D5A4D6B" id="Group 1427" o:spid="_x0000_s1150" alt="Highlights the lodge an application option from the home screen to generate a new application when not in a project." style="width:247.1pt;height:79.9pt;mso-position-horizontal-relative:char;mso-position-vertical-relative:line" coordorigin=",2305" coordsize="31382,101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">
                <v:shape id="Picture 1428" o:spid="_x0000_s1151" type="#_x0000_t75" style="position:absolute;top:2305;width:31382;height:10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">
                  <v:imagedata r:id="rId69" o:title="" croptop="10438f"/>
                </v:shape>
                <v:roundrect id="Rectangle: Rounded Corners 1429" o:spid="_x0000_s1152" style="position:absolute;left:6917;top:6440;width:22343;height:50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" fillcolor="yellow" strokecolor="red" strokeweight="1pt">
                  <v:fill opacity="13107f"/>
                  <v:stroke joinstyle="miter"/>
                </v:roundrect>
                <v:oval id="Oval 1433" o:spid="_x0000_s1153" style="position:absolute;left:24544;top:5826;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" fillcolor="#ff9e1b [3205]" strokecolor="#ff9e1b [3205]" strokeweight="1pt">
                  <v:stroke joinstyle="miter"/>
                  <v:textbox>
                    <w:txbxContent>
                      <w:p w14:paraId="7773E63D" w14:textId="77777777" w:rsidR="004467CF" w:rsidRPr="002C162C" w:rsidRDefault="004467CF" w:rsidP="004467CF">
                        <w:pPr>
                          <w:jc w:val="center"/>
                          <w:rPr>
                            <w:b/>
                            <w:bCs/>
                            <w:color w:val="000000" w:themeColor="text1"/>
                            <w:sz w:val="28"/>
                            <w:szCs w:val="28"/>
                          </w:rPr>
                        </w:pPr>
                        <w:r w:rsidRPr="002C162C">
                          <w:rPr>
                            <w:b/>
                            <w:bCs/>
                            <w:color w:val="000000" w:themeColor="text1"/>
                            <w:sz w:val="28"/>
                            <w:szCs w:val="28"/>
                          </w:rPr>
                          <w:t>7</w:t>
                        </w:r>
                      </w:p>
                    </w:txbxContent>
                  </v:textbox>
                </v:oval>
                <w10:anchorlock/>
              </v:group>
            </w:pict>
          </mc:Fallback>
        </mc:AlternateContent>
      </w:r>
    </w:p>
    <w:p w14:paraId="3EC60908" w14:textId="77777777" w:rsidR="004467CF" w:rsidRPr="004467CF" w:rsidRDefault="00FE12E8" w:rsidP="001408AB">
      <w:pPr>
        <w:pStyle w:val="BodyText"/>
        <w:numPr>
          <w:ilvl w:val="0"/>
          <w:numId w:val="27"/>
        </w:numPr>
        <w:tabs>
          <w:tab w:val="num" w:pos="340"/>
        </w:tabs>
        <w:rPr>
          <w:color w:val="00B2A9" w:themeColor="text2"/>
        </w:rPr>
      </w:pPr>
      <w:r>
        <w:t>An application name can be entered to identify the application.  If no name is entered, on initial save, the application name will default as a combination of the application type, project name and proponent</w:t>
      </w:r>
      <w:r w:rsidR="004467CF">
        <w:t>.</w:t>
      </w:r>
    </w:p>
    <w:p w14:paraId="33DD70AC" w14:textId="77777777" w:rsidR="00DD4188" w:rsidRPr="00DD4188" w:rsidRDefault="00FE12E8" w:rsidP="001408AB">
      <w:pPr>
        <w:pStyle w:val="BodyText"/>
        <w:numPr>
          <w:ilvl w:val="0"/>
          <w:numId w:val="27"/>
        </w:numPr>
        <w:tabs>
          <w:tab w:val="num" w:pos="340"/>
        </w:tabs>
        <w:rPr>
          <w:color w:val="00B2A9" w:themeColor="text2"/>
        </w:rPr>
      </w:pPr>
      <w:r w:rsidRPr="00EB16B5">
        <w:t>If a pre-application meeting request was lodged via the portal,</w:t>
      </w:r>
      <w:r>
        <w:t xml:space="preserve"> </w:t>
      </w:r>
      <w:r w:rsidRPr="004467CF">
        <w:rPr>
          <w:b/>
          <w:bCs/>
        </w:rPr>
        <w:t>select ‘Yes’ and enter the relevant SPF number of the pre-application meeting request</w:t>
      </w:r>
      <w:r w:rsidRPr="00EB16B5">
        <w:t>.</w:t>
      </w:r>
      <w:r w:rsidRPr="004467CF">
        <w:rPr>
          <w:b/>
          <w:bCs/>
        </w:rPr>
        <w:t xml:space="preserve"> </w:t>
      </w:r>
    </w:p>
    <w:p w14:paraId="2060A1CF" w14:textId="77777777" w:rsidR="00DD4188" w:rsidRPr="00DD4188" w:rsidRDefault="00FE12E8" w:rsidP="001408AB">
      <w:pPr>
        <w:pStyle w:val="BodyText"/>
        <w:numPr>
          <w:ilvl w:val="1"/>
          <w:numId w:val="27"/>
        </w:numPr>
        <w:rPr>
          <w:color w:val="00B2A9" w:themeColor="text2"/>
        </w:rPr>
      </w:pPr>
      <w:r>
        <w:t xml:space="preserve">Where ‘No’ is selected, you will need to </w:t>
      </w:r>
      <w:r w:rsidRPr="004467CF">
        <w:rPr>
          <w:b/>
          <w:bCs/>
        </w:rPr>
        <w:t>enter the project’s SPF number instead</w:t>
      </w:r>
      <w:r>
        <w:t xml:space="preserve">. </w:t>
      </w:r>
    </w:p>
    <w:p w14:paraId="3BB3A8AD" w14:textId="77777777" w:rsidR="00DD4188" w:rsidRPr="00DD4188" w:rsidRDefault="00FE12E8" w:rsidP="001408AB">
      <w:pPr>
        <w:pStyle w:val="BodyText"/>
        <w:numPr>
          <w:ilvl w:val="1"/>
          <w:numId w:val="27"/>
        </w:numPr>
        <w:rPr>
          <w:color w:val="00B2A9" w:themeColor="text2"/>
        </w:rPr>
      </w:pPr>
      <w:r>
        <w:t>Entering the SPF number with either of these options will create a link to the pre-application meeting request and/or project, therefore not requiring the completion of project details again.</w:t>
      </w:r>
      <w:r w:rsidRPr="006B68BD">
        <w:rPr>
          <w:noProof/>
        </w:rPr>
        <w:t xml:space="preserve"> </w:t>
      </w:r>
      <w:r>
        <w:rPr>
          <w:noProof/>
        </w:rPr>
        <mc:AlternateContent>
          <mc:Choice Requires="wpg">
            <w:drawing>
              <wp:inline distT="0" distB="0" distL="0" distR="0" wp14:anchorId="7C173DC0" wp14:editId="1C430ACA">
                <wp:extent cx="4782820" cy="1843431"/>
                <wp:effectExtent l="0" t="0" r="0" b="4445"/>
                <wp:docPr id="1473" name="Group 1473" descr="Highlights the option to enter the application name and details of a pre-application meeting request if it exists in the portal."/>
                <wp:cNvGraphicFramePr/>
                <a:graphic xmlns:a="http://schemas.openxmlformats.org/drawingml/2006/main">
                  <a:graphicData uri="http://schemas.microsoft.com/office/word/2010/wordprocessingGroup">
                    <wpg:wgp>
                      <wpg:cNvGrpSpPr/>
                      <wpg:grpSpPr>
                        <a:xfrm>
                          <a:off x="0" y="0"/>
                          <a:ext cx="4782820" cy="1843431"/>
                          <a:chOff x="159026" y="468387"/>
                          <a:chExt cx="5183398" cy="1954243"/>
                        </a:xfrm>
                      </wpg:grpSpPr>
                      <pic:pic xmlns:pic="http://schemas.openxmlformats.org/drawingml/2006/picture">
                        <pic:nvPicPr>
                          <pic:cNvPr id="1474" name="Picture 1474"/>
                          <pic:cNvPicPr>
                            <a:picLocks noChangeAspect="1"/>
                          </pic:cNvPicPr>
                        </pic:nvPicPr>
                        <pic:blipFill rotWithShape="1">
                          <a:blip r:embed="rId70">
                            <a:extLst>
                              <a:ext uri="{28A0092B-C50C-407E-A947-70E740481C1C}">
                                <a14:useLocalDpi xmlns:a14="http://schemas.microsoft.com/office/drawing/2010/main" val="0"/>
                              </a:ext>
                            </a:extLst>
                          </a:blip>
                          <a:srcRect l="3264" r="18" b="11307"/>
                          <a:stretch/>
                        </pic:blipFill>
                        <pic:spPr>
                          <a:xfrm>
                            <a:off x="174412" y="468387"/>
                            <a:ext cx="5168012" cy="1954243"/>
                          </a:xfrm>
                          <a:prstGeom prst="rect">
                            <a:avLst/>
                          </a:prstGeom>
                        </pic:spPr>
                      </pic:pic>
                      <wps:wsp>
                        <wps:cNvPr id="1475" name="Rectangle: Rounded Corners 1475"/>
                        <wps:cNvSpPr/>
                        <wps:spPr>
                          <a:xfrm>
                            <a:off x="174413" y="482943"/>
                            <a:ext cx="4685842" cy="834887"/>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 name="Oval 1476"/>
                        <wps:cNvSpPr/>
                        <wps:spPr>
                          <a:xfrm>
                            <a:off x="4654277" y="616010"/>
                            <a:ext cx="585227" cy="57246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522C4" w14:textId="77777777" w:rsidR="00FE12E8" w:rsidRPr="00DD4188" w:rsidRDefault="00FE12E8" w:rsidP="00FE12E8">
                              <w:pPr>
                                <w:jc w:val="center"/>
                                <w:rPr>
                                  <w:b/>
                                  <w:bCs/>
                                  <w:color w:val="000000" w:themeColor="text1"/>
                                  <w:sz w:val="28"/>
                                  <w:szCs w:val="28"/>
                                </w:rPr>
                              </w:pPr>
                              <w:r w:rsidRPr="00DD4188">
                                <w:rPr>
                                  <w:b/>
                                  <w:bCs/>
                                  <w:color w:val="000000" w:themeColor="text1"/>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7" name="Rectangle: Rounded Corners 1477"/>
                        <wps:cNvSpPr/>
                        <wps:spPr>
                          <a:xfrm>
                            <a:off x="159026" y="1542553"/>
                            <a:ext cx="4898003" cy="818984"/>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8" name="Oval 1478"/>
                        <wps:cNvSpPr/>
                        <wps:spPr>
                          <a:xfrm>
                            <a:off x="4739356" y="1497699"/>
                            <a:ext cx="585227" cy="57246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8537D1" w14:textId="77777777" w:rsidR="00FE12E8" w:rsidRPr="00DD4188" w:rsidRDefault="00FE12E8" w:rsidP="00FE12E8">
                              <w:pPr>
                                <w:jc w:val="center"/>
                                <w:rPr>
                                  <w:b/>
                                  <w:bCs/>
                                  <w:color w:val="000000" w:themeColor="text1"/>
                                  <w:sz w:val="28"/>
                                  <w:szCs w:val="28"/>
                                </w:rPr>
                              </w:pPr>
                              <w:r w:rsidRPr="00DD4188">
                                <w:rPr>
                                  <w:b/>
                                  <w:bCs/>
                                  <w:color w:val="000000" w:themeColor="text1"/>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C173DC0" id="Group 1473" o:spid="_x0000_s1154" alt="Highlights the option to enter the application name and details of a pre-application meeting request if it exists in the portal." style="width:376.6pt;height:145.15pt;mso-position-horizontal-relative:char;mso-position-vertical-relative:line" coordorigin="1590,4683" coordsize="51833,19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">
                <v:shape id="Picture 1474" o:spid="_x0000_s1155" type="#_x0000_t75" style="position:absolute;left:1744;top:4683;width:51680;height:19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">
                  <v:imagedata r:id="rId71" o:title="" cropbottom="7410f" cropleft="2139f" cropright="12f"/>
                </v:shape>
                <v:roundrect id="Rectangle: Rounded Corners 1475" o:spid="_x0000_s1156" style="position:absolute;left:1744;top:4829;width:46858;height:83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" fillcolor="yellow" strokecolor="red" strokeweight="1pt">
                  <v:fill opacity="13107f"/>
                  <v:stroke joinstyle="miter"/>
                </v:roundrect>
                <v:oval id="Oval 1476" o:spid="_x0000_s1157" style="position:absolute;left:46542;top:6160;width:5853;height:5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" fillcolor="#ff9e1b [3205]" strokecolor="#ff9e1b [3205]" strokeweight="1pt">
                  <v:stroke joinstyle="miter"/>
                  <v:textbox>
                    <w:txbxContent>
                      <w:p w14:paraId="3E7522C4" w14:textId="77777777" w:rsidR="00FE12E8" w:rsidRPr="00DD4188" w:rsidRDefault="00FE12E8" w:rsidP="00FE12E8">
                        <w:pPr>
                          <w:jc w:val="center"/>
                          <w:rPr>
                            <w:b/>
                            <w:bCs/>
                            <w:color w:val="000000" w:themeColor="text1"/>
                            <w:sz w:val="28"/>
                            <w:szCs w:val="28"/>
                          </w:rPr>
                        </w:pPr>
                        <w:r w:rsidRPr="00DD4188">
                          <w:rPr>
                            <w:b/>
                            <w:bCs/>
                            <w:color w:val="000000" w:themeColor="text1"/>
                            <w:sz w:val="28"/>
                            <w:szCs w:val="28"/>
                          </w:rPr>
                          <w:t>8</w:t>
                        </w:r>
                      </w:p>
                    </w:txbxContent>
                  </v:textbox>
                </v:oval>
                <v:roundrect id="Rectangle: Rounded Corners 1477" o:spid="_x0000_s1158" style="position:absolute;left:1590;top:15425;width:48980;height:81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" fillcolor="yellow" strokecolor="red" strokeweight="1pt">
                  <v:fill opacity="13107f"/>
                  <v:stroke joinstyle="miter"/>
                </v:roundrect>
                <v:oval id="Oval 1478" o:spid="_x0000_s1159" style="position:absolute;left:47393;top:14976;width:5852;height:5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" fillcolor="#ff9e1b [3205]" strokecolor="#ff9e1b [3205]" strokeweight="1pt">
                  <v:stroke joinstyle="miter"/>
                  <v:textbox>
                    <w:txbxContent>
                      <w:p w14:paraId="208537D1" w14:textId="77777777" w:rsidR="00FE12E8" w:rsidRPr="00DD4188" w:rsidRDefault="00FE12E8" w:rsidP="00FE12E8">
                        <w:pPr>
                          <w:jc w:val="center"/>
                          <w:rPr>
                            <w:b/>
                            <w:bCs/>
                            <w:color w:val="000000" w:themeColor="text1"/>
                            <w:sz w:val="28"/>
                            <w:szCs w:val="28"/>
                          </w:rPr>
                        </w:pPr>
                        <w:r w:rsidRPr="00DD4188">
                          <w:rPr>
                            <w:b/>
                            <w:bCs/>
                            <w:color w:val="000000" w:themeColor="text1"/>
                            <w:sz w:val="28"/>
                            <w:szCs w:val="28"/>
                          </w:rPr>
                          <w:t>9</w:t>
                        </w:r>
                      </w:p>
                    </w:txbxContent>
                  </v:textbox>
                </v:oval>
                <w10:anchorlock/>
              </v:group>
            </w:pict>
          </mc:Fallback>
        </mc:AlternateContent>
      </w:r>
    </w:p>
    <w:p w14:paraId="5D4834D3" w14:textId="721BEBA8" w:rsidR="009C2317" w:rsidRPr="009C2317" w:rsidRDefault="00FE12E8" w:rsidP="001408AB">
      <w:pPr>
        <w:pStyle w:val="BodyText"/>
        <w:numPr>
          <w:ilvl w:val="0"/>
          <w:numId w:val="27"/>
        </w:numPr>
        <w:rPr>
          <w:color w:val="00B2A9" w:themeColor="text2"/>
        </w:rPr>
      </w:pPr>
      <w:r>
        <w:rPr>
          <w:noProof/>
        </w:rPr>
        <w:t xml:space="preserve">You can choose to use the site details from the linked pre-application or project by selecting </w:t>
      </w:r>
      <w:r w:rsidRPr="00C22BC0">
        <w:rPr>
          <w:noProof/>
        </w:rPr>
        <w:t xml:space="preserve"> </w:t>
      </w:r>
      <w:r>
        <w:rPr>
          <w:noProof/>
        </w:rPr>
        <w:t>‘Yes’, otherwise “No’ can be selected and the site names that are relevant to the application can be entered.</w:t>
      </w:r>
      <w:r w:rsidRPr="00C22BC0">
        <w:rPr>
          <w:noProof/>
        </w:rPr>
        <w:t xml:space="preserve"> </w:t>
      </w:r>
      <w:r>
        <w:rPr>
          <w:noProof/>
        </w:rPr>
        <w:t xml:space="preserve"> Where ‘Yes’ is selected, the site names and planning scheme details from the project or pre-application record will be pulled through to their respective fields once it has been saved.</w:t>
      </w:r>
      <w:r w:rsidR="00020AF6" w:rsidRPr="00020AF6">
        <w:rPr>
          <w:noProof/>
        </w:rPr>
        <w:t xml:space="preserve"> </w:t>
      </w:r>
      <w:r w:rsidR="00A92B3B">
        <w:rPr>
          <w:noProof/>
        </w:rPr>
        <mc:AlternateContent>
          <mc:Choice Requires="wpg">
            <w:drawing>
              <wp:inline distT="0" distB="0" distL="0" distR="0" wp14:anchorId="342C8830" wp14:editId="51FA6B98">
                <wp:extent cx="4134264" cy="2927653"/>
                <wp:effectExtent l="0" t="0" r="0" b="25400"/>
                <wp:docPr id="752519331" name="Group 1" descr="Screenshot of the field options when completing the fields in a new pre-application form."/>
                <wp:cNvGraphicFramePr/>
                <a:graphic xmlns:a="http://schemas.openxmlformats.org/drawingml/2006/main">
                  <a:graphicData uri="http://schemas.microsoft.com/office/word/2010/wordprocessingGroup">
                    <wpg:wgp>
                      <wpg:cNvGrpSpPr/>
                      <wpg:grpSpPr>
                        <a:xfrm>
                          <a:off x="0" y="0"/>
                          <a:ext cx="4134264" cy="2927653"/>
                          <a:chOff x="0" y="0"/>
                          <a:chExt cx="4134264" cy="2927653"/>
                        </a:xfrm>
                      </wpg:grpSpPr>
                      <pic:pic xmlns:pic="http://schemas.openxmlformats.org/drawingml/2006/picture">
                        <pic:nvPicPr>
                          <pic:cNvPr id="2038924022" name="Picture 1" descr="A screenshot of a web page&#10;&#10;Description automatically generated"/>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55659" y="0"/>
                            <a:ext cx="4078605" cy="2899410"/>
                          </a:xfrm>
                          <a:prstGeom prst="rect">
                            <a:avLst/>
                          </a:prstGeom>
                        </pic:spPr>
                      </pic:pic>
                      <wpg:grpSp>
                        <wpg:cNvPr id="1486" name="Group 1486" descr="Highlights other areas of the application form that require completion."/>
                        <wpg:cNvGrpSpPr/>
                        <wpg:grpSpPr>
                          <a:xfrm>
                            <a:off x="0" y="723568"/>
                            <a:ext cx="3881755" cy="2204085"/>
                            <a:chOff x="-35962" y="453224"/>
                            <a:chExt cx="4389120" cy="2761192"/>
                          </a:xfrm>
                        </wpg:grpSpPr>
                        <wps:wsp>
                          <wps:cNvPr id="1488" name="Rectangle: Rounded Corners 1488"/>
                          <wps:cNvSpPr/>
                          <wps:spPr>
                            <a:xfrm>
                              <a:off x="71562" y="453224"/>
                              <a:ext cx="1502796" cy="572494"/>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9" name="Oval 1489"/>
                          <wps:cNvSpPr/>
                          <wps:spPr>
                            <a:xfrm>
                              <a:off x="3299661" y="1441478"/>
                              <a:ext cx="610581" cy="674431"/>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92A62" w14:textId="77777777" w:rsidR="00A92B3B" w:rsidRPr="00F4433F" w:rsidRDefault="00A92B3B" w:rsidP="00A92B3B">
                                <w:pPr>
                                  <w:jc w:val="center"/>
                                  <w:rPr>
                                    <w:b/>
                                    <w:bCs/>
                                    <w:color w:val="000000" w:themeColor="text1"/>
                                    <w:sz w:val="26"/>
                                    <w:szCs w:val="26"/>
                                  </w:rPr>
                                </w:pPr>
                                <w:r w:rsidRPr="00F4433F">
                                  <w:rPr>
                                    <w:b/>
                                    <w:bCs/>
                                    <w:color w:val="000000" w:themeColor="text1"/>
                                    <w:sz w:val="26"/>
                                    <w:szCs w:val="26"/>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 name="Rectangle: Rounded Corners 1490"/>
                          <wps:cNvSpPr/>
                          <wps:spPr>
                            <a:xfrm>
                              <a:off x="-26972" y="1198800"/>
                              <a:ext cx="2584174" cy="1192696"/>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1" name="Rectangle: Rounded Corners 1491"/>
                          <wps:cNvSpPr/>
                          <wps:spPr>
                            <a:xfrm>
                              <a:off x="-35962" y="2451091"/>
                              <a:ext cx="4389120" cy="7633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342C8830" id="_x0000_s1160" alt="Screenshot of the field options when completing the fields in a new pre-application form." style="width:325.55pt;height:230.5pt;mso-position-horizontal-relative:char;mso-position-vertical-relative:line" coordsize="41342,292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">
                <v:shape id="Picture 1" o:spid="_x0000_s1161" type="#_x0000_t75" alt="A screenshot of a web page&#10;&#10;Description automatically generated" style="position:absolute;left:556;width:40786;height:28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">
                  <v:imagedata r:id="rId73" o:title="A screenshot of a web page&#10;&#10;Description automatically generated"/>
                </v:shape>
                <v:group id="Group 1486" o:spid="_x0000_s1162" alt="Highlights other areas of the application form that require completion." style="position:absolute;top:7235;width:38817;height:22041" coordorigin="-359,4532" coordsize="43891,27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roundrect id="Rectangle: Rounded Corners 1488" o:spid="_x0000_s1163" style="position:absolute;left:715;top:4532;width:15028;height:5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" fillcolor="yellow" strokecolor="red" strokeweight="1pt">
                    <v:fill opacity="13107f"/>
                    <v:stroke joinstyle="miter"/>
                  </v:roundrect>
                  <v:oval id="Oval 1489" o:spid="_x0000_s1164" style="position:absolute;left:32996;top:14414;width:6106;height:67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" fillcolor="#ff9e1b [3205]" strokecolor="#ff9e1b [3205]" strokeweight="1pt">
                    <v:stroke joinstyle="miter"/>
                    <v:textbox>
                      <w:txbxContent>
                        <w:p w14:paraId="7E392A62" w14:textId="77777777" w:rsidR="00A92B3B" w:rsidRPr="00F4433F" w:rsidRDefault="00A92B3B" w:rsidP="00A92B3B">
                          <w:pPr>
                            <w:jc w:val="center"/>
                            <w:rPr>
                              <w:b/>
                              <w:bCs/>
                              <w:color w:val="000000" w:themeColor="text1"/>
                              <w:sz w:val="26"/>
                              <w:szCs w:val="26"/>
                            </w:rPr>
                          </w:pPr>
                          <w:r w:rsidRPr="00F4433F">
                            <w:rPr>
                              <w:b/>
                              <w:bCs/>
                              <w:color w:val="000000" w:themeColor="text1"/>
                              <w:sz w:val="26"/>
                              <w:szCs w:val="26"/>
                            </w:rPr>
                            <w:t>10</w:t>
                          </w:r>
                        </w:p>
                      </w:txbxContent>
                    </v:textbox>
                  </v:oval>
                  <v:roundrect id="Rectangle: Rounded Corners 1490" o:spid="_x0000_s1165" style="position:absolute;left:-269;top:11988;width:25841;height:119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" fillcolor="yellow" strokecolor="red" strokeweight="1pt">
                    <v:fill opacity="13107f"/>
                    <v:stroke joinstyle="miter"/>
                  </v:roundrect>
                  <v:roundrect id="Rectangle: Rounded Corners 1491" o:spid="_x0000_s1166" style="position:absolute;left:-359;top:24510;width:43890;height:76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" fillcolor="yellow" strokecolor="red" strokeweight="1pt">
                    <v:fill opacity="13107f"/>
                    <v:stroke joinstyle="miter"/>
                  </v:roundrect>
                </v:group>
                <w10:anchorlock/>
              </v:group>
            </w:pict>
          </mc:Fallback>
        </mc:AlternateContent>
      </w:r>
    </w:p>
    <w:p w14:paraId="5C2E6906" w14:textId="77777777" w:rsidR="009C2317" w:rsidRPr="009C2317" w:rsidRDefault="00FE12E8" w:rsidP="001408AB">
      <w:pPr>
        <w:pStyle w:val="BodyText"/>
        <w:numPr>
          <w:ilvl w:val="0"/>
          <w:numId w:val="27"/>
        </w:numPr>
        <w:rPr>
          <w:rStyle w:val="normaltextrun"/>
          <w:color w:val="00B2A9" w:themeColor="text2"/>
        </w:rPr>
      </w:pPr>
      <w:r>
        <w:rPr>
          <w:rStyle w:val="normaltextrun"/>
        </w:rPr>
        <w:t xml:space="preserve">At the Application details section, </w:t>
      </w:r>
      <w:r w:rsidRPr="009C2317">
        <w:rPr>
          <w:rStyle w:val="normaltextrun"/>
          <w:b/>
          <w:bCs/>
        </w:rPr>
        <w:t>select the relevant legislation</w:t>
      </w:r>
      <w:r>
        <w:rPr>
          <w:rStyle w:val="normaltextrun"/>
        </w:rPr>
        <w:t xml:space="preserve">. If, Planning &amp; Environment Act is selected, the relevant control will also need to be selected. </w:t>
      </w:r>
      <w:r w:rsidRPr="00FF1C9E">
        <w:rPr>
          <w:rStyle w:val="normaltextrun"/>
        </w:rPr>
        <w:t xml:space="preserve">Fields in the form will vary depending on </w:t>
      </w:r>
      <w:r>
        <w:rPr>
          <w:rStyle w:val="normaltextrun"/>
        </w:rPr>
        <w:t xml:space="preserve">the selection made throughout the form. Where a </w:t>
      </w:r>
      <w:r w:rsidRPr="00CA65F4">
        <w:rPr>
          <w:rStyle w:val="normaltextrun"/>
        </w:rPr>
        <w:t xml:space="preserve">control </w:t>
      </w:r>
      <w:r>
        <w:rPr>
          <w:rStyle w:val="normaltextrun"/>
        </w:rPr>
        <w:t xml:space="preserve">is </w:t>
      </w:r>
      <w:r w:rsidRPr="00CA65F4">
        <w:rPr>
          <w:rStyle w:val="normaltextrun"/>
        </w:rPr>
        <w:t>entered as VPP</w:t>
      </w:r>
      <w:r>
        <w:rPr>
          <w:rStyle w:val="normaltextrun"/>
        </w:rPr>
        <w:t>,</w:t>
      </w:r>
      <w:r w:rsidRPr="00CA65F4">
        <w:rPr>
          <w:rStyle w:val="normaltextrun"/>
        </w:rPr>
        <w:t xml:space="preserve"> then clause should be </w:t>
      </w:r>
      <w:r>
        <w:rPr>
          <w:rStyle w:val="normaltextrun"/>
        </w:rPr>
        <w:t>selected as well.</w:t>
      </w:r>
    </w:p>
    <w:p w14:paraId="4A60991C" w14:textId="77777777" w:rsidR="009C2317" w:rsidRPr="009C2317" w:rsidRDefault="00FE12E8" w:rsidP="001408AB">
      <w:pPr>
        <w:pStyle w:val="BodyText"/>
        <w:numPr>
          <w:ilvl w:val="0"/>
          <w:numId w:val="27"/>
        </w:numPr>
        <w:rPr>
          <w:color w:val="00B2A9" w:themeColor="text2"/>
        </w:rPr>
      </w:pPr>
      <w:r w:rsidRPr="009C2317">
        <w:rPr>
          <w:rStyle w:val="normaltextrun"/>
          <w:b/>
          <w:bCs/>
        </w:rPr>
        <w:lastRenderedPageBreak/>
        <w:t>Continue completing the form</w:t>
      </w:r>
      <w:r>
        <w:rPr>
          <w:rStyle w:val="normaltextrun"/>
        </w:rPr>
        <w:t xml:space="preserve"> ensuring that all mandatory fields that are marked with a red asterix are completed.</w:t>
      </w:r>
      <w:r w:rsidR="009C2317">
        <w:rPr>
          <w:rStyle w:val="normaltextrun"/>
        </w:rPr>
        <w:br/>
      </w:r>
      <w:r w:rsidRPr="009C2317">
        <w:rPr>
          <w:b/>
          <w:bCs/>
          <w:noProof/>
        </w:rPr>
        <w:t xml:space="preserve"> </w:t>
      </w:r>
      <w:r>
        <w:rPr>
          <w:b/>
          <w:bCs/>
          <w:noProof/>
        </w:rPr>
        <mc:AlternateContent>
          <mc:Choice Requires="wpg">
            <w:drawing>
              <wp:inline distT="0" distB="0" distL="0" distR="0" wp14:anchorId="2BE3B5EF" wp14:editId="021C81A8">
                <wp:extent cx="4403100" cy="3210457"/>
                <wp:effectExtent l="0" t="0" r="0" b="28575"/>
                <wp:docPr id="1507" name="Group 1507" descr="Highlights the application details of the form that require completion."/>
                <wp:cNvGraphicFramePr/>
                <a:graphic xmlns:a="http://schemas.openxmlformats.org/drawingml/2006/main">
                  <a:graphicData uri="http://schemas.microsoft.com/office/word/2010/wordprocessingGroup">
                    <wpg:wgp>
                      <wpg:cNvGrpSpPr/>
                      <wpg:grpSpPr>
                        <a:xfrm>
                          <a:off x="0" y="0"/>
                          <a:ext cx="4403100" cy="3210457"/>
                          <a:chOff x="198756" y="466693"/>
                          <a:chExt cx="4729756" cy="3507145"/>
                        </a:xfrm>
                      </wpg:grpSpPr>
                      <wpg:grpSp>
                        <wpg:cNvPr id="1508" name="Group 1508"/>
                        <wpg:cNvGrpSpPr/>
                        <wpg:grpSpPr>
                          <a:xfrm>
                            <a:off x="198756" y="466693"/>
                            <a:ext cx="4729756" cy="3452861"/>
                            <a:chOff x="198756" y="466709"/>
                            <a:chExt cx="4729756" cy="3452983"/>
                          </a:xfrm>
                        </wpg:grpSpPr>
                        <pic:pic xmlns:pic="http://schemas.openxmlformats.org/drawingml/2006/picture">
                          <pic:nvPicPr>
                            <pic:cNvPr id="1509" name="Picture 1509"/>
                            <pic:cNvPicPr>
                              <a:picLocks noChangeAspect="1"/>
                            </pic:cNvPicPr>
                          </pic:nvPicPr>
                          <pic:blipFill rotWithShape="1">
                            <a:blip r:embed="rId74">
                              <a:extLst>
                                <a:ext uri="{28A0092B-C50C-407E-A947-70E740481C1C}">
                                  <a14:useLocalDpi xmlns:a14="http://schemas.microsoft.com/office/drawing/2010/main" val="0"/>
                                </a:ext>
                              </a:extLst>
                            </a:blip>
                            <a:srcRect l="4344" r="10" b="30383"/>
                            <a:stretch/>
                          </pic:blipFill>
                          <pic:spPr>
                            <a:xfrm>
                              <a:off x="198756" y="466709"/>
                              <a:ext cx="4729756" cy="3452712"/>
                            </a:xfrm>
                            <a:prstGeom prst="rect">
                              <a:avLst/>
                            </a:prstGeom>
                          </pic:spPr>
                        </pic:pic>
                        <wps:wsp>
                          <wps:cNvPr id="1510" name="Rectangle: Rounded Corners 1510"/>
                          <wps:cNvSpPr/>
                          <wps:spPr>
                            <a:xfrm>
                              <a:off x="198776" y="754403"/>
                              <a:ext cx="4547326" cy="49535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1" name="Rectangle: Rounded Corners 1511"/>
                          <wps:cNvSpPr/>
                          <wps:spPr>
                            <a:xfrm>
                              <a:off x="198779" y="1408227"/>
                              <a:ext cx="4547391" cy="54864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2" name="Oval 1512"/>
                          <wps:cNvSpPr/>
                          <wps:spPr>
                            <a:xfrm>
                              <a:off x="4270689" y="667226"/>
                              <a:ext cx="580061" cy="589924"/>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0D043C" w14:textId="77777777" w:rsidR="00FE12E8" w:rsidRPr="00DF2FEB" w:rsidRDefault="00FE12E8" w:rsidP="00FE12E8">
                                <w:pPr>
                                  <w:jc w:val="center"/>
                                  <w:rPr>
                                    <w:b/>
                                    <w:bCs/>
                                    <w:color w:val="000000" w:themeColor="text1"/>
                                    <w:sz w:val="26"/>
                                    <w:szCs w:val="26"/>
                                  </w:rPr>
                                </w:pPr>
                                <w:r w:rsidRPr="00DF2FEB">
                                  <w:rPr>
                                    <w:b/>
                                    <w:bCs/>
                                    <w:color w:val="000000" w:themeColor="text1"/>
                                    <w:sz w:val="26"/>
                                    <w:szCs w:val="26"/>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3" name="Rectangle: Rounded Corners 1513"/>
                          <wps:cNvSpPr/>
                          <wps:spPr>
                            <a:xfrm>
                              <a:off x="198776" y="2012359"/>
                              <a:ext cx="4563109" cy="190733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14" name="Oval 1514"/>
                        <wps:cNvSpPr/>
                        <wps:spPr>
                          <a:xfrm>
                            <a:off x="4317770" y="3383935"/>
                            <a:ext cx="580061" cy="589903"/>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A6F3C" w14:textId="77777777" w:rsidR="00FE12E8" w:rsidRPr="00DF2FEB" w:rsidRDefault="00FE12E8" w:rsidP="00FE12E8">
                              <w:pPr>
                                <w:jc w:val="center"/>
                                <w:rPr>
                                  <w:b/>
                                  <w:bCs/>
                                  <w:color w:val="000000" w:themeColor="text1"/>
                                  <w:sz w:val="26"/>
                                  <w:szCs w:val="26"/>
                                </w:rPr>
                              </w:pPr>
                              <w:r w:rsidRPr="00DF2FEB">
                                <w:rPr>
                                  <w:b/>
                                  <w:bCs/>
                                  <w:color w:val="000000" w:themeColor="text1"/>
                                  <w:sz w:val="26"/>
                                  <w:szCs w:val="26"/>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BE3B5EF" id="Group 1507" o:spid="_x0000_s1167" alt="Highlights the application details of the form that require completion." style="width:346.7pt;height:252.8pt;mso-position-horizontal-relative:char;mso-position-vertical-relative:line" coordorigin="1987,4666" coordsize="47297,35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">
                <v:group id="Group 1508" o:spid="_x0000_s1168" style="position:absolute;left:1987;top:4666;width:47298;height:34529" coordorigin="1987,4667" coordsize="47297,3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">
                  <v:shape id="Picture 1509" o:spid="_x0000_s1169" type="#_x0000_t75" style="position:absolute;left:1987;top:4667;width:47298;height:34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">
                    <v:imagedata r:id="rId75" o:title="" cropbottom="19912f" cropleft="2847f" cropright="7f"/>
                  </v:shape>
                  <v:roundrect id="Rectangle: Rounded Corners 1510" o:spid="_x0000_s1170" style="position:absolute;left:1987;top:7544;width:45474;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" fillcolor="yellow" strokecolor="red" strokeweight="1pt">
                    <v:fill opacity="13107f"/>
                    <v:stroke joinstyle="miter"/>
                  </v:roundrect>
                  <v:roundrect id="Rectangle: Rounded Corners 1511" o:spid="_x0000_s1171" style="position:absolute;left:1987;top:14082;width:45474;height:5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" fillcolor="yellow" strokecolor="red" strokeweight="1pt">
                    <v:fill opacity="13107f"/>
                    <v:stroke joinstyle="miter"/>
                  </v:roundrect>
                  <v:oval id="Oval 1512" o:spid="_x0000_s1172" style="position:absolute;left:42706;top:6672;width:5801;height:5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" fillcolor="#ff9e1b [3205]" strokecolor="#ff9e1b [3205]" strokeweight="1pt">
                    <v:stroke joinstyle="miter"/>
                    <v:textbox>
                      <w:txbxContent>
                        <w:p w14:paraId="020D043C" w14:textId="77777777" w:rsidR="00FE12E8" w:rsidRPr="00DF2FEB" w:rsidRDefault="00FE12E8" w:rsidP="00FE12E8">
                          <w:pPr>
                            <w:jc w:val="center"/>
                            <w:rPr>
                              <w:b/>
                              <w:bCs/>
                              <w:color w:val="000000" w:themeColor="text1"/>
                              <w:sz w:val="26"/>
                              <w:szCs w:val="26"/>
                            </w:rPr>
                          </w:pPr>
                          <w:r w:rsidRPr="00DF2FEB">
                            <w:rPr>
                              <w:b/>
                              <w:bCs/>
                              <w:color w:val="000000" w:themeColor="text1"/>
                              <w:sz w:val="26"/>
                              <w:szCs w:val="26"/>
                            </w:rPr>
                            <w:t>11</w:t>
                          </w:r>
                        </w:p>
                      </w:txbxContent>
                    </v:textbox>
                  </v:oval>
                  <v:roundrect id="Rectangle: Rounded Corners 1513" o:spid="_x0000_s1173" style="position:absolute;left:1987;top:20123;width:45631;height:19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" fillcolor="yellow" strokecolor="red" strokeweight="1pt">
                    <v:fill opacity="13107f"/>
                    <v:stroke joinstyle="miter"/>
                  </v:roundrect>
                </v:group>
                <v:oval id="Oval 1514" o:spid="_x0000_s1174" style="position:absolute;left:43177;top:33839;width:5801;height:5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" fillcolor="#ff9e1b [3205]" strokecolor="#ff9e1b [3205]" strokeweight="1pt">
                  <v:stroke joinstyle="miter"/>
                  <v:textbox>
                    <w:txbxContent>
                      <w:p w14:paraId="5D1A6F3C" w14:textId="77777777" w:rsidR="00FE12E8" w:rsidRPr="00DF2FEB" w:rsidRDefault="00FE12E8" w:rsidP="00FE12E8">
                        <w:pPr>
                          <w:jc w:val="center"/>
                          <w:rPr>
                            <w:b/>
                            <w:bCs/>
                            <w:color w:val="000000" w:themeColor="text1"/>
                            <w:sz w:val="26"/>
                            <w:szCs w:val="26"/>
                          </w:rPr>
                        </w:pPr>
                        <w:r w:rsidRPr="00DF2FEB">
                          <w:rPr>
                            <w:b/>
                            <w:bCs/>
                            <w:color w:val="000000" w:themeColor="text1"/>
                            <w:sz w:val="26"/>
                            <w:szCs w:val="26"/>
                          </w:rPr>
                          <w:t>12</w:t>
                        </w:r>
                      </w:p>
                    </w:txbxContent>
                  </v:textbox>
                </v:oval>
                <w10:anchorlock/>
              </v:group>
            </w:pict>
          </mc:Fallback>
        </mc:AlternateContent>
      </w:r>
    </w:p>
    <w:p w14:paraId="4E28F7DC" w14:textId="77777777" w:rsidR="009C2317" w:rsidRPr="009C2317" w:rsidRDefault="00FE12E8" w:rsidP="001408AB">
      <w:pPr>
        <w:pStyle w:val="BodyText"/>
        <w:numPr>
          <w:ilvl w:val="0"/>
          <w:numId w:val="27"/>
        </w:numPr>
        <w:rPr>
          <w:rStyle w:val="normaltextrun"/>
          <w:color w:val="00B2A9" w:themeColor="text2"/>
        </w:rPr>
      </w:pPr>
      <w:r>
        <w:rPr>
          <w:rStyle w:val="normaltextrun"/>
        </w:rPr>
        <w:t>You can choose to quickly upload attachments by scrolling to the top of the form and using the ‘Drop and Drag’ functionality to upload attachments to the form. Files can also be uploaded at a later stage.</w:t>
      </w:r>
    </w:p>
    <w:p w14:paraId="33F7073E" w14:textId="77777777" w:rsidR="001022C5" w:rsidRPr="001022C5" w:rsidRDefault="00FE12E8">
      <w:pPr>
        <w:pStyle w:val="BodyText"/>
        <w:numPr>
          <w:ilvl w:val="0"/>
          <w:numId w:val="27"/>
        </w:numPr>
        <w:rPr>
          <w:rStyle w:val="normaltextrun"/>
          <w:color w:val="00B2A9" w:themeColor="text2"/>
        </w:rPr>
      </w:pPr>
      <w:r w:rsidRPr="00A0370A">
        <w:rPr>
          <w:rStyle w:val="normaltextrun"/>
        </w:rPr>
        <w:t xml:space="preserve">Use the attachment checklist </w:t>
      </w:r>
      <w:r w:rsidRPr="001022C5">
        <w:rPr>
          <w:rStyle w:val="normaltextrun"/>
          <w:i/>
          <w:iCs/>
        </w:rPr>
        <w:t>(located at the top of the form)</w:t>
      </w:r>
      <w:r w:rsidRPr="00A0370A">
        <w:rPr>
          <w:rStyle w:val="normaltextrun"/>
        </w:rPr>
        <w:t xml:space="preserve"> as a guide to ensure all required documentation is provided to the department at the time of lodgement. This will reduce delays during the assessment process and the likelihood of the application being returned to you for additional information.</w:t>
      </w:r>
      <w:r w:rsidR="001022C5" w:rsidRPr="001022C5">
        <w:rPr>
          <w:noProof/>
        </w:rPr>
        <w:t xml:space="preserve"> </w:t>
      </w:r>
      <w:r w:rsidR="001022C5">
        <w:rPr>
          <w:noProof/>
        </w:rPr>
        <mc:AlternateContent>
          <mc:Choice Requires="wpg">
            <w:drawing>
              <wp:inline distT="0" distB="0" distL="0" distR="0" wp14:anchorId="42E2239F" wp14:editId="06B98046">
                <wp:extent cx="4527100" cy="4075129"/>
                <wp:effectExtent l="0" t="0" r="26035" b="20955"/>
                <wp:docPr id="1521" name="Group 1521" descr="Shows where users can drag and drop files into an application and where the attachment checklist is located."/>
                <wp:cNvGraphicFramePr/>
                <a:graphic xmlns:a="http://schemas.openxmlformats.org/drawingml/2006/main">
                  <a:graphicData uri="http://schemas.microsoft.com/office/word/2010/wordprocessingGroup">
                    <wpg:wgp>
                      <wpg:cNvGrpSpPr/>
                      <wpg:grpSpPr>
                        <a:xfrm>
                          <a:off x="0" y="0"/>
                          <a:ext cx="4527100" cy="4075129"/>
                          <a:chOff x="-36575" y="686674"/>
                          <a:chExt cx="4527100" cy="4075129"/>
                        </a:xfrm>
                      </wpg:grpSpPr>
                      <pic:pic xmlns:pic="http://schemas.openxmlformats.org/drawingml/2006/picture">
                        <pic:nvPicPr>
                          <pic:cNvPr id="1522" name="Picture 1522"/>
                          <pic:cNvPicPr>
                            <a:picLocks noChangeAspect="1"/>
                          </pic:cNvPicPr>
                        </pic:nvPicPr>
                        <pic:blipFill rotWithShape="1">
                          <a:blip r:embed="rId76">
                            <a:extLst>
                              <a:ext uri="{28A0092B-C50C-407E-A947-70E740481C1C}">
                                <a14:useLocalDpi xmlns:a14="http://schemas.microsoft.com/office/drawing/2010/main" val="0"/>
                              </a:ext>
                            </a:extLst>
                          </a:blip>
                          <a:srcRect b="4251"/>
                          <a:stretch/>
                        </pic:blipFill>
                        <pic:spPr>
                          <a:xfrm>
                            <a:off x="31804" y="907064"/>
                            <a:ext cx="4421792" cy="3737134"/>
                          </a:xfrm>
                          <a:prstGeom prst="rect">
                            <a:avLst/>
                          </a:prstGeom>
                        </pic:spPr>
                      </pic:pic>
                      <wps:wsp>
                        <wps:cNvPr id="1523" name="Rectangle: Rounded Corners 1523"/>
                        <wps:cNvSpPr/>
                        <wps:spPr>
                          <a:xfrm>
                            <a:off x="-5" y="2727420"/>
                            <a:ext cx="4301306" cy="2034383"/>
                          </a:xfrm>
                          <a:prstGeom prst="roundRect">
                            <a:avLst>
                              <a:gd name="adj" fmla="val 10822"/>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4" name="Oval 1524"/>
                        <wps:cNvSpPr/>
                        <wps:spPr>
                          <a:xfrm>
                            <a:off x="3870015" y="2497028"/>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6ED90" w14:textId="77777777" w:rsidR="001022C5" w:rsidRPr="001022C5" w:rsidRDefault="001022C5" w:rsidP="001022C5">
                              <w:pPr>
                                <w:jc w:val="center"/>
                                <w:rPr>
                                  <w:b/>
                                  <w:bCs/>
                                  <w:color w:val="000000" w:themeColor="text1"/>
                                  <w:sz w:val="26"/>
                                  <w:szCs w:val="26"/>
                                </w:rPr>
                              </w:pPr>
                              <w:r w:rsidRPr="001022C5">
                                <w:rPr>
                                  <w:b/>
                                  <w:bCs/>
                                  <w:color w:val="000000" w:themeColor="text1"/>
                                  <w:sz w:val="26"/>
                                  <w:szCs w:val="26"/>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5" name="Rectangle: Rounded Corners 1525"/>
                        <wps:cNvSpPr/>
                        <wps:spPr>
                          <a:xfrm>
                            <a:off x="-36575" y="804554"/>
                            <a:ext cx="4513478" cy="9428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6" name="Oval 1526"/>
                        <wps:cNvSpPr/>
                        <wps:spPr>
                          <a:xfrm>
                            <a:off x="3950525" y="686674"/>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F4B83B" w14:textId="77777777" w:rsidR="001022C5" w:rsidRPr="001022C5" w:rsidRDefault="001022C5" w:rsidP="001022C5">
                              <w:pPr>
                                <w:jc w:val="center"/>
                                <w:rPr>
                                  <w:b/>
                                  <w:bCs/>
                                  <w:color w:val="000000" w:themeColor="text1"/>
                                  <w:sz w:val="26"/>
                                  <w:szCs w:val="26"/>
                                </w:rPr>
                              </w:pPr>
                              <w:r w:rsidRPr="001022C5">
                                <w:rPr>
                                  <w:b/>
                                  <w:bCs/>
                                  <w:color w:val="000000" w:themeColor="text1"/>
                                  <w:sz w:val="26"/>
                                  <w:szCs w:val="26"/>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2E2239F" id="Group 1521" o:spid="_x0000_s1175" alt="Shows where users can drag and drop files into an application and where the attachment checklist is located." style="width:356.45pt;height:320.9pt;mso-position-horizontal-relative:char;mso-position-vertical-relative:line" coordorigin="-365,6866" coordsize="45271,40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">
                <v:shape id="Picture 1522" o:spid="_x0000_s1176" type="#_x0000_t75" style="position:absolute;left:318;top:9070;width:44217;height:37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">
                  <v:imagedata r:id="rId77" o:title="" cropbottom="2786f"/>
                </v:shape>
                <v:roundrect id="Rectangle: Rounded Corners 1523" o:spid="_x0000_s1177" style="position:absolute;top:27274;width:43013;height:20344;visibility:visible;mso-wrap-style:square;v-text-anchor:middle" arcsize="70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" fillcolor="yellow" strokecolor="red" strokeweight="1pt">
                  <v:fill opacity="13107f"/>
                  <v:stroke joinstyle="miter"/>
                </v:roundrect>
                <v:oval id="Oval 1524" o:spid="_x0000_s1178" style="position:absolute;left:38700;top:2497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" fillcolor="#ff9e1b [3205]" strokecolor="#ff9e1b [3205]" strokeweight="1pt">
                  <v:stroke joinstyle="miter"/>
                  <v:textbox>
                    <w:txbxContent>
                      <w:p w14:paraId="78A6ED90" w14:textId="77777777" w:rsidR="001022C5" w:rsidRPr="001022C5" w:rsidRDefault="001022C5" w:rsidP="001022C5">
                        <w:pPr>
                          <w:jc w:val="center"/>
                          <w:rPr>
                            <w:b/>
                            <w:bCs/>
                            <w:color w:val="000000" w:themeColor="text1"/>
                            <w:sz w:val="26"/>
                            <w:szCs w:val="26"/>
                          </w:rPr>
                        </w:pPr>
                        <w:r w:rsidRPr="001022C5">
                          <w:rPr>
                            <w:b/>
                            <w:bCs/>
                            <w:color w:val="000000" w:themeColor="text1"/>
                            <w:sz w:val="26"/>
                            <w:szCs w:val="26"/>
                          </w:rPr>
                          <w:t>14</w:t>
                        </w:r>
                      </w:p>
                    </w:txbxContent>
                  </v:textbox>
                </v:oval>
                <v:roundrect id="Rectangle: Rounded Corners 1525" o:spid="_x0000_s1179" style="position:absolute;left:-365;top:8045;width:45134;height:94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" fillcolor="yellow" strokecolor="red" strokeweight="1pt">
                  <v:fill opacity="13107f"/>
                  <v:stroke joinstyle="miter"/>
                </v:roundrect>
                <v:oval id="Oval 1526" o:spid="_x0000_s1180" style="position:absolute;left:39505;top:6866;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" fillcolor="#ff9e1b [3205]" strokecolor="#ff9e1b [3205]" strokeweight="1pt">
                  <v:stroke joinstyle="miter"/>
                  <v:textbox>
                    <w:txbxContent>
                      <w:p w14:paraId="36F4B83B" w14:textId="77777777" w:rsidR="001022C5" w:rsidRPr="001022C5" w:rsidRDefault="001022C5" w:rsidP="001022C5">
                        <w:pPr>
                          <w:jc w:val="center"/>
                          <w:rPr>
                            <w:b/>
                            <w:bCs/>
                            <w:color w:val="000000" w:themeColor="text1"/>
                            <w:sz w:val="26"/>
                            <w:szCs w:val="26"/>
                          </w:rPr>
                        </w:pPr>
                        <w:r w:rsidRPr="001022C5">
                          <w:rPr>
                            <w:b/>
                            <w:bCs/>
                            <w:color w:val="000000" w:themeColor="text1"/>
                            <w:sz w:val="26"/>
                            <w:szCs w:val="26"/>
                          </w:rPr>
                          <w:t>13</w:t>
                        </w:r>
                      </w:p>
                    </w:txbxContent>
                  </v:textbox>
                </v:oval>
                <w10:anchorlock/>
              </v:group>
            </w:pict>
          </mc:Fallback>
        </mc:AlternateContent>
      </w:r>
    </w:p>
    <w:p w14:paraId="7B86C65D" w14:textId="50BB13E5" w:rsidR="00CA1E19" w:rsidRPr="001022C5" w:rsidRDefault="00FE12E8">
      <w:pPr>
        <w:pStyle w:val="BodyText"/>
        <w:numPr>
          <w:ilvl w:val="0"/>
          <w:numId w:val="27"/>
        </w:numPr>
        <w:rPr>
          <w:rStyle w:val="normaltextrun"/>
          <w:color w:val="00B2A9" w:themeColor="text2"/>
        </w:rPr>
      </w:pPr>
      <w:r>
        <w:rPr>
          <w:rStyle w:val="normaltextrun"/>
        </w:rPr>
        <w:lastRenderedPageBreak/>
        <w:t xml:space="preserve">Once all mandatory fields have been completed, the form can be saved and returned to at a later stage to edit as required prior to submitting to the department. To save, </w:t>
      </w:r>
      <w:r w:rsidRPr="001022C5">
        <w:rPr>
          <w:rStyle w:val="normaltextrun"/>
          <w:b/>
          <w:bCs/>
        </w:rPr>
        <w:t>scroll to the end of the form and select SEND</w:t>
      </w:r>
      <w:r>
        <w:rPr>
          <w:rStyle w:val="normaltextrun"/>
        </w:rPr>
        <w:t xml:space="preserve">. </w:t>
      </w:r>
      <w:r w:rsidRPr="00925B50">
        <w:rPr>
          <w:rStyle w:val="normaltextrun"/>
        </w:rPr>
        <w:t xml:space="preserve"> </w:t>
      </w:r>
      <w:r w:rsidRPr="00763964">
        <w:rPr>
          <w:rStyle w:val="normaltextrun"/>
          <w:b/>
          <w:bCs/>
          <w:color w:val="ED0000"/>
        </w:rPr>
        <w:t>Note that the application request will not have yet been submitted to the department</w:t>
      </w:r>
      <w:r w:rsidRPr="00925B50">
        <w:rPr>
          <w:rStyle w:val="normaltextrun"/>
        </w:rPr>
        <w:t xml:space="preserve">. </w:t>
      </w:r>
      <w:r>
        <w:rPr>
          <w:noProof/>
          <w:color w:val="2B579A"/>
          <w:shd w:val="clear" w:color="auto" w:fill="E6E6E6"/>
        </w:rPr>
        <mc:AlternateContent>
          <mc:Choice Requires="wpg">
            <w:drawing>
              <wp:inline distT="0" distB="0" distL="0" distR="0" wp14:anchorId="1254BD6D" wp14:editId="14E7BC7F">
                <wp:extent cx="5104737" cy="1433780"/>
                <wp:effectExtent l="0" t="0" r="1270" b="0"/>
                <wp:docPr id="1866" name="Group 1866" descr="highlights where the send button is located at the end of the application form  which will save the application."/>
                <wp:cNvGraphicFramePr/>
                <a:graphic xmlns:a="http://schemas.openxmlformats.org/drawingml/2006/main">
                  <a:graphicData uri="http://schemas.microsoft.com/office/word/2010/wordprocessingGroup">
                    <wpg:wgp>
                      <wpg:cNvGrpSpPr/>
                      <wpg:grpSpPr>
                        <a:xfrm>
                          <a:off x="0" y="0"/>
                          <a:ext cx="5104737" cy="1433780"/>
                          <a:chOff x="1" y="0"/>
                          <a:chExt cx="4913906" cy="1339690"/>
                        </a:xfrm>
                      </wpg:grpSpPr>
                      <pic:pic xmlns:pic="http://schemas.openxmlformats.org/drawingml/2006/picture">
                        <pic:nvPicPr>
                          <pic:cNvPr id="1867" name="Picture 1867"/>
                          <pic:cNvPicPr>
                            <a:picLocks noChangeAspect="1"/>
                          </pic:cNvPicPr>
                        </pic:nvPicPr>
                        <pic:blipFill rotWithShape="1">
                          <a:blip r:embed="rId78">
                            <a:extLst>
                              <a:ext uri="{28A0092B-C50C-407E-A947-70E740481C1C}">
                                <a14:useLocalDpi xmlns:a14="http://schemas.microsoft.com/office/drawing/2010/main" val="0"/>
                              </a:ext>
                            </a:extLst>
                          </a:blip>
                          <a:srcRect t="71788" r="15458"/>
                          <a:stretch/>
                        </pic:blipFill>
                        <pic:spPr bwMode="auto">
                          <a:xfrm>
                            <a:off x="1" y="0"/>
                            <a:ext cx="4913906" cy="1339690"/>
                          </a:xfrm>
                          <a:prstGeom prst="rect">
                            <a:avLst/>
                          </a:prstGeom>
                          <a:ln>
                            <a:noFill/>
                          </a:ln>
                          <a:extLst>
                            <a:ext uri="{53640926-AAD7-44D8-BBD7-CCE9431645EC}">
                              <a14:shadowObscured xmlns:a14="http://schemas.microsoft.com/office/drawing/2010/main"/>
                            </a:ext>
                          </a:extLst>
                        </pic:spPr>
                      </pic:pic>
                      <wps:wsp>
                        <wps:cNvPr id="1868" name="Rectangle: Rounded Corners 1868"/>
                        <wps:cNvSpPr/>
                        <wps:spPr>
                          <a:xfrm>
                            <a:off x="652177" y="916972"/>
                            <a:ext cx="619125" cy="35740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69" name="Oval 1869"/>
                        <wps:cNvSpPr/>
                        <wps:spPr>
                          <a:xfrm>
                            <a:off x="1379472" y="683808"/>
                            <a:ext cx="519813" cy="504563"/>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740A6C" w14:textId="77777777" w:rsidR="00FE12E8" w:rsidRPr="001022C5" w:rsidRDefault="00FE12E8" w:rsidP="00FE12E8">
                              <w:pPr>
                                <w:jc w:val="center"/>
                                <w:rPr>
                                  <w:b/>
                                  <w:bCs/>
                                  <w:color w:val="000000" w:themeColor="text1"/>
                                  <w:sz w:val="26"/>
                                  <w:szCs w:val="26"/>
                                </w:rPr>
                              </w:pPr>
                              <w:r w:rsidRPr="001022C5">
                                <w:rPr>
                                  <w:b/>
                                  <w:bCs/>
                                  <w:color w:val="000000" w:themeColor="text1"/>
                                  <w:sz w:val="26"/>
                                  <w:szCs w:val="26"/>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254BD6D" id="Group 1866" o:spid="_x0000_s1181" alt="highlights where the send button is located at the end of the application form  which will save the application." style="width:401.95pt;height:112.9pt;mso-position-horizontal-relative:char;mso-position-vertical-relative:line" coordorigin="" coordsize="49139,13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">
                <v:shape id="Picture 1867" o:spid="_x0000_s1182" type="#_x0000_t75" style="position:absolute;width:49139;height:133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">
                  <v:imagedata r:id="rId79" o:title="" croptop="47047f" cropright="10131f"/>
                </v:shape>
                <v:roundrect id="Rectangle: Rounded Corners 1868" o:spid="_x0000_s1183" style="position:absolute;left:6521;top:9169;width:6192;height:35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" fillcolor="yellow" strokecolor="red" strokeweight="1pt">
                  <v:fill opacity="13107f"/>
                  <v:stroke joinstyle="miter"/>
                </v:roundrect>
                <v:oval id="Oval 1869" o:spid="_x0000_s1184" style="position:absolute;left:13794;top:6838;width:5198;height:5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" fillcolor="#ff9e1b [3205]" strokecolor="#ff9e1b [3205]" strokeweight="1pt">
                  <v:stroke joinstyle="miter"/>
                  <v:textbox>
                    <w:txbxContent>
                      <w:p w14:paraId="4B740A6C" w14:textId="77777777" w:rsidR="00FE12E8" w:rsidRPr="001022C5" w:rsidRDefault="00FE12E8" w:rsidP="00FE12E8">
                        <w:pPr>
                          <w:jc w:val="center"/>
                          <w:rPr>
                            <w:b/>
                            <w:bCs/>
                            <w:color w:val="000000" w:themeColor="text1"/>
                            <w:sz w:val="26"/>
                            <w:szCs w:val="26"/>
                          </w:rPr>
                        </w:pPr>
                        <w:r w:rsidRPr="001022C5">
                          <w:rPr>
                            <w:b/>
                            <w:bCs/>
                            <w:color w:val="000000" w:themeColor="text1"/>
                            <w:sz w:val="26"/>
                            <w:szCs w:val="26"/>
                          </w:rPr>
                          <w:t>15</w:t>
                        </w:r>
                      </w:p>
                    </w:txbxContent>
                  </v:textbox>
                </v:oval>
                <w10:anchorlock/>
              </v:group>
            </w:pict>
          </mc:Fallback>
        </mc:AlternateContent>
      </w:r>
      <w:r w:rsidRPr="00925B50">
        <w:rPr>
          <w:rStyle w:val="normaltextrun"/>
        </w:rPr>
        <w:t xml:space="preserve"> </w:t>
      </w:r>
    </w:p>
    <w:p w14:paraId="44A6E9D4" w14:textId="77777777" w:rsidR="00CA1E19" w:rsidRPr="00CA1E19" w:rsidRDefault="00FE12E8" w:rsidP="001408AB">
      <w:pPr>
        <w:pStyle w:val="BodyText"/>
        <w:numPr>
          <w:ilvl w:val="0"/>
          <w:numId w:val="27"/>
        </w:numPr>
        <w:rPr>
          <w:color w:val="00B2A9" w:themeColor="text2"/>
        </w:rPr>
      </w:pPr>
      <w:r>
        <w:rPr>
          <w:rStyle w:val="normaltextrun"/>
        </w:rPr>
        <w:t xml:space="preserve">Once saved, the application request form will show on screen with the status of </w:t>
      </w:r>
      <w:r w:rsidRPr="00CA1E19">
        <w:rPr>
          <w:rStyle w:val="normaltextrun"/>
          <w:i/>
          <w:iCs/>
        </w:rPr>
        <w:t>DRAFT</w:t>
      </w:r>
      <w:r>
        <w:rPr>
          <w:rStyle w:val="normaltextrun"/>
        </w:rPr>
        <w:t xml:space="preserve">.  </w:t>
      </w:r>
      <w:r w:rsidRPr="00763964">
        <w:rPr>
          <w:rStyle w:val="normaltextrun"/>
          <w:color w:val="ED0000"/>
        </w:rPr>
        <w:t>The application is not yet lodged with the department</w:t>
      </w:r>
      <w:r>
        <w:rPr>
          <w:rStyle w:val="normaltextrun"/>
        </w:rPr>
        <w:t>.</w:t>
      </w:r>
      <w:r w:rsidRPr="00906E56">
        <w:rPr>
          <w:noProof/>
        </w:rPr>
        <w:t xml:space="preserve"> </w:t>
      </w:r>
    </w:p>
    <w:p w14:paraId="10421F25" w14:textId="77777777" w:rsidR="00CA1E19" w:rsidRPr="00CA1E19" w:rsidRDefault="00FE12E8" w:rsidP="001408AB">
      <w:pPr>
        <w:pStyle w:val="BodyText"/>
        <w:numPr>
          <w:ilvl w:val="0"/>
          <w:numId w:val="27"/>
        </w:numPr>
        <w:rPr>
          <w:rStyle w:val="normaltextrun"/>
          <w:color w:val="00B2A9" w:themeColor="text2"/>
        </w:rPr>
      </w:pPr>
      <w:r>
        <w:rPr>
          <w:rStyle w:val="normaltextrun"/>
        </w:rPr>
        <w:t>Attachments that had been uploaded at the time the application was created will appear to the right under ‘Attachments’.</w:t>
      </w:r>
    </w:p>
    <w:p w14:paraId="4454CE99" w14:textId="77777777" w:rsidR="00D928FD" w:rsidRPr="00D928FD" w:rsidRDefault="00FE12E8" w:rsidP="001408AB">
      <w:pPr>
        <w:pStyle w:val="BodyText"/>
        <w:numPr>
          <w:ilvl w:val="0"/>
          <w:numId w:val="27"/>
        </w:numPr>
        <w:rPr>
          <w:rStyle w:val="normaltextrun"/>
          <w:color w:val="00B2A9" w:themeColor="text2"/>
        </w:rPr>
      </w:pPr>
      <w:r w:rsidRPr="00CA1E19">
        <w:rPr>
          <w:rStyle w:val="normaltextrun"/>
          <w:b/>
          <w:bCs/>
        </w:rPr>
        <w:t>Selecting the ellipses</w:t>
      </w:r>
      <w:r>
        <w:rPr>
          <w:rStyle w:val="normaltextrun"/>
        </w:rPr>
        <w:t xml:space="preserve"> will show further functionality to generate a PDF of the application. </w:t>
      </w:r>
    </w:p>
    <w:p w14:paraId="5ABD8C8D" w14:textId="77777777" w:rsidR="008442A9" w:rsidRPr="008442A9" w:rsidRDefault="00FE12E8" w:rsidP="001408AB">
      <w:pPr>
        <w:pStyle w:val="BodyText"/>
        <w:numPr>
          <w:ilvl w:val="0"/>
          <w:numId w:val="27"/>
        </w:numPr>
        <w:rPr>
          <w:color w:val="00B2A9" w:themeColor="text2"/>
        </w:rPr>
      </w:pPr>
      <w:r w:rsidRPr="00D928FD">
        <w:rPr>
          <w:rStyle w:val="normaltextrun"/>
          <w:b/>
          <w:bCs/>
        </w:rPr>
        <w:t>Selecting Edit will open the request form</w:t>
      </w:r>
      <w:r>
        <w:rPr>
          <w:rStyle w:val="normaltextrun"/>
        </w:rPr>
        <w:t xml:space="preserve"> to enable update to fields.</w:t>
      </w:r>
      <w:r w:rsidRPr="00D928FD">
        <w:rPr>
          <w:noProof/>
          <w:color w:val="2B579A"/>
          <w:shd w:val="clear" w:color="auto" w:fill="E6E6E6"/>
        </w:rPr>
        <w:t xml:space="preserve"> </w:t>
      </w:r>
      <w:r>
        <w:rPr>
          <w:noProof/>
          <w:color w:val="2B579A"/>
          <w:shd w:val="clear" w:color="auto" w:fill="E6E6E6"/>
        </w:rPr>
        <mc:AlternateContent>
          <mc:Choice Requires="wpg">
            <w:drawing>
              <wp:inline distT="0" distB="0" distL="0" distR="0" wp14:anchorId="3C5F24ED" wp14:editId="3E3D79EE">
                <wp:extent cx="5319395" cy="2457907"/>
                <wp:effectExtent l="0" t="0" r="0" b="0"/>
                <wp:docPr id="1870" name="Group 1870" descr="highlights the status section of the form and where the form can be downloaded and unlocked for editing."/>
                <wp:cNvGraphicFramePr/>
                <a:graphic xmlns:a="http://schemas.openxmlformats.org/drawingml/2006/main">
                  <a:graphicData uri="http://schemas.microsoft.com/office/word/2010/wordprocessingGroup">
                    <wpg:wgp>
                      <wpg:cNvGrpSpPr/>
                      <wpg:grpSpPr>
                        <a:xfrm>
                          <a:off x="0" y="0"/>
                          <a:ext cx="5319395" cy="2457907"/>
                          <a:chOff x="0" y="0"/>
                          <a:chExt cx="5319367" cy="2423004"/>
                        </a:xfrm>
                      </wpg:grpSpPr>
                      <pic:pic xmlns:pic="http://schemas.openxmlformats.org/drawingml/2006/picture">
                        <pic:nvPicPr>
                          <pic:cNvPr id="1871" name="Picture 1871"/>
                          <pic:cNvPicPr>
                            <a:picLocks noChangeAspect="1"/>
                          </pic:cNvPicPr>
                        </pic:nvPicPr>
                        <pic:blipFill rotWithShape="1">
                          <a:blip r:embed="rId80">
                            <a:extLst>
                              <a:ext uri="{28A0092B-C50C-407E-A947-70E740481C1C}">
                                <a14:useLocalDpi xmlns:a14="http://schemas.microsoft.com/office/drawing/2010/main" val="0"/>
                              </a:ext>
                            </a:extLst>
                          </a:blip>
                          <a:srcRect b="10659"/>
                          <a:stretch/>
                        </pic:blipFill>
                        <pic:spPr>
                          <a:xfrm>
                            <a:off x="0" y="0"/>
                            <a:ext cx="5319367" cy="2423004"/>
                          </a:xfrm>
                          <a:prstGeom prst="rect">
                            <a:avLst/>
                          </a:prstGeom>
                        </pic:spPr>
                      </pic:pic>
                      <wps:wsp>
                        <wps:cNvPr id="1872" name="Rectangle: Rounded Corners 1872"/>
                        <wps:cNvSpPr/>
                        <wps:spPr>
                          <a:xfrm>
                            <a:off x="3466769" y="373711"/>
                            <a:ext cx="541186" cy="357809"/>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3" name="Oval 1873"/>
                        <wps:cNvSpPr/>
                        <wps:spPr>
                          <a:xfrm>
                            <a:off x="4054928" y="237296"/>
                            <a:ext cx="539997" cy="532332"/>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F403A1" w14:textId="77777777" w:rsidR="00FE12E8" w:rsidRPr="008F2829" w:rsidRDefault="00FE12E8" w:rsidP="00FE12E8">
                              <w:pPr>
                                <w:jc w:val="center"/>
                                <w:rPr>
                                  <w:b/>
                                  <w:bCs/>
                                  <w:color w:val="000000" w:themeColor="text1"/>
                                  <w:sz w:val="26"/>
                                  <w:szCs w:val="26"/>
                                </w:rPr>
                              </w:pPr>
                              <w:r w:rsidRPr="008F2829">
                                <w:rPr>
                                  <w:b/>
                                  <w:bCs/>
                                  <w:color w:val="000000" w:themeColor="text1"/>
                                  <w:sz w:val="26"/>
                                  <w:szCs w:val="26"/>
                                </w:rPr>
                                <w:t>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4" name="Rectangle: Rounded Corners 1874"/>
                        <wps:cNvSpPr/>
                        <wps:spPr>
                          <a:xfrm>
                            <a:off x="3085106" y="1924216"/>
                            <a:ext cx="254442" cy="29980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5" name="Oval 1875"/>
                        <wps:cNvSpPr/>
                        <wps:spPr>
                          <a:xfrm>
                            <a:off x="3124682" y="1339041"/>
                            <a:ext cx="539997" cy="532332"/>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F6D44D" w14:textId="77777777" w:rsidR="00FE12E8" w:rsidRPr="00D928FD" w:rsidRDefault="00FE12E8" w:rsidP="00FE12E8">
                              <w:pPr>
                                <w:jc w:val="center"/>
                                <w:rPr>
                                  <w:b/>
                                  <w:bCs/>
                                  <w:color w:val="000000" w:themeColor="text1"/>
                                  <w:sz w:val="28"/>
                                  <w:szCs w:val="28"/>
                                </w:rPr>
                              </w:pPr>
                              <w:r w:rsidRPr="008F2829">
                                <w:rPr>
                                  <w:b/>
                                  <w:bCs/>
                                  <w:color w:val="000000" w:themeColor="text1"/>
                                  <w:sz w:val="24"/>
                                  <w:szCs w:val="24"/>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6" name="Rectangle: Rounded Corners 1876"/>
                        <wps:cNvSpPr/>
                        <wps:spPr>
                          <a:xfrm>
                            <a:off x="2544417" y="1908313"/>
                            <a:ext cx="525145" cy="31562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7" name="Oval 1877"/>
                        <wps:cNvSpPr/>
                        <wps:spPr>
                          <a:xfrm>
                            <a:off x="1966835" y="1820780"/>
                            <a:ext cx="539997" cy="532332"/>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A64F4B" w14:textId="77777777" w:rsidR="00FE12E8" w:rsidRPr="008F2829" w:rsidRDefault="00FE12E8" w:rsidP="00FE12E8">
                              <w:pPr>
                                <w:jc w:val="center"/>
                                <w:rPr>
                                  <w:b/>
                                  <w:bCs/>
                                  <w:color w:val="000000" w:themeColor="text1"/>
                                  <w:sz w:val="26"/>
                                  <w:szCs w:val="26"/>
                                </w:rPr>
                              </w:pPr>
                              <w:r w:rsidRPr="008F2829">
                                <w:rPr>
                                  <w:b/>
                                  <w:bCs/>
                                  <w:color w:val="000000" w:themeColor="text1"/>
                                  <w:sz w:val="26"/>
                                  <w:szCs w:val="26"/>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C5F24ED" id="Group 1870" o:spid="_x0000_s1185" alt="highlights the status section of the form and where the form can be downloaded and unlocked for editing." style="width:418.85pt;height:193.55pt;mso-position-horizontal-relative:char;mso-position-vertical-relative:line" coordsize="53193,24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">
                <v:shape id="Picture 1871" o:spid="_x0000_s1186" type="#_x0000_t75" style="position:absolute;width:53193;height:24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">
                  <v:imagedata r:id="rId81" o:title="" cropbottom="6985f"/>
                </v:shape>
                <v:roundrect id="Rectangle: Rounded Corners 1872" o:spid="_x0000_s1187" style="position:absolute;left:34667;top:3737;width:5412;height:35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" fillcolor="yellow" strokecolor="red" strokeweight="1pt">
                  <v:fill opacity="13107f"/>
                  <v:stroke joinstyle="miter"/>
                </v:roundrect>
                <v:oval id="Oval 1873" o:spid="_x0000_s1188" style="position:absolute;left:40549;top:2372;width:5400;height: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" fillcolor="#ff9e1b [3205]" strokecolor="#ff9e1b [3205]" strokeweight="1pt">
                  <v:stroke joinstyle="miter"/>
                  <v:textbox>
                    <w:txbxContent>
                      <w:p w14:paraId="23F403A1" w14:textId="77777777" w:rsidR="00FE12E8" w:rsidRPr="008F2829" w:rsidRDefault="00FE12E8" w:rsidP="00FE12E8">
                        <w:pPr>
                          <w:jc w:val="center"/>
                          <w:rPr>
                            <w:b/>
                            <w:bCs/>
                            <w:color w:val="000000" w:themeColor="text1"/>
                            <w:sz w:val="26"/>
                            <w:szCs w:val="26"/>
                          </w:rPr>
                        </w:pPr>
                        <w:r w:rsidRPr="008F2829">
                          <w:rPr>
                            <w:b/>
                            <w:bCs/>
                            <w:color w:val="000000" w:themeColor="text1"/>
                            <w:sz w:val="26"/>
                            <w:szCs w:val="26"/>
                          </w:rPr>
                          <w:t>16</w:t>
                        </w:r>
                      </w:p>
                    </w:txbxContent>
                  </v:textbox>
                </v:oval>
                <v:roundrect id="Rectangle: Rounded Corners 1874" o:spid="_x0000_s1189" style="position:absolute;left:30851;top:19242;width:2544;height:29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" fillcolor="yellow" strokecolor="red" strokeweight="1pt">
                  <v:fill opacity="13107f"/>
                  <v:stroke joinstyle="miter"/>
                </v:roundrect>
                <v:oval id="Oval 1875" o:spid="_x0000_s1190" style="position:absolute;left:31246;top:13390;width:5400;height:53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" fillcolor="#ff9e1b [3205]" strokecolor="#ff9e1b [3205]" strokeweight="1pt">
                  <v:stroke joinstyle="miter"/>
                  <v:textbox>
                    <w:txbxContent>
                      <w:p w14:paraId="0CF6D44D" w14:textId="77777777" w:rsidR="00FE12E8" w:rsidRPr="00D928FD" w:rsidRDefault="00FE12E8" w:rsidP="00FE12E8">
                        <w:pPr>
                          <w:jc w:val="center"/>
                          <w:rPr>
                            <w:b/>
                            <w:bCs/>
                            <w:color w:val="000000" w:themeColor="text1"/>
                            <w:sz w:val="28"/>
                            <w:szCs w:val="28"/>
                          </w:rPr>
                        </w:pPr>
                        <w:r w:rsidRPr="008F2829">
                          <w:rPr>
                            <w:b/>
                            <w:bCs/>
                            <w:color w:val="000000" w:themeColor="text1"/>
                            <w:sz w:val="24"/>
                            <w:szCs w:val="24"/>
                          </w:rPr>
                          <w:t>18</w:t>
                        </w:r>
                      </w:p>
                    </w:txbxContent>
                  </v:textbox>
                </v:oval>
                <v:roundrect id="Rectangle: Rounded Corners 1876" o:spid="_x0000_s1191" style="position:absolute;left:25444;top:19083;width:5251;height:31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" fillcolor="yellow" strokecolor="red" strokeweight="1pt">
                  <v:fill opacity="13107f"/>
                  <v:stroke joinstyle="miter"/>
                </v:roundrect>
                <v:oval id="Oval 1877" o:spid="_x0000_s1192" style="position:absolute;left:19668;top:18207;width:5400;height:5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" fillcolor="#ff9e1b [3205]" strokecolor="#ff9e1b [3205]" strokeweight="1pt">
                  <v:stroke joinstyle="miter"/>
                  <v:textbox>
                    <w:txbxContent>
                      <w:p w14:paraId="22A64F4B" w14:textId="77777777" w:rsidR="00FE12E8" w:rsidRPr="008F2829" w:rsidRDefault="00FE12E8" w:rsidP="00FE12E8">
                        <w:pPr>
                          <w:jc w:val="center"/>
                          <w:rPr>
                            <w:b/>
                            <w:bCs/>
                            <w:color w:val="000000" w:themeColor="text1"/>
                            <w:sz w:val="26"/>
                            <w:szCs w:val="26"/>
                          </w:rPr>
                        </w:pPr>
                        <w:r w:rsidRPr="008F2829">
                          <w:rPr>
                            <w:b/>
                            <w:bCs/>
                            <w:color w:val="000000" w:themeColor="text1"/>
                            <w:sz w:val="26"/>
                            <w:szCs w:val="26"/>
                          </w:rPr>
                          <w:t>19</w:t>
                        </w:r>
                      </w:p>
                    </w:txbxContent>
                  </v:textbox>
                </v:oval>
                <w10:anchorlock/>
              </v:group>
            </w:pict>
          </mc:Fallback>
        </mc:AlternateContent>
      </w:r>
    </w:p>
    <w:p w14:paraId="3657DFEF" w14:textId="77777777" w:rsidR="00792825" w:rsidRDefault="00FE12E8" w:rsidP="001408AB">
      <w:pPr>
        <w:pStyle w:val="BodyText"/>
        <w:numPr>
          <w:ilvl w:val="0"/>
          <w:numId w:val="27"/>
        </w:numPr>
        <w:rPr>
          <w:color w:val="00B2A9" w:themeColor="text2"/>
        </w:rPr>
      </w:pPr>
      <w:r>
        <w:rPr>
          <w:noProof/>
        </w:rPr>
        <w:t>The linked project and pre-application meeting request will appear in the Issue Links listing.</w:t>
      </w:r>
    </w:p>
    <w:p w14:paraId="2852ADDB" w14:textId="77777777" w:rsidR="00792825" w:rsidRDefault="00FE12E8" w:rsidP="001408AB">
      <w:pPr>
        <w:pStyle w:val="BodyText"/>
        <w:numPr>
          <w:ilvl w:val="0"/>
          <w:numId w:val="27"/>
        </w:numPr>
        <w:rPr>
          <w:color w:val="00B2A9" w:themeColor="text2"/>
        </w:rPr>
      </w:pPr>
      <w:r>
        <w:rPr>
          <w:noProof/>
        </w:rPr>
        <w:t xml:space="preserve">If the application is no longer needed or was done in error and is not being submitted, it can be removed by </w:t>
      </w:r>
      <w:r w:rsidRPr="00792825">
        <w:rPr>
          <w:b/>
          <w:bCs/>
          <w:noProof/>
        </w:rPr>
        <w:t>selecting Remove</w:t>
      </w:r>
      <w:r>
        <w:rPr>
          <w:noProof/>
        </w:rPr>
        <w:t>.</w:t>
      </w:r>
    </w:p>
    <w:p w14:paraId="6118BF38" w14:textId="77777777" w:rsidR="000C11B4" w:rsidRPr="000C11B4" w:rsidRDefault="00FE12E8" w:rsidP="001408AB">
      <w:pPr>
        <w:pStyle w:val="BodyText"/>
        <w:numPr>
          <w:ilvl w:val="0"/>
          <w:numId w:val="27"/>
        </w:numPr>
        <w:rPr>
          <w:color w:val="00B2A9" w:themeColor="text2"/>
        </w:rPr>
      </w:pPr>
      <w:r>
        <w:rPr>
          <w:rStyle w:val="normaltextrun"/>
        </w:rPr>
        <w:lastRenderedPageBreak/>
        <w:t xml:space="preserve">If editing the application request, make any changes as needed and </w:t>
      </w:r>
      <w:r w:rsidRPr="00792825">
        <w:rPr>
          <w:rStyle w:val="normaltextrun"/>
          <w:b/>
          <w:bCs/>
        </w:rPr>
        <w:t>when complete and if ready to submit, select Save and submit</w:t>
      </w:r>
      <w:r>
        <w:rPr>
          <w:rStyle w:val="normaltextrun"/>
        </w:rPr>
        <w:t xml:space="preserve"> (or Submit if no changes made).</w:t>
      </w:r>
      <w:r w:rsidRPr="00792825">
        <w:rPr>
          <w:noProof/>
          <w:color w:val="2B579A"/>
          <w:shd w:val="clear" w:color="auto" w:fill="E6E6E6"/>
        </w:rPr>
        <w:t xml:space="preserve"> </w:t>
      </w:r>
      <w:r>
        <w:rPr>
          <w:noProof/>
          <w:color w:val="2B579A"/>
          <w:shd w:val="clear" w:color="auto" w:fill="E6E6E6"/>
        </w:rPr>
        <mc:AlternateContent>
          <mc:Choice Requires="wpg">
            <w:drawing>
              <wp:inline distT="0" distB="0" distL="0" distR="0" wp14:anchorId="29C97682" wp14:editId="780FFA5B">
                <wp:extent cx="4816822" cy="4130092"/>
                <wp:effectExtent l="0" t="0" r="3175" b="3810"/>
                <wp:docPr id="1878" name="Group 1878" descr="Highlights the function that will remove the application and where the application can be submitted. Also shows the linked project record."/>
                <wp:cNvGraphicFramePr/>
                <a:graphic xmlns:a="http://schemas.openxmlformats.org/drawingml/2006/main">
                  <a:graphicData uri="http://schemas.microsoft.com/office/word/2010/wordprocessingGroup">
                    <wpg:wgp>
                      <wpg:cNvGrpSpPr/>
                      <wpg:grpSpPr>
                        <a:xfrm>
                          <a:off x="0" y="0"/>
                          <a:ext cx="4816822" cy="4130092"/>
                          <a:chOff x="574973" y="1112223"/>
                          <a:chExt cx="4457526" cy="3691168"/>
                        </a:xfrm>
                      </wpg:grpSpPr>
                      <wpg:grpSp>
                        <wpg:cNvPr id="1879" name="Group 1879"/>
                        <wpg:cNvGrpSpPr/>
                        <wpg:grpSpPr>
                          <a:xfrm>
                            <a:off x="574973" y="1112223"/>
                            <a:ext cx="4457526" cy="3691168"/>
                            <a:chOff x="574973" y="1112262"/>
                            <a:chExt cx="4457526" cy="3691294"/>
                          </a:xfrm>
                        </wpg:grpSpPr>
                        <pic:pic xmlns:pic="http://schemas.openxmlformats.org/drawingml/2006/picture">
                          <pic:nvPicPr>
                            <pic:cNvPr id="1880" name="Picture 1880"/>
                            <pic:cNvPicPr>
                              <a:picLocks noChangeAspect="1"/>
                            </pic:cNvPicPr>
                          </pic:nvPicPr>
                          <pic:blipFill rotWithShape="1">
                            <a:blip r:embed="rId82">
                              <a:extLst>
                                <a:ext uri="{28A0092B-C50C-407E-A947-70E740481C1C}">
                                  <a14:useLocalDpi xmlns:a14="http://schemas.microsoft.com/office/drawing/2010/main" val="0"/>
                                </a:ext>
                              </a:extLst>
                            </a:blip>
                            <a:srcRect t="13242"/>
                            <a:stretch/>
                          </pic:blipFill>
                          <pic:spPr>
                            <a:xfrm>
                              <a:off x="574973" y="1112262"/>
                              <a:ext cx="4457526" cy="3691294"/>
                            </a:xfrm>
                            <a:prstGeom prst="rect">
                              <a:avLst/>
                            </a:prstGeom>
                          </pic:spPr>
                        </pic:pic>
                        <wps:wsp>
                          <wps:cNvPr id="1881" name="Rectangle: Rounded Corners 1881"/>
                          <wps:cNvSpPr/>
                          <wps:spPr>
                            <a:xfrm>
                              <a:off x="3374207" y="1666852"/>
                              <a:ext cx="834887" cy="212339"/>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Oval 1882"/>
                          <wps:cNvSpPr/>
                          <wps:spPr>
                            <a:xfrm>
                              <a:off x="4121627" y="1531475"/>
                              <a:ext cx="499720" cy="482628"/>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DA256D" w14:textId="77777777" w:rsidR="00FE12E8" w:rsidRPr="00613182" w:rsidRDefault="00FE12E8" w:rsidP="00FE12E8">
                                <w:pPr>
                                  <w:jc w:val="center"/>
                                  <w:rPr>
                                    <w:b/>
                                    <w:bCs/>
                                    <w:color w:val="000000" w:themeColor="text1"/>
                                    <w:sz w:val="26"/>
                                    <w:szCs w:val="26"/>
                                  </w:rPr>
                                </w:pPr>
                                <w:r w:rsidRPr="00613182">
                                  <w:rPr>
                                    <w:b/>
                                    <w:bCs/>
                                    <w:color w:val="000000" w:themeColor="text1"/>
                                    <w:sz w:val="26"/>
                                    <w:szCs w:val="26"/>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3" name="Rectangle: Rounded Corners 1883"/>
                          <wps:cNvSpPr/>
                          <wps:spPr>
                            <a:xfrm>
                              <a:off x="3392961" y="4118323"/>
                              <a:ext cx="1297809" cy="675119"/>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4" name="Oval 1884"/>
                          <wps:cNvSpPr/>
                          <wps:spPr>
                            <a:xfrm>
                              <a:off x="2760344" y="4199230"/>
                              <a:ext cx="499720" cy="482628"/>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4E2E6" w14:textId="77777777" w:rsidR="00FE12E8" w:rsidRPr="00613182" w:rsidRDefault="00FE12E8" w:rsidP="00FE12E8">
                                <w:pPr>
                                  <w:jc w:val="center"/>
                                  <w:rPr>
                                    <w:b/>
                                    <w:bCs/>
                                    <w:color w:val="000000" w:themeColor="text1"/>
                                    <w:sz w:val="26"/>
                                    <w:szCs w:val="26"/>
                                  </w:rPr>
                                </w:pPr>
                                <w:r w:rsidRPr="00613182">
                                  <w:rPr>
                                    <w:b/>
                                    <w:bCs/>
                                    <w:color w:val="000000" w:themeColor="text1"/>
                                    <w:sz w:val="26"/>
                                    <w:szCs w:val="2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85" name="Rectangle: Rounded Corners 1885"/>
                        <wps:cNvSpPr/>
                        <wps:spPr>
                          <a:xfrm>
                            <a:off x="2215851" y="1957870"/>
                            <a:ext cx="410878" cy="291432"/>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6" name="Oval 1886"/>
                        <wps:cNvSpPr/>
                        <wps:spPr>
                          <a:xfrm>
                            <a:off x="1751608" y="1636052"/>
                            <a:ext cx="499720" cy="482612"/>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42C74" w14:textId="77777777" w:rsidR="00FE12E8" w:rsidRPr="00613182" w:rsidRDefault="00FE12E8" w:rsidP="00FE12E8">
                              <w:pPr>
                                <w:jc w:val="center"/>
                                <w:rPr>
                                  <w:b/>
                                  <w:bCs/>
                                  <w:color w:val="000000" w:themeColor="text1"/>
                                  <w:sz w:val="26"/>
                                  <w:szCs w:val="26"/>
                                </w:rPr>
                              </w:pPr>
                              <w:r w:rsidRPr="00613182">
                                <w:rPr>
                                  <w:b/>
                                  <w:bCs/>
                                  <w:color w:val="000000" w:themeColor="text1"/>
                                  <w:sz w:val="26"/>
                                  <w:szCs w:val="26"/>
                                </w:rPr>
                                <w:t>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9C97682" id="Group 1878" o:spid="_x0000_s1193" alt="Highlights the function that will remove the application and where the application can be submitted. Also shows the linked project record." style="width:379.3pt;height:325.2pt;mso-position-horizontal-relative:char;mso-position-vertical-relative:line" coordorigin="5749,11122" coordsize="44575,36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">
                <v:group id="Group 1879" o:spid="_x0000_s1194" style="position:absolute;left:5749;top:11122;width:44575;height:36911" coordorigin="5749,11122" coordsize="44575,3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">
                  <v:shape id="Picture 1880" o:spid="_x0000_s1195" type="#_x0000_t75" style="position:absolute;left:5749;top:11122;width:44575;height:36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">
                    <v:imagedata r:id="rId83" o:title="" croptop="8678f"/>
                  </v:shape>
                  <v:roundrect id="Rectangle: Rounded Corners 1881" o:spid="_x0000_s1196" style="position:absolute;left:33742;top:16668;width:8348;height:21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" fillcolor="yellow" strokecolor="red" strokeweight="1pt">
                    <v:fill opacity="13107f"/>
                    <v:stroke joinstyle="miter"/>
                  </v:roundrect>
                  <v:oval id="Oval 1882" o:spid="_x0000_s1197" style="position:absolute;left:41216;top:15314;width:4997;height:4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" fillcolor="#ff9e1b [3205]" strokecolor="#ff9e1b [3205]" strokeweight="1pt">
                    <v:stroke joinstyle="miter"/>
                    <v:textbox>
                      <w:txbxContent>
                        <w:p w14:paraId="70DA256D" w14:textId="77777777" w:rsidR="00FE12E8" w:rsidRPr="00613182" w:rsidRDefault="00FE12E8" w:rsidP="00FE12E8">
                          <w:pPr>
                            <w:jc w:val="center"/>
                            <w:rPr>
                              <w:b/>
                              <w:bCs/>
                              <w:color w:val="000000" w:themeColor="text1"/>
                              <w:sz w:val="26"/>
                              <w:szCs w:val="26"/>
                            </w:rPr>
                          </w:pPr>
                          <w:r w:rsidRPr="00613182">
                            <w:rPr>
                              <w:b/>
                              <w:bCs/>
                              <w:color w:val="000000" w:themeColor="text1"/>
                              <w:sz w:val="26"/>
                              <w:szCs w:val="26"/>
                            </w:rPr>
                            <w:t>21</w:t>
                          </w:r>
                        </w:p>
                      </w:txbxContent>
                    </v:textbox>
                  </v:oval>
                  <v:roundrect id="Rectangle: Rounded Corners 1883" o:spid="_x0000_s1198" style="position:absolute;left:33929;top:41183;width:12978;height:675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" fillcolor="yellow" strokecolor="red" strokeweight="1pt">
                    <v:fill opacity="13107f"/>
                    <v:stroke joinstyle="miter"/>
                  </v:roundrect>
                  <v:oval id="Oval 1884" o:spid="_x0000_s1199" style="position:absolute;left:27603;top:41992;width:4997;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" fillcolor="#ff9e1b [3205]" strokecolor="#ff9e1b [3205]" strokeweight="1pt">
                    <v:stroke joinstyle="miter"/>
                    <v:textbox>
                      <w:txbxContent>
                        <w:p w14:paraId="0F54E2E6" w14:textId="77777777" w:rsidR="00FE12E8" w:rsidRPr="00613182" w:rsidRDefault="00FE12E8" w:rsidP="00FE12E8">
                          <w:pPr>
                            <w:jc w:val="center"/>
                            <w:rPr>
                              <w:b/>
                              <w:bCs/>
                              <w:color w:val="000000" w:themeColor="text1"/>
                              <w:sz w:val="26"/>
                              <w:szCs w:val="26"/>
                            </w:rPr>
                          </w:pPr>
                          <w:r w:rsidRPr="00613182">
                            <w:rPr>
                              <w:b/>
                              <w:bCs/>
                              <w:color w:val="000000" w:themeColor="text1"/>
                              <w:sz w:val="26"/>
                              <w:szCs w:val="26"/>
                            </w:rPr>
                            <w:t>20</w:t>
                          </w:r>
                        </w:p>
                      </w:txbxContent>
                    </v:textbox>
                  </v:oval>
                </v:group>
                <v:roundrect id="Rectangle: Rounded Corners 1885" o:spid="_x0000_s1200" style="position:absolute;left:22158;top:19578;width:4109;height:29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" fillcolor="yellow" strokecolor="red" strokeweight="1pt">
                  <v:fill opacity="13107f"/>
                  <v:stroke joinstyle="miter"/>
                </v:roundrect>
                <v:oval id="Oval 1886" o:spid="_x0000_s1201" style="position:absolute;left:17516;top:16360;width:4997;height:4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" fillcolor="#ff9e1b [3205]" strokecolor="#ff9e1b [3205]" strokeweight="1pt">
                  <v:stroke joinstyle="miter"/>
                  <v:textbox>
                    <w:txbxContent>
                      <w:p w14:paraId="51A42C74" w14:textId="77777777" w:rsidR="00FE12E8" w:rsidRPr="00613182" w:rsidRDefault="00FE12E8" w:rsidP="00FE12E8">
                        <w:pPr>
                          <w:jc w:val="center"/>
                          <w:rPr>
                            <w:b/>
                            <w:bCs/>
                            <w:color w:val="000000" w:themeColor="text1"/>
                            <w:sz w:val="26"/>
                            <w:szCs w:val="26"/>
                          </w:rPr>
                        </w:pPr>
                        <w:r w:rsidRPr="00613182">
                          <w:rPr>
                            <w:b/>
                            <w:bCs/>
                            <w:color w:val="000000" w:themeColor="text1"/>
                            <w:sz w:val="26"/>
                            <w:szCs w:val="26"/>
                          </w:rPr>
                          <w:t>22</w:t>
                        </w:r>
                      </w:p>
                    </w:txbxContent>
                  </v:textbox>
                </v:oval>
                <w10:anchorlock/>
              </v:group>
            </w:pict>
          </mc:Fallback>
        </mc:AlternateContent>
      </w:r>
    </w:p>
    <w:p w14:paraId="0566504D" w14:textId="77777777" w:rsidR="000C11B4" w:rsidRPr="000C11B4" w:rsidRDefault="00FE12E8" w:rsidP="001408AB">
      <w:pPr>
        <w:pStyle w:val="BodyText"/>
        <w:numPr>
          <w:ilvl w:val="0"/>
          <w:numId w:val="27"/>
        </w:numPr>
        <w:rPr>
          <w:color w:val="00B2A9" w:themeColor="text2"/>
        </w:rPr>
      </w:pPr>
      <w:r w:rsidRPr="000C11B4">
        <w:rPr>
          <w:b/>
          <w:bCs/>
          <w:noProof/>
        </w:rPr>
        <w:t>Select Submit to confirm</w:t>
      </w:r>
      <w:r>
        <w:rPr>
          <w:noProof/>
        </w:rPr>
        <w:t xml:space="preserve"> that the application request is complete and ready to submit to the department. </w:t>
      </w:r>
      <w:r>
        <w:rPr>
          <w:noProof/>
        </w:rPr>
        <w:br/>
        <w:t>Note that no further changes can be made to the application request, unless it is unlocked by an authorised department user.</w:t>
      </w:r>
      <w:r w:rsidRPr="00BD097D">
        <w:rPr>
          <w:noProof/>
        </w:rPr>
        <w:t xml:space="preserve"> </w:t>
      </w:r>
      <w:r>
        <w:rPr>
          <w:noProof/>
        </w:rPr>
        <w:t>Comments and files however can be uploaded if needed.</w:t>
      </w:r>
      <w:r w:rsidRPr="000C11B4">
        <w:rPr>
          <w:b/>
          <w:noProof/>
          <w:color w:val="2B579A"/>
          <w:shd w:val="clear" w:color="auto" w:fill="E6E6E6"/>
        </w:rPr>
        <w:t xml:space="preserve"> </w:t>
      </w:r>
      <w:r>
        <w:rPr>
          <w:b/>
          <w:noProof/>
          <w:color w:val="2B579A"/>
          <w:shd w:val="clear" w:color="auto" w:fill="E6E6E6"/>
        </w:rPr>
        <mc:AlternateContent>
          <mc:Choice Requires="wpg">
            <w:drawing>
              <wp:inline distT="0" distB="0" distL="0" distR="0" wp14:anchorId="54FD6446" wp14:editId="65DAB336">
                <wp:extent cx="5231958" cy="1733384"/>
                <wp:effectExtent l="0" t="0" r="6985" b="635"/>
                <wp:docPr id="1887" name="Group 1887" descr="Shows the submit or cancel button. The submit button will lock the form."/>
                <wp:cNvGraphicFramePr/>
                <a:graphic xmlns:a="http://schemas.openxmlformats.org/drawingml/2006/main">
                  <a:graphicData uri="http://schemas.microsoft.com/office/word/2010/wordprocessingGroup">
                    <wpg:wgp>
                      <wpg:cNvGrpSpPr/>
                      <wpg:grpSpPr>
                        <a:xfrm>
                          <a:off x="0" y="0"/>
                          <a:ext cx="5231958" cy="1733384"/>
                          <a:chOff x="0" y="0"/>
                          <a:chExt cx="4492487" cy="1429610"/>
                        </a:xfrm>
                      </wpg:grpSpPr>
                      <pic:pic xmlns:pic="http://schemas.openxmlformats.org/drawingml/2006/picture">
                        <pic:nvPicPr>
                          <pic:cNvPr id="1888" name="Picture 1888"/>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4492487" cy="1429610"/>
                          </a:xfrm>
                          <a:prstGeom prst="rect">
                            <a:avLst/>
                          </a:prstGeom>
                        </pic:spPr>
                      </pic:pic>
                      <wps:wsp>
                        <wps:cNvPr id="1889" name="Rectangle: Rounded Corners 1889"/>
                        <wps:cNvSpPr/>
                        <wps:spPr>
                          <a:xfrm>
                            <a:off x="3155739" y="866307"/>
                            <a:ext cx="684741" cy="4572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0" name="Oval 1890"/>
                        <wps:cNvSpPr/>
                        <wps:spPr>
                          <a:xfrm>
                            <a:off x="2560308" y="637062"/>
                            <a:ext cx="463678" cy="44536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55753D" w14:textId="77777777" w:rsidR="00FE12E8" w:rsidRPr="00DF5569" w:rsidRDefault="00FE12E8" w:rsidP="00FE12E8">
                              <w:pPr>
                                <w:jc w:val="center"/>
                                <w:rPr>
                                  <w:b/>
                                  <w:bCs/>
                                  <w:color w:val="000000" w:themeColor="text1"/>
                                  <w:sz w:val="26"/>
                                  <w:szCs w:val="26"/>
                                </w:rPr>
                              </w:pPr>
                              <w:r w:rsidRPr="00DF5569">
                                <w:rPr>
                                  <w:b/>
                                  <w:bCs/>
                                  <w:color w:val="000000" w:themeColor="text1"/>
                                  <w:sz w:val="26"/>
                                  <w:szCs w:val="26"/>
                                </w:rPr>
                                <w:t>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4FD6446" id="Group 1887" o:spid="_x0000_s1202" alt="Shows the submit or cancel button. The submit button will lock the form." style="width:411.95pt;height:136.5pt;mso-position-horizontal-relative:char;mso-position-vertical-relative:line" coordsize="44924,14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">
                <v:shape id="Picture 1888" o:spid="_x0000_s1203" type="#_x0000_t75" style="position:absolute;width:44924;height:14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">
                  <v:imagedata r:id="rId85" o:title=""/>
                </v:shape>
                <v:roundrect id="Rectangle: Rounded Corners 1889" o:spid="_x0000_s1204" style="position:absolute;left:31557;top:8663;width:6847;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" fillcolor="yellow" strokecolor="red" strokeweight="1pt">
                  <v:fill opacity="13107f"/>
                  <v:stroke joinstyle="miter"/>
                </v:roundrect>
                <v:oval id="Oval 1890" o:spid="_x0000_s1205" style="position:absolute;left:25603;top:6370;width:4636;height:4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" fillcolor="#ff9e1b [3205]" strokecolor="#ff9e1b [3205]" strokeweight="1pt">
                  <v:stroke joinstyle="miter"/>
                  <v:textbox>
                    <w:txbxContent>
                      <w:p w14:paraId="1355753D" w14:textId="77777777" w:rsidR="00FE12E8" w:rsidRPr="00DF5569" w:rsidRDefault="00FE12E8" w:rsidP="00FE12E8">
                        <w:pPr>
                          <w:jc w:val="center"/>
                          <w:rPr>
                            <w:b/>
                            <w:bCs/>
                            <w:color w:val="000000" w:themeColor="text1"/>
                            <w:sz w:val="26"/>
                            <w:szCs w:val="26"/>
                          </w:rPr>
                        </w:pPr>
                        <w:r w:rsidRPr="00DF5569">
                          <w:rPr>
                            <w:b/>
                            <w:bCs/>
                            <w:color w:val="000000" w:themeColor="text1"/>
                            <w:sz w:val="26"/>
                            <w:szCs w:val="26"/>
                          </w:rPr>
                          <w:t>23</w:t>
                        </w:r>
                      </w:p>
                    </w:txbxContent>
                  </v:textbox>
                </v:oval>
                <w10:anchorlock/>
              </v:group>
            </w:pict>
          </mc:Fallback>
        </mc:AlternateContent>
      </w:r>
    </w:p>
    <w:p w14:paraId="0D63C5AD" w14:textId="77777777" w:rsidR="000C11B4" w:rsidRPr="000C11B4" w:rsidRDefault="00FE12E8" w:rsidP="001408AB">
      <w:pPr>
        <w:pStyle w:val="BodyText"/>
        <w:numPr>
          <w:ilvl w:val="0"/>
          <w:numId w:val="27"/>
        </w:numPr>
        <w:rPr>
          <w:rStyle w:val="normaltextrun"/>
          <w:color w:val="00B2A9" w:themeColor="text2"/>
        </w:rPr>
      </w:pPr>
      <w:r>
        <w:rPr>
          <w:rStyle w:val="normaltextrun"/>
        </w:rPr>
        <w:t xml:space="preserve">Once submitted to the department, </w:t>
      </w:r>
      <w:r w:rsidRPr="000C11B4">
        <w:rPr>
          <w:rStyle w:val="normaltextrun"/>
          <w:b/>
          <w:bCs/>
        </w:rPr>
        <w:t xml:space="preserve">the status will update to </w:t>
      </w:r>
      <w:r w:rsidRPr="000C11B4">
        <w:rPr>
          <w:rStyle w:val="normaltextrun"/>
          <w:b/>
          <w:bCs/>
          <w:i/>
          <w:iCs/>
        </w:rPr>
        <w:t>RECEIVED</w:t>
      </w:r>
      <w:r w:rsidRPr="000C11B4">
        <w:rPr>
          <w:rStyle w:val="normaltextrun"/>
          <w:i/>
          <w:iCs/>
        </w:rPr>
        <w:t xml:space="preserve"> (you may need to refresh (F5) the browser)</w:t>
      </w:r>
      <w:r>
        <w:rPr>
          <w:rStyle w:val="normaltextrun"/>
        </w:rPr>
        <w:t>.</w:t>
      </w:r>
    </w:p>
    <w:p w14:paraId="674670C2" w14:textId="77777777" w:rsidR="000C11B4" w:rsidRPr="000C11B4" w:rsidRDefault="00FE12E8" w:rsidP="001408AB">
      <w:pPr>
        <w:pStyle w:val="BodyText"/>
        <w:numPr>
          <w:ilvl w:val="0"/>
          <w:numId w:val="27"/>
        </w:numPr>
        <w:rPr>
          <w:rStyle w:val="normaltextrun"/>
          <w:color w:val="00B2A9" w:themeColor="text2"/>
        </w:rPr>
      </w:pPr>
      <w:r>
        <w:rPr>
          <w:rStyle w:val="normaltextrun"/>
        </w:rPr>
        <w:t xml:space="preserve">It is also at this stage where the application can be placed </w:t>
      </w:r>
      <w:r w:rsidRPr="000C11B4">
        <w:rPr>
          <w:rStyle w:val="normaltextrun"/>
          <w:b/>
          <w:bCs/>
        </w:rPr>
        <w:t>On Hold</w:t>
      </w:r>
      <w:r>
        <w:rPr>
          <w:rStyle w:val="normaltextrun"/>
        </w:rPr>
        <w:t xml:space="preserve"> or </w:t>
      </w:r>
      <w:r w:rsidRPr="000C11B4">
        <w:rPr>
          <w:rStyle w:val="normaltextrun"/>
          <w:b/>
          <w:bCs/>
        </w:rPr>
        <w:t>Withdrawn</w:t>
      </w:r>
      <w:r>
        <w:rPr>
          <w:rStyle w:val="normaltextrun"/>
        </w:rPr>
        <w:t>.</w:t>
      </w:r>
    </w:p>
    <w:p w14:paraId="72086518" w14:textId="77777777" w:rsidR="000C11B4" w:rsidRPr="000C11B4" w:rsidRDefault="00FE12E8" w:rsidP="001408AB">
      <w:pPr>
        <w:pStyle w:val="BodyText"/>
        <w:numPr>
          <w:ilvl w:val="0"/>
          <w:numId w:val="27"/>
        </w:numPr>
        <w:rPr>
          <w:color w:val="00B2A9" w:themeColor="text2"/>
        </w:rPr>
      </w:pPr>
      <w:r>
        <w:rPr>
          <w:rStyle w:val="normaltextrun"/>
        </w:rPr>
        <w:t xml:space="preserve">The application request will also show the managers group that it has been shared with. It can be shared with additional registered users by </w:t>
      </w:r>
      <w:r w:rsidRPr="000C11B4">
        <w:rPr>
          <w:rStyle w:val="normaltextrun"/>
          <w:b/>
          <w:bCs/>
        </w:rPr>
        <w:t>selecting + Share</w:t>
      </w:r>
      <w:r>
        <w:rPr>
          <w:rStyle w:val="normaltextrun"/>
        </w:rPr>
        <w:t>.</w:t>
      </w:r>
      <w:r w:rsidRPr="002030DF">
        <w:rPr>
          <w:noProof/>
        </w:rPr>
        <w:t xml:space="preserve"> </w:t>
      </w:r>
      <w:r w:rsidRPr="00763964">
        <w:rPr>
          <w:b/>
          <w:bCs/>
          <w:noProof/>
          <w:color w:val="ED0000"/>
        </w:rPr>
        <w:t xml:space="preserve">Important: Share with your managers group in order for </w:t>
      </w:r>
      <w:r w:rsidRPr="00763964">
        <w:rPr>
          <w:b/>
          <w:bCs/>
          <w:noProof/>
          <w:color w:val="ED0000"/>
        </w:rPr>
        <w:lastRenderedPageBreak/>
        <w:t>Managers to see it in their request listing.</w:t>
      </w:r>
      <w:r w:rsidRPr="000C11B4">
        <w:rPr>
          <w:noProof/>
          <w:color w:val="2B579A"/>
          <w:shd w:val="clear" w:color="auto" w:fill="E6E6E6"/>
        </w:rPr>
        <w:t xml:space="preserve"> </w:t>
      </w:r>
      <w:r>
        <w:rPr>
          <w:noProof/>
          <w:color w:val="2B579A"/>
          <w:shd w:val="clear" w:color="auto" w:fill="E6E6E6"/>
        </w:rPr>
        <mc:AlternateContent>
          <mc:Choice Requires="wpg">
            <w:drawing>
              <wp:inline distT="0" distB="0" distL="0" distR="0" wp14:anchorId="53CA61A9" wp14:editId="24565124">
                <wp:extent cx="5925820" cy="2906697"/>
                <wp:effectExtent l="0" t="0" r="0" b="27305"/>
                <wp:docPr id="1527" name="Group 1527" descr="Highlights where the status is located on an application form and the function is to withdraw the application or share the application with other user."/>
                <wp:cNvGraphicFramePr/>
                <a:graphic xmlns:a="http://schemas.openxmlformats.org/drawingml/2006/main">
                  <a:graphicData uri="http://schemas.microsoft.com/office/word/2010/wordprocessingGroup">
                    <wpg:wgp>
                      <wpg:cNvGrpSpPr/>
                      <wpg:grpSpPr>
                        <a:xfrm>
                          <a:off x="0" y="0"/>
                          <a:ext cx="5925820" cy="2906697"/>
                          <a:chOff x="554155" y="495300"/>
                          <a:chExt cx="5925820" cy="2906697"/>
                        </a:xfrm>
                      </wpg:grpSpPr>
                      <wpg:grpSp>
                        <wpg:cNvPr id="1528" name="Group 1528"/>
                        <wpg:cNvGrpSpPr/>
                        <wpg:grpSpPr>
                          <a:xfrm>
                            <a:off x="554155" y="628482"/>
                            <a:ext cx="5925820" cy="2734619"/>
                            <a:chOff x="554155" y="628482"/>
                            <a:chExt cx="5925820" cy="2734619"/>
                          </a:xfrm>
                        </wpg:grpSpPr>
                        <pic:pic xmlns:pic="http://schemas.openxmlformats.org/drawingml/2006/picture">
                          <pic:nvPicPr>
                            <pic:cNvPr id="1529" name="Picture 1529"/>
                            <pic:cNvPicPr>
                              <a:picLocks noChangeAspect="1"/>
                            </pic:cNvPicPr>
                          </pic:nvPicPr>
                          <pic:blipFill rotWithShape="1">
                            <a:blip r:embed="rId86">
                              <a:extLst>
                                <a:ext uri="{28A0092B-C50C-407E-A947-70E740481C1C}">
                                  <a14:useLocalDpi xmlns:a14="http://schemas.microsoft.com/office/drawing/2010/main" val="0"/>
                                </a:ext>
                              </a:extLst>
                            </a:blip>
                            <a:srcRect l="-1" t="18686" r="4" b="9"/>
                            <a:stretch/>
                          </pic:blipFill>
                          <pic:spPr>
                            <a:xfrm>
                              <a:off x="554155" y="628482"/>
                              <a:ext cx="5925820" cy="2734619"/>
                            </a:xfrm>
                            <a:prstGeom prst="rect">
                              <a:avLst/>
                            </a:prstGeom>
                          </pic:spPr>
                        </pic:pic>
                        <wps:wsp>
                          <wps:cNvPr id="1530" name="Rectangle 1530"/>
                          <wps:cNvSpPr/>
                          <wps:spPr>
                            <a:xfrm>
                              <a:off x="4090829" y="2661782"/>
                              <a:ext cx="1390650" cy="1333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31" name="Rectangle: Rounded Corners 1531"/>
                        <wps:cNvSpPr/>
                        <wps:spPr>
                          <a:xfrm>
                            <a:off x="3914697" y="2249472"/>
                            <a:ext cx="2105025" cy="11525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2" name="Oval 1532"/>
                        <wps:cNvSpPr/>
                        <wps:spPr>
                          <a:xfrm>
                            <a:off x="5476875" y="258084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1D9A9" w14:textId="77777777" w:rsidR="00FE12E8" w:rsidRPr="0025528D" w:rsidRDefault="00FE12E8" w:rsidP="00FE12E8">
                              <w:pPr>
                                <w:jc w:val="center"/>
                                <w:rPr>
                                  <w:b/>
                                  <w:bCs/>
                                  <w:color w:val="000000" w:themeColor="text1"/>
                                  <w:sz w:val="26"/>
                                  <w:szCs w:val="26"/>
                                </w:rPr>
                              </w:pPr>
                              <w:r w:rsidRPr="0025528D">
                                <w:rPr>
                                  <w:b/>
                                  <w:bCs/>
                                  <w:color w:val="000000" w:themeColor="text1"/>
                                  <w:sz w:val="26"/>
                                  <w:szCs w:val="26"/>
                                </w:rPr>
                                <w:t>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3" name="Rectangle: Rounded Corners 1533"/>
                        <wps:cNvSpPr/>
                        <wps:spPr>
                          <a:xfrm>
                            <a:off x="4211754" y="1409576"/>
                            <a:ext cx="779195" cy="363566"/>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4" name="Oval 1534"/>
                        <wps:cNvSpPr/>
                        <wps:spPr>
                          <a:xfrm>
                            <a:off x="5067300" y="1276188"/>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A11C9D" w14:textId="77777777" w:rsidR="00FE12E8" w:rsidRPr="0025528D" w:rsidRDefault="00FE12E8" w:rsidP="00FE12E8">
                              <w:pPr>
                                <w:jc w:val="center"/>
                                <w:rPr>
                                  <w:b/>
                                  <w:bCs/>
                                  <w:color w:val="000000" w:themeColor="text1"/>
                                  <w:sz w:val="26"/>
                                  <w:szCs w:val="26"/>
                                </w:rPr>
                              </w:pPr>
                              <w:r w:rsidRPr="0025528D">
                                <w:rPr>
                                  <w:b/>
                                  <w:bCs/>
                                  <w:color w:val="000000" w:themeColor="text1"/>
                                  <w:sz w:val="26"/>
                                  <w:szCs w:val="26"/>
                                </w:rPr>
                                <w:t>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5" name="Rectangle: Rounded Corners 1535"/>
                        <wps:cNvSpPr/>
                        <wps:spPr>
                          <a:xfrm>
                            <a:off x="4211507" y="628539"/>
                            <a:ext cx="493229" cy="397124"/>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6" name="Oval 1536"/>
                        <wps:cNvSpPr/>
                        <wps:spPr>
                          <a:xfrm>
                            <a:off x="4781550" y="495300"/>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69C8C3" w14:textId="77777777" w:rsidR="00FE12E8" w:rsidRPr="0025528D" w:rsidRDefault="00FE12E8" w:rsidP="00FE12E8">
                              <w:pPr>
                                <w:jc w:val="center"/>
                                <w:rPr>
                                  <w:b/>
                                  <w:bCs/>
                                  <w:color w:val="000000" w:themeColor="text1"/>
                                  <w:sz w:val="26"/>
                                  <w:szCs w:val="26"/>
                                </w:rPr>
                              </w:pPr>
                              <w:r w:rsidRPr="0025528D">
                                <w:rPr>
                                  <w:b/>
                                  <w:bCs/>
                                  <w:color w:val="000000" w:themeColor="text1"/>
                                  <w:sz w:val="26"/>
                                  <w:szCs w:val="26"/>
                                </w:rPr>
                                <w:t>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CA61A9" id="Group 1527" o:spid="_x0000_s1206" alt="Highlights where the status is located on an application form and the function is to withdraw the application or share the application with other user." style="width:466.6pt;height:228.85pt;mso-position-horizontal-relative:char;mso-position-vertical-relative:line" coordorigin="5541,4953" coordsize="59258,29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&#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">
                <v:group id="Group 1528" o:spid="_x0000_s1207" style="position:absolute;left:5541;top:6284;width:59258;height:27347" coordorigin="5541,6284" coordsize="59258,27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">
                  <v:shape id="Picture 1529" o:spid="_x0000_s1208" type="#_x0000_t75" style="position:absolute;left:5541;top:6284;width:59258;height:27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">
                    <v:imagedata r:id="rId87" o:title="" croptop="12246f" cropbottom="6f" cropleft="-1f" cropright="3f"/>
                  </v:shape>
                  <v:rect id="Rectangle 1530" o:spid="_x0000_s1209" style="position:absolute;left:40908;top:26617;width:13906;height: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" fillcolor="black [3200]" strokecolor="black [1600]" strokeweight="1pt"/>
                </v:group>
                <v:roundrect id="Rectangle: Rounded Corners 1531" o:spid="_x0000_s1210" style="position:absolute;left:39146;top:22494;width:21051;height:11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" fillcolor="yellow" strokecolor="red" strokeweight="1pt">
                  <v:fill opacity="13107f"/>
                  <v:stroke joinstyle="miter"/>
                </v:roundrect>
                <v:oval id="Oval 1532" o:spid="_x0000_s1211" style="position:absolute;left:54768;top:25808;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" fillcolor="#ff9e1b [3205]" strokecolor="#ff9e1b [3205]" strokeweight="1pt">
                  <v:stroke joinstyle="miter"/>
                  <v:textbox>
                    <w:txbxContent>
                      <w:p w14:paraId="4301D9A9" w14:textId="77777777" w:rsidR="00FE12E8" w:rsidRPr="0025528D" w:rsidRDefault="00FE12E8" w:rsidP="00FE12E8">
                        <w:pPr>
                          <w:jc w:val="center"/>
                          <w:rPr>
                            <w:b/>
                            <w:bCs/>
                            <w:color w:val="000000" w:themeColor="text1"/>
                            <w:sz w:val="26"/>
                            <w:szCs w:val="26"/>
                          </w:rPr>
                        </w:pPr>
                        <w:r w:rsidRPr="0025528D">
                          <w:rPr>
                            <w:b/>
                            <w:bCs/>
                            <w:color w:val="000000" w:themeColor="text1"/>
                            <w:sz w:val="26"/>
                            <w:szCs w:val="26"/>
                          </w:rPr>
                          <w:t>26</w:t>
                        </w:r>
                      </w:p>
                    </w:txbxContent>
                  </v:textbox>
                </v:oval>
                <v:roundrect id="Rectangle: Rounded Corners 1533" o:spid="_x0000_s1212" style="position:absolute;left:42117;top:14095;width:7792;height:36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" fillcolor="yellow" strokecolor="red" strokeweight="1pt">
                  <v:fill opacity="13107f"/>
                  <v:stroke joinstyle="miter"/>
                </v:roundrect>
                <v:oval id="Oval 1534" o:spid="_x0000_s1213" style="position:absolute;left:50673;top:12761;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" fillcolor="#ff9e1b [3205]" strokecolor="#ff9e1b [3205]" strokeweight="1pt">
                  <v:stroke joinstyle="miter"/>
                  <v:textbox>
                    <w:txbxContent>
                      <w:p w14:paraId="01A11C9D" w14:textId="77777777" w:rsidR="00FE12E8" w:rsidRPr="0025528D" w:rsidRDefault="00FE12E8" w:rsidP="00FE12E8">
                        <w:pPr>
                          <w:jc w:val="center"/>
                          <w:rPr>
                            <w:b/>
                            <w:bCs/>
                            <w:color w:val="000000" w:themeColor="text1"/>
                            <w:sz w:val="26"/>
                            <w:szCs w:val="26"/>
                          </w:rPr>
                        </w:pPr>
                        <w:r w:rsidRPr="0025528D">
                          <w:rPr>
                            <w:b/>
                            <w:bCs/>
                            <w:color w:val="000000" w:themeColor="text1"/>
                            <w:sz w:val="26"/>
                            <w:szCs w:val="26"/>
                          </w:rPr>
                          <w:t>25</w:t>
                        </w:r>
                      </w:p>
                    </w:txbxContent>
                  </v:textbox>
                </v:oval>
                <v:roundrect id="Rectangle: Rounded Corners 1535" o:spid="_x0000_s1214" style="position:absolute;left:42115;top:6285;width:4932;height:39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" fillcolor="yellow" strokecolor="red" strokeweight="1pt">
                  <v:fill opacity="13107f"/>
                  <v:stroke joinstyle="miter"/>
                </v:roundrect>
                <v:oval id="Oval 1536" o:spid="_x0000_s1215" style="position:absolute;left:47815;top:4953;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" fillcolor="#ff9e1b [3205]" strokecolor="#ff9e1b [3205]" strokeweight="1pt">
                  <v:stroke joinstyle="miter"/>
                  <v:textbox>
                    <w:txbxContent>
                      <w:p w14:paraId="7469C8C3" w14:textId="77777777" w:rsidR="00FE12E8" w:rsidRPr="0025528D" w:rsidRDefault="00FE12E8" w:rsidP="00FE12E8">
                        <w:pPr>
                          <w:jc w:val="center"/>
                          <w:rPr>
                            <w:b/>
                            <w:bCs/>
                            <w:color w:val="000000" w:themeColor="text1"/>
                            <w:sz w:val="26"/>
                            <w:szCs w:val="26"/>
                          </w:rPr>
                        </w:pPr>
                        <w:r w:rsidRPr="0025528D">
                          <w:rPr>
                            <w:b/>
                            <w:bCs/>
                            <w:color w:val="000000" w:themeColor="text1"/>
                            <w:sz w:val="26"/>
                            <w:szCs w:val="26"/>
                          </w:rPr>
                          <w:t>24</w:t>
                        </w:r>
                      </w:p>
                    </w:txbxContent>
                  </v:textbox>
                </v:oval>
                <w10:anchorlock/>
              </v:group>
            </w:pict>
          </mc:Fallback>
        </mc:AlternateContent>
      </w:r>
    </w:p>
    <w:p w14:paraId="559E4F12" w14:textId="77777777" w:rsidR="000C11B4" w:rsidRPr="000C11B4" w:rsidRDefault="00FE12E8" w:rsidP="001408AB">
      <w:pPr>
        <w:pStyle w:val="BodyText"/>
        <w:numPr>
          <w:ilvl w:val="0"/>
          <w:numId w:val="27"/>
        </w:numPr>
        <w:rPr>
          <w:color w:val="00B2A9" w:themeColor="text2"/>
        </w:rPr>
      </w:pPr>
      <w:r>
        <w:rPr>
          <w:noProof/>
        </w:rPr>
        <w:t>Even after the form is submitted to the department, you can add comments if needed by scrolling to the Activity section of the form and selecting ‘Add a comment’.</w:t>
      </w:r>
      <w:r w:rsidRPr="00240000">
        <w:rPr>
          <w:noProof/>
        </w:rPr>
        <w:t xml:space="preserve"> </w:t>
      </w:r>
      <w:r>
        <w:rPr>
          <w:noProof/>
        </w:rPr>
        <mc:AlternateContent>
          <mc:Choice Requires="wpg">
            <w:drawing>
              <wp:inline distT="0" distB="0" distL="0" distR="0" wp14:anchorId="34CC357B" wp14:editId="4C84934F">
                <wp:extent cx="5163185" cy="619125"/>
                <wp:effectExtent l="0" t="0" r="0" b="9525"/>
                <wp:docPr id="1541" name="Group 1541" descr="Shows part of the activity section of the form where comments can be added."/>
                <wp:cNvGraphicFramePr/>
                <a:graphic xmlns:a="http://schemas.openxmlformats.org/drawingml/2006/main">
                  <a:graphicData uri="http://schemas.microsoft.com/office/word/2010/wordprocessingGroup">
                    <wpg:wgp>
                      <wpg:cNvGrpSpPr/>
                      <wpg:grpSpPr>
                        <a:xfrm>
                          <a:off x="0" y="0"/>
                          <a:ext cx="5163185" cy="619125"/>
                          <a:chOff x="0" y="0"/>
                          <a:chExt cx="5163185" cy="619125"/>
                        </a:xfrm>
                      </wpg:grpSpPr>
                      <pic:pic xmlns:pic="http://schemas.openxmlformats.org/drawingml/2006/picture">
                        <pic:nvPicPr>
                          <pic:cNvPr id="1542" name="Picture 1542"/>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5163185" cy="619125"/>
                          </a:xfrm>
                          <a:prstGeom prst="rect">
                            <a:avLst/>
                          </a:prstGeom>
                        </pic:spPr>
                      </pic:pic>
                      <wps:wsp>
                        <wps:cNvPr id="1543" name="Rectangle: Rounded Corners 1543"/>
                        <wps:cNvSpPr/>
                        <wps:spPr>
                          <a:xfrm>
                            <a:off x="119269" y="79513"/>
                            <a:ext cx="1940119" cy="45474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4" name="Oval 1544"/>
                        <wps:cNvSpPr/>
                        <wps:spPr>
                          <a:xfrm>
                            <a:off x="2488758" y="0"/>
                            <a:ext cx="576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CA4A8" w14:textId="77777777" w:rsidR="00FE12E8" w:rsidRPr="0025528D" w:rsidRDefault="00FE12E8" w:rsidP="00FE12E8">
                              <w:pPr>
                                <w:jc w:val="center"/>
                                <w:rPr>
                                  <w:b/>
                                  <w:bCs/>
                                  <w:color w:val="000000" w:themeColor="text1"/>
                                  <w:sz w:val="26"/>
                                  <w:szCs w:val="26"/>
                                </w:rPr>
                              </w:pPr>
                              <w:r w:rsidRPr="0025528D">
                                <w:rPr>
                                  <w:b/>
                                  <w:bCs/>
                                  <w:color w:val="000000" w:themeColor="text1"/>
                                  <w:sz w:val="26"/>
                                  <w:szCs w:val="26"/>
                                </w:rPr>
                                <w:t>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4CC357B" id="Group 1541" o:spid="_x0000_s1216" alt="Shows part of the activity section of the form where comments can be added." style="width:406.55pt;height:48.75pt;mso-position-horizontal-relative:char;mso-position-vertical-relative:line" coordsize="51631,61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">
                <v:shape id="Picture 1542" o:spid="_x0000_s1217" type="#_x0000_t75" style="position:absolute;width:51631;height:6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">
                  <v:imagedata r:id="rId89" o:title=""/>
                </v:shape>
                <v:roundrect id="Rectangle: Rounded Corners 1543" o:spid="_x0000_s1218" style="position:absolute;left:1192;top:795;width:19401;height:45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" fillcolor="yellow" strokecolor="red" strokeweight="1pt">
                  <v:fill opacity="13107f"/>
                  <v:stroke joinstyle="miter"/>
                </v:roundrect>
                <v:oval id="Oval 1544" o:spid="_x0000_s1219" style="position:absolute;left:24887;width:576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" fillcolor="#ff9e1b [3205]" strokecolor="#ff9e1b [3205]" strokeweight="1pt">
                  <v:stroke joinstyle="miter"/>
                  <v:textbox>
                    <w:txbxContent>
                      <w:p w14:paraId="72CCA4A8" w14:textId="77777777" w:rsidR="00FE12E8" w:rsidRPr="0025528D" w:rsidRDefault="00FE12E8" w:rsidP="00FE12E8">
                        <w:pPr>
                          <w:jc w:val="center"/>
                          <w:rPr>
                            <w:b/>
                            <w:bCs/>
                            <w:color w:val="000000" w:themeColor="text1"/>
                            <w:sz w:val="26"/>
                            <w:szCs w:val="26"/>
                          </w:rPr>
                        </w:pPr>
                        <w:r w:rsidRPr="0025528D">
                          <w:rPr>
                            <w:b/>
                            <w:bCs/>
                            <w:color w:val="000000" w:themeColor="text1"/>
                            <w:sz w:val="26"/>
                            <w:szCs w:val="26"/>
                          </w:rPr>
                          <w:t>27</w:t>
                        </w:r>
                      </w:p>
                    </w:txbxContent>
                  </v:textbox>
                </v:oval>
                <w10:anchorlock/>
              </v:group>
            </w:pict>
          </mc:Fallback>
        </mc:AlternateContent>
      </w:r>
    </w:p>
    <w:p w14:paraId="5E09079E" w14:textId="1943B5B3" w:rsidR="00FE12E8" w:rsidRPr="00556C34" w:rsidRDefault="00FE12E8" w:rsidP="001408AB">
      <w:pPr>
        <w:pStyle w:val="BodyText"/>
        <w:numPr>
          <w:ilvl w:val="0"/>
          <w:numId w:val="27"/>
        </w:numPr>
        <w:rPr>
          <w:color w:val="00B2A9" w:themeColor="text2"/>
        </w:rPr>
      </w:pPr>
      <w:r>
        <w:rPr>
          <w:noProof/>
        </w:rPr>
        <w:t>Once submitted, the creator of the form will receive an automated email confirming receipt.</w:t>
      </w:r>
    </w:p>
    <w:p w14:paraId="5F7F3457" w14:textId="77777777" w:rsidR="00556C34" w:rsidRPr="000C11B4" w:rsidRDefault="00556C34" w:rsidP="00556C34">
      <w:pPr>
        <w:pStyle w:val="BodyText"/>
        <w:rPr>
          <w:color w:val="00B2A9" w:themeColor="text2"/>
        </w:rPr>
      </w:pPr>
    </w:p>
    <w:p w14:paraId="420B72D0" w14:textId="77777777" w:rsidR="00FE12E8" w:rsidRDefault="00FE12E8" w:rsidP="00FE12E8">
      <w:pPr>
        <w:pStyle w:val="Heading2"/>
        <w:rPr>
          <w:rStyle w:val="normaltextrun"/>
        </w:rPr>
      </w:pPr>
      <w:bookmarkStart w:id="73" w:name="_Toc81296009"/>
      <w:bookmarkStart w:id="74" w:name="_Toc81296065"/>
      <w:bookmarkStart w:id="75" w:name="_Toc81311765"/>
      <w:bookmarkStart w:id="76" w:name="_Toc83279711"/>
      <w:bookmarkStart w:id="77" w:name="_Toc83279795"/>
      <w:bookmarkStart w:id="78" w:name="_Toc83280037"/>
      <w:bookmarkStart w:id="79" w:name="_Toc84018256"/>
      <w:bookmarkStart w:id="80" w:name="_Toc84339256"/>
      <w:bookmarkStart w:id="81" w:name="_Toc108177547"/>
      <w:bookmarkStart w:id="82" w:name="_Toc119393804"/>
      <w:bookmarkStart w:id="83" w:name="_Toc196231106"/>
      <w:r>
        <w:rPr>
          <w:rStyle w:val="normaltextrun"/>
        </w:rPr>
        <w:t>Amend a previously approved application</w:t>
      </w:r>
      <w:bookmarkEnd w:id="73"/>
      <w:bookmarkEnd w:id="74"/>
      <w:bookmarkEnd w:id="75"/>
      <w:bookmarkEnd w:id="76"/>
      <w:bookmarkEnd w:id="77"/>
      <w:bookmarkEnd w:id="78"/>
      <w:bookmarkEnd w:id="79"/>
      <w:bookmarkEnd w:id="80"/>
      <w:bookmarkEnd w:id="81"/>
      <w:bookmarkEnd w:id="82"/>
      <w:bookmarkEnd w:id="83"/>
    </w:p>
    <w:p w14:paraId="4C407180" w14:textId="0B8117B5" w:rsidR="00FE12E8" w:rsidRDefault="00FE12E8" w:rsidP="00FE12E8">
      <w:pPr>
        <w:pStyle w:val="BodyText100ThemeColour"/>
      </w:pPr>
      <w:r>
        <w:t xml:space="preserve">Where an application has already been approved and a change to the application is required, there is a requirement to create and submit a request to </w:t>
      </w:r>
      <w:r w:rsidRPr="00EB16B5">
        <w:rPr>
          <w:b/>
          <w:bCs/>
        </w:rPr>
        <w:t>amend the approved application</w:t>
      </w:r>
      <w:r>
        <w:t xml:space="preserve"> via the </w:t>
      </w:r>
      <w:r w:rsidR="00EB695B">
        <w:t xml:space="preserve">IA </w:t>
      </w:r>
      <w:r>
        <w:t>Portal.</w:t>
      </w:r>
    </w:p>
    <w:p w14:paraId="5F4F1078" w14:textId="1BF24B1D" w:rsidR="00FE12E8" w:rsidRDefault="00FE12E8" w:rsidP="00FE12E8">
      <w:pPr>
        <w:pStyle w:val="BodyText100ThemeColour"/>
      </w:pPr>
      <w:r>
        <w:t xml:space="preserve">If the approved application was lodged and managed via the </w:t>
      </w:r>
      <w:r w:rsidR="00EB695B">
        <w:t>IA</w:t>
      </w:r>
      <w:r>
        <w:t xml:space="preserve"> portal, the user will need to know the specific request number (i.e. SPF-###) that the approved application was lodged under.</w:t>
      </w:r>
    </w:p>
    <w:p w14:paraId="7737A4AE" w14:textId="77777777" w:rsidR="00FE12E8" w:rsidRDefault="00FE12E8" w:rsidP="00FE12E8">
      <w:pPr>
        <w:pStyle w:val="BodyText100ThemeColour"/>
      </w:pPr>
      <w:r>
        <w:t xml:space="preserve">By entering the SPF number of the approved application, the details of the project and approved application will automatically be linked to the amend approved application request. </w:t>
      </w:r>
    </w:p>
    <w:p w14:paraId="2CB5A64A" w14:textId="77777777" w:rsidR="00FE12E8" w:rsidRDefault="00FE12E8" w:rsidP="00FE12E8">
      <w:pPr>
        <w:pStyle w:val="BodyText100ThemeColour"/>
      </w:pPr>
      <w:r>
        <w:t>I</w:t>
      </w:r>
      <w:r w:rsidRPr="006F0B12">
        <w:t>f the approved application was lodge</w:t>
      </w:r>
      <w:r>
        <w:t>d</w:t>
      </w:r>
      <w:r w:rsidRPr="006F0B12">
        <w:t xml:space="preserve"> pre portal</w:t>
      </w:r>
      <w:r>
        <w:t>,</w:t>
      </w:r>
      <w:r w:rsidRPr="006F0B12">
        <w:t xml:space="preserve"> there is an option to reference the previous application</w:t>
      </w:r>
      <w:r>
        <w:t xml:space="preserve"> however a project will still need to exist in the portal in order to generate the request to amend the previously approved application.</w:t>
      </w:r>
    </w:p>
    <w:p w14:paraId="5F834A2F" w14:textId="604D57F2" w:rsidR="00556C34" w:rsidRDefault="00FE12E8" w:rsidP="001408AB">
      <w:pPr>
        <w:pStyle w:val="ListNumber"/>
        <w:numPr>
          <w:ilvl w:val="0"/>
          <w:numId w:val="28"/>
        </w:numPr>
        <w:tabs>
          <w:tab w:val="num" w:pos="340"/>
        </w:tabs>
        <w:rPr>
          <w:noProof/>
          <w:color w:val="2B579A"/>
          <w:shd w:val="clear" w:color="auto" w:fill="E6E6E6"/>
        </w:rPr>
      </w:pPr>
      <w:r>
        <w:t xml:space="preserve">From the home screen of the </w:t>
      </w:r>
      <w:r w:rsidR="00913322">
        <w:t>IA</w:t>
      </w:r>
      <w:r>
        <w:t xml:space="preserve"> portal, </w:t>
      </w:r>
      <w:r w:rsidRPr="002826B6">
        <w:t>select Amend a previously approved application</w:t>
      </w:r>
      <w:r>
        <w:t>.</w:t>
      </w:r>
      <w:r w:rsidR="00592466" w:rsidRPr="00592466">
        <w:rPr>
          <w:noProof/>
          <w:color w:val="2B579A"/>
          <w:shd w:val="clear" w:color="auto" w:fill="E6E6E6"/>
        </w:rPr>
        <w:t xml:space="preserve"> </w:t>
      </w:r>
      <w:r w:rsidR="00592466">
        <w:rPr>
          <w:noProof/>
          <w:color w:val="2B579A"/>
          <w:shd w:val="clear" w:color="auto" w:fill="E6E6E6"/>
        </w:rPr>
        <mc:AlternateContent>
          <mc:Choice Requires="wpg">
            <w:drawing>
              <wp:inline distT="0" distB="0" distL="0" distR="0" wp14:anchorId="36432E2F" wp14:editId="558EE9D0">
                <wp:extent cx="6480175" cy="981572"/>
                <wp:effectExtent l="0" t="0" r="0" b="9525"/>
                <wp:docPr id="72" name="Group 72" descr="Shows where the request, amend a previously approved application is located on the home screen."/>
                <wp:cNvGraphicFramePr/>
                <a:graphic xmlns:a="http://schemas.openxmlformats.org/drawingml/2006/main">
                  <a:graphicData uri="http://schemas.microsoft.com/office/word/2010/wordprocessingGroup">
                    <wpg:wgp>
                      <wpg:cNvGrpSpPr/>
                      <wpg:grpSpPr>
                        <a:xfrm>
                          <a:off x="0" y="0"/>
                          <a:ext cx="6480175" cy="981572"/>
                          <a:chOff x="0" y="3371353"/>
                          <a:chExt cx="6480175" cy="981572"/>
                        </a:xfrm>
                      </wpg:grpSpPr>
                      <pic:pic xmlns:pic="http://schemas.openxmlformats.org/drawingml/2006/picture">
                        <pic:nvPicPr>
                          <pic:cNvPr id="1115" name="Picture 1115"/>
                          <pic:cNvPicPr>
                            <a:picLocks noChangeAspect="1"/>
                          </pic:cNvPicPr>
                        </pic:nvPicPr>
                        <pic:blipFill rotWithShape="1">
                          <a:blip r:embed="rId90">
                            <a:extLst>
                              <a:ext uri="{28A0092B-C50C-407E-A947-70E740481C1C}">
                                <a14:useLocalDpi xmlns:a14="http://schemas.microsoft.com/office/drawing/2010/main" val="0"/>
                              </a:ext>
                            </a:extLst>
                          </a:blip>
                          <a:srcRect t="64636" b="16545"/>
                          <a:stretch/>
                        </pic:blipFill>
                        <pic:spPr>
                          <a:xfrm>
                            <a:off x="0" y="3371353"/>
                            <a:ext cx="6480175" cy="981572"/>
                          </a:xfrm>
                          <a:prstGeom prst="rect">
                            <a:avLst/>
                          </a:prstGeom>
                        </pic:spPr>
                      </pic:pic>
                      <wps:wsp>
                        <wps:cNvPr id="39" name="Rectangle: Rounded Corners 39"/>
                        <wps:cNvSpPr/>
                        <wps:spPr>
                          <a:xfrm>
                            <a:off x="733425" y="3838575"/>
                            <a:ext cx="2552700" cy="4572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Oval 66"/>
                        <wps:cNvSpPr/>
                        <wps:spPr>
                          <a:xfrm>
                            <a:off x="3466768" y="365745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DA40E5" w14:textId="77777777" w:rsidR="00592466" w:rsidRPr="00592466" w:rsidRDefault="00592466" w:rsidP="00592466">
                              <w:pPr>
                                <w:jc w:val="center"/>
                                <w:rPr>
                                  <w:b/>
                                  <w:bCs/>
                                  <w:color w:val="000000" w:themeColor="text1"/>
                                  <w:sz w:val="28"/>
                                  <w:szCs w:val="28"/>
                                </w:rPr>
                              </w:pPr>
                              <w:r w:rsidRPr="00592466">
                                <w:rPr>
                                  <w:b/>
                                  <w:bCs/>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6432E2F" id="Group 72" o:spid="_x0000_s1220" alt="Shows where the request, amend a previously approved application is located on the home screen." style="width:510.25pt;height:77.3pt;mso-position-horizontal-relative:char;mso-position-vertical-relative:line" coordorigin=",33713" coordsize="64801,9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">
                <v:shape id="Picture 1115" o:spid="_x0000_s1221" type="#_x0000_t75" style="position:absolute;top:33713;width:64801;height:9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">
                  <v:imagedata r:id="rId91" o:title="" croptop="42360f" cropbottom="10843f"/>
                </v:shape>
                <v:roundrect id="Rectangle: Rounded Corners 39" o:spid="_x0000_s1222" style="position:absolute;left:7334;top:38385;width:25527;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" fillcolor="yellow" strokecolor="red" strokeweight="1pt">
                  <v:fill opacity="13107f"/>
                  <v:stroke joinstyle="miter"/>
                </v:roundrect>
                <v:oval id="Oval 66" o:spid="_x0000_s1223" style="position:absolute;left:34667;top:36574;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" fillcolor="#ff9e1b [3205]" strokecolor="#ff9e1b [3205]" strokeweight="1pt">
                  <v:stroke joinstyle="miter"/>
                  <v:textbox>
                    <w:txbxContent>
                      <w:p w14:paraId="37DA40E5" w14:textId="77777777" w:rsidR="00592466" w:rsidRPr="00592466" w:rsidRDefault="00592466" w:rsidP="00592466">
                        <w:pPr>
                          <w:jc w:val="center"/>
                          <w:rPr>
                            <w:b/>
                            <w:bCs/>
                            <w:color w:val="000000" w:themeColor="text1"/>
                            <w:sz w:val="28"/>
                            <w:szCs w:val="28"/>
                          </w:rPr>
                        </w:pPr>
                        <w:r w:rsidRPr="00592466">
                          <w:rPr>
                            <w:b/>
                            <w:bCs/>
                            <w:color w:val="000000" w:themeColor="text1"/>
                            <w:sz w:val="28"/>
                            <w:szCs w:val="28"/>
                          </w:rPr>
                          <w:t>1</w:t>
                        </w:r>
                      </w:p>
                    </w:txbxContent>
                  </v:textbox>
                </v:oval>
                <w10:anchorlock/>
              </v:group>
            </w:pict>
          </mc:Fallback>
        </mc:AlternateContent>
      </w:r>
    </w:p>
    <w:p w14:paraId="1278B77D" w14:textId="77777777" w:rsidR="00556C34" w:rsidRDefault="00556C34">
      <w:pPr>
        <w:spacing w:before="0" w:after="160" w:line="259" w:lineRule="auto"/>
        <w:rPr>
          <w:noProof/>
          <w:color w:val="2B579A"/>
          <w:shd w:val="clear" w:color="auto" w:fill="E6E6E6"/>
        </w:rPr>
      </w:pPr>
      <w:r>
        <w:rPr>
          <w:noProof/>
          <w:color w:val="2B579A"/>
          <w:shd w:val="clear" w:color="auto" w:fill="E6E6E6"/>
        </w:rPr>
        <w:br w:type="page"/>
      </w:r>
    </w:p>
    <w:p w14:paraId="58456C12" w14:textId="77777777" w:rsidR="00D84394" w:rsidRDefault="00FE12E8">
      <w:pPr>
        <w:pStyle w:val="ListNumber"/>
        <w:numPr>
          <w:ilvl w:val="0"/>
          <w:numId w:val="28"/>
        </w:numPr>
        <w:tabs>
          <w:tab w:val="num" w:pos="340"/>
        </w:tabs>
      </w:pPr>
      <w:r>
        <w:lastRenderedPageBreak/>
        <w:t xml:space="preserve">Files supporting the request can be uploaded by </w:t>
      </w:r>
      <w:r w:rsidRPr="00D84394">
        <w:rPr>
          <w:b/>
          <w:bCs/>
        </w:rPr>
        <w:t>dragging and dropping the files in the Attachment section</w:t>
      </w:r>
      <w:r>
        <w:t xml:space="preserve"> (or browse your device). Note once the form is saved, files can only be uploaded via the comments section of the form as well.</w:t>
      </w:r>
      <w:r w:rsidR="003E7554">
        <w:br/>
      </w:r>
      <w:r w:rsidR="003E7554" w:rsidRPr="003E7554">
        <w:rPr>
          <w:noProof/>
        </w:rPr>
        <w:t xml:space="preserve"> </w:t>
      </w:r>
      <w:r w:rsidR="003E7554">
        <w:rPr>
          <w:noProof/>
        </w:rPr>
        <mc:AlternateContent>
          <mc:Choice Requires="wpg">
            <w:drawing>
              <wp:inline distT="0" distB="0" distL="0" distR="0" wp14:anchorId="792A8B88" wp14:editId="1B87E94C">
                <wp:extent cx="4818380" cy="2281555"/>
                <wp:effectExtent l="0" t="0" r="1270" b="4445"/>
                <wp:docPr id="2139720772" name="Group 18" descr="Shows a project request and attachments section."/>
                <wp:cNvGraphicFramePr/>
                <a:graphic xmlns:a="http://schemas.openxmlformats.org/drawingml/2006/main">
                  <a:graphicData uri="http://schemas.microsoft.com/office/word/2010/wordprocessingGroup">
                    <wpg:wgp>
                      <wpg:cNvGrpSpPr/>
                      <wpg:grpSpPr>
                        <a:xfrm>
                          <a:off x="0" y="0"/>
                          <a:ext cx="4818380" cy="2281555"/>
                          <a:chOff x="0" y="0"/>
                          <a:chExt cx="4818380" cy="2281555"/>
                        </a:xfrm>
                      </wpg:grpSpPr>
                      <wpg:grpSp>
                        <wpg:cNvPr id="1891" name="Group 1891" descr="Shows the attachment section of the request where users can drag and drop files to attach to the request."/>
                        <wpg:cNvGrpSpPr/>
                        <wpg:grpSpPr>
                          <a:xfrm>
                            <a:off x="0" y="0"/>
                            <a:ext cx="4818380" cy="2281555"/>
                            <a:chOff x="0" y="0"/>
                            <a:chExt cx="5033010" cy="2546350"/>
                          </a:xfrm>
                        </wpg:grpSpPr>
                        <pic:pic xmlns:pic="http://schemas.openxmlformats.org/drawingml/2006/picture">
                          <pic:nvPicPr>
                            <pic:cNvPr id="1892" name="Picture 1892"/>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5033010" cy="2546350"/>
                            </a:xfrm>
                            <a:prstGeom prst="rect">
                              <a:avLst/>
                            </a:prstGeom>
                          </pic:spPr>
                        </pic:pic>
                        <wps:wsp>
                          <wps:cNvPr id="1893" name="Rectangle: Rounded Corners 1893"/>
                          <wps:cNvSpPr/>
                          <wps:spPr>
                            <a:xfrm>
                              <a:off x="644056" y="1447137"/>
                              <a:ext cx="3085106" cy="834887"/>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4" name="Oval 1894"/>
                          <wps:cNvSpPr/>
                          <wps:spPr>
                            <a:xfrm>
                              <a:off x="3728990" y="1359114"/>
                              <a:ext cx="564041" cy="602548"/>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20926D" w14:textId="77777777" w:rsidR="003E7554" w:rsidRPr="00592466" w:rsidRDefault="003E7554" w:rsidP="003E7554">
                                <w:pPr>
                                  <w:jc w:val="center"/>
                                  <w:rPr>
                                    <w:b/>
                                    <w:bCs/>
                                    <w:color w:val="000000" w:themeColor="text1"/>
                                    <w:sz w:val="28"/>
                                    <w:szCs w:val="28"/>
                                  </w:rPr>
                                </w:pPr>
                                <w:r w:rsidRPr="00592466">
                                  <w:rPr>
                                    <w:b/>
                                    <w:bCs/>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079820868" name="Picture 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577901" y="124358"/>
                            <a:ext cx="987425" cy="142875"/>
                          </a:xfrm>
                          <a:prstGeom prst="rect">
                            <a:avLst/>
                          </a:prstGeom>
                        </pic:spPr>
                      </pic:pic>
                    </wpg:wgp>
                  </a:graphicData>
                </a:graphic>
              </wp:inline>
            </w:drawing>
          </mc:Choice>
          <mc:Fallback>
            <w:pict>
              <v:group w14:anchorId="792A8B88" id="Group 18" o:spid="_x0000_s1224" alt="Shows a project request and attachments section." style="width:379.4pt;height:179.65pt;mso-position-horizontal-relative:char;mso-position-vertical-relative:line" coordsize="48183,22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">
                <v:group id="Group 1891" o:spid="_x0000_s1225" alt="Shows the attachment section of the request where users can drag and drop files to attach to the request." style="position:absolute;width:48183;height:22815" coordsize="50330,25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">
                  <v:shape id="Picture 1892" o:spid="_x0000_s1226" type="#_x0000_t75" style="position:absolute;width:50330;height:25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">
                    <v:imagedata r:id="rId93" o:title=""/>
                  </v:shape>
                  <v:roundrect id="Rectangle: Rounded Corners 1893" o:spid="_x0000_s1227" style="position:absolute;left:6440;top:14471;width:30851;height:83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" fillcolor="yellow" strokecolor="red" strokeweight="1pt">
                    <v:fill opacity="13107f"/>
                    <v:stroke joinstyle="miter"/>
                  </v:roundrect>
                  <v:oval id="Oval 1894" o:spid="_x0000_s1228" style="position:absolute;left:37289;top:13591;width:5641;height:60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" fillcolor="#ff9e1b [3205]" strokecolor="#ff9e1b [3205]" strokeweight="1pt">
                    <v:stroke joinstyle="miter"/>
                    <v:textbox>
                      <w:txbxContent>
                        <w:p w14:paraId="5120926D" w14:textId="77777777" w:rsidR="003E7554" w:rsidRPr="00592466" w:rsidRDefault="003E7554" w:rsidP="003E7554">
                          <w:pPr>
                            <w:jc w:val="center"/>
                            <w:rPr>
                              <w:b/>
                              <w:bCs/>
                              <w:color w:val="000000" w:themeColor="text1"/>
                              <w:sz w:val="28"/>
                              <w:szCs w:val="28"/>
                            </w:rPr>
                          </w:pPr>
                          <w:r w:rsidRPr="00592466">
                            <w:rPr>
                              <w:b/>
                              <w:bCs/>
                              <w:color w:val="000000" w:themeColor="text1"/>
                              <w:sz w:val="28"/>
                              <w:szCs w:val="28"/>
                            </w:rPr>
                            <w:t>2</w:t>
                          </w:r>
                        </w:p>
                      </w:txbxContent>
                    </v:textbox>
                  </v:oval>
                </v:group>
                <v:shape id="Picture 1" o:spid="_x0000_s1229" type="#_x0000_t75" style="position:absolute;left:5779;top:1243;width:987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">
                  <v:imagedata r:id="rId59" o:title=""/>
                </v:shape>
                <w10:anchorlock/>
              </v:group>
            </w:pict>
          </mc:Fallback>
        </mc:AlternateContent>
      </w:r>
    </w:p>
    <w:p w14:paraId="6645DAC5" w14:textId="21C9DD8F" w:rsidR="00B251D8" w:rsidRDefault="00FE12E8">
      <w:pPr>
        <w:pStyle w:val="ListNumber"/>
        <w:numPr>
          <w:ilvl w:val="0"/>
          <w:numId w:val="28"/>
        </w:numPr>
        <w:tabs>
          <w:tab w:val="num" w:pos="340"/>
        </w:tabs>
      </w:pPr>
      <w:r>
        <w:t>Optionally, you can add in a name into the application. If left blank, the field will auto populate with ‘Application’ if linked to an existing application or will default to</w:t>
      </w:r>
      <w:r w:rsidRPr="00B112E7">
        <w:t xml:space="preserve"> </w:t>
      </w:r>
      <w:r>
        <w:t>“</w:t>
      </w:r>
      <w:r w:rsidRPr="00B112E7">
        <w:t>app type</w:t>
      </w:r>
      <w:r>
        <w:t>”</w:t>
      </w:r>
      <w:r w:rsidRPr="00B112E7">
        <w:t xml:space="preserve"> + </w:t>
      </w:r>
      <w:r>
        <w:t>“</w:t>
      </w:r>
      <w:r w:rsidRPr="00B112E7">
        <w:t>project name</w:t>
      </w:r>
      <w:r>
        <w:t>”</w:t>
      </w:r>
      <w:r w:rsidRPr="00B112E7">
        <w:t xml:space="preserve"> + </w:t>
      </w:r>
      <w:r>
        <w:t>“</w:t>
      </w:r>
      <w:r w:rsidRPr="00B112E7">
        <w:t>proponent”</w:t>
      </w:r>
      <w:r>
        <w:t xml:space="preserve"> if not linked to an application in the portal.  The application name can also be edited at a later time before submitting the form to the department.</w:t>
      </w:r>
    </w:p>
    <w:p w14:paraId="1B65F9EC" w14:textId="0F9DB95A" w:rsidR="00B251D8" w:rsidRDefault="00FE12E8" w:rsidP="001408AB">
      <w:pPr>
        <w:pStyle w:val="ListNumber"/>
        <w:numPr>
          <w:ilvl w:val="0"/>
          <w:numId w:val="28"/>
        </w:numPr>
        <w:tabs>
          <w:tab w:val="num" w:pos="340"/>
        </w:tabs>
      </w:pPr>
      <w:r>
        <w:t xml:space="preserve">If the application that is being amended was lodged and managed via the </w:t>
      </w:r>
      <w:r w:rsidR="00913322">
        <w:t>IA</w:t>
      </w:r>
      <w:r>
        <w:t xml:space="preserve"> portal, </w:t>
      </w:r>
      <w:r w:rsidRPr="00B251D8">
        <w:rPr>
          <w:b/>
          <w:bCs/>
        </w:rPr>
        <w:t>select Yes</w:t>
      </w:r>
      <w:r>
        <w:t xml:space="preserve"> and enter the </w:t>
      </w:r>
      <w:r w:rsidRPr="00B251D8">
        <w:rPr>
          <w:b/>
          <w:bCs/>
        </w:rPr>
        <w:t>relevant SPF request number</w:t>
      </w:r>
      <w:r>
        <w:t>.</w:t>
      </w:r>
      <w:r w:rsidRPr="00C53877">
        <w:rPr>
          <w:noProof/>
        </w:rPr>
        <w:t xml:space="preserve"> </w:t>
      </w:r>
      <w:r>
        <w:rPr>
          <w:noProof/>
        </w:rPr>
        <w:t>Once saved, the linked application that is being amended will appear under the Issue Links section of the form.</w:t>
      </w:r>
    </w:p>
    <w:p w14:paraId="5E6D9F8B" w14:textId="77777777" w:rsidR="00BD0DB0" w:rsidRDefault="00FE12E8" w:rsidP="008853FB">
      <w:pPr>
        <w:pStyle w:val="ListNumber"/>
        <w:numPr>
          <w:ilvl w:val="0"/>
          <w:numId w:val="0"/>
        </w:numPr>
        <w:ind w:left="284"/>
      </w:pPr>
      <w:r>
        <w:rPr>
          <w:noProof/>
        </w:rPr>
        <w:t xml:space="preserve">The SPF number for the approved application can be found via the Requests listing and changing the filter to show ‘Closed’ requests. </w:t>
      </w:r>
      <w:r w:rsidRPr="00B251D8">
        <w:rPr>
          <w:i/>
          <w:iCs/>
          <w:noProof/>
        </w:rPr>
        <w:t>(</w:t>
      </w:r>
      <w:hyperlink w:anchor="_Navigating_the_system" w:history="1">
        <w:r w:rsidRPr="00B251D8">
          <w:rPr>
            <w:rStyle w:val="Hyperlink"/>
            <w:i/>
            <w:iCs/>
            <w:noProof/>
          </w:rPr>
          <w:t>see section of this guide ‘Navigating the system…’ - step 6)</w:t>
        </w:r>
      </w:hyperlink>
      <w:r w:rsidR="00A23FE7" w:rsidRPr="00A23FE7">
        <w:rPr>
          <w:noProof/>
        </w:rPr>
        <w:t xml:space="preserve"> </w:t>
      </w:r>
      <w:r w:rsidR="00A23FE7">
        <w:rPr>
          <w:noProof/>
        </w:rPr>
        <w:br/>
      </w:r>
      <w:r w:rsidR="00A23FE7">
        <w:rPr>
          <w:noProof/>
        </w:rPr>
        <w:br/>
      </w:r>
      <w:r w:rsidR="00A23FE7">
        <w:rPr>
          <w:noProof/>
        </w:rPr>
        <mc:AlternateContent>
          <mc:Choice Requires="wpg">
            <w:drawing>
              <wp:inline distT="0" distB="0" distL="0" distR="0" wp14:anchorId="3D9F1AE8" wp14:editId="6CC76EAC">
                <wp:extent cx="5796280" cy="2933396"/>
                <wp:effectExtent l="0" t="0" r="13970" b="19685"/>
                <wp:docPr id="1554" name="Group 1554" descr="highlights where the application name can be added (this is optional) and where a link to an existing application that is in the portal can be added by entering an SPF number."/>
                <wp:cNvGraphicFramePr/>
                <a:graphic xmlns:a="http://schemas.openxmlformats.org/drawingml/2006/main">
                  <a:graphicData uri="http://schemas.microsoft.com/office/word/2010/wordprocessingGroup">
                    <wpg:wgp>
                      <wpg:cNvGrpSpPr/>
                      <wpg:grpSpPr>
                        <a:xfrm>
                          <a:off x="0" y="0"/>
                          <a:ext cx="5796280" cy="2933396"/>
                          <a:chOff x="0" y="0"/>
                          <a:chExt cx="5796280" cy="2933396"/>
                        </a:xfrm>
                      </wpg:grpSpPr>
                      <pic:pic xmlns:pic="http://schemas.openxmlformats.org/drawingml/2006/picture">
                        <pic:nvPicPr>
                          <pic:cNvPr id="1555" name="Picture 1555"/>
                          <pic:cNvPicPr>
                            <a:picLocks noChangeAspect="1"/>
                          </pic:cNvPicPr>
                        </pic:nvPicPr>
                        <pic:blipFill rotWithShape="1">
                          <a:blip r:embed="rId94">
                            <a:extLst>
                              <a:ext uri="{28A0092B-C50C-407E-A947-70E740481C1C}">
                                <a14:useLocalDpi xmlns:a14="http://schemas.microsoft.com/office/drawing/2010/main" val="0"/>
                              </a:ext>
                            </a:extLst>
                          </a:blip>
                          <a:srcRect b="20627"/>
                          <a:stretch/>
                        </pic:blipFill>
                        <pic:spPr>
                          <a:xfrm>
                            <a:off x="0" y="0"/>
                            <a:ext cx="5796280" cy="2933396"/>
                          </a:xfrm>
                          <a:prstGeom prst="rect">
                            <a:avLst/>
                          </a:prstGeom>
                        </pic:spPr>
                      </pic:pic>
                      <wpg:grpSp>
                        <wpg:cNvPr id="1556" name="Group 1556"/>
                        <wpg:cNvGrpSpPr/>
                        <wpg:grpSpPr>
                          <a:xfrm>
                            <a:off x="198783" y="922247"/>
                            <a:ext cx="4620573" cy="2011045"/>
                            <a:chOff x="333954" y="-310332"/>
                            <a:chExt cx="4622565" cy="2011807"/>
                          </a:xfrm>
                        </wpg:grpSpPr>
                        <wps:wsp>
                          <wps:cNvPr id="1557" name="Rectangle: Rounded Corners 1557"/>
                          <wps:cNvSpPr/>
                          <wps:spPr>
                            <a:xfrm>
                              <a:off x="333954" y="-310332"/>
                              <a:ext cx="4025094" cy="2011807"/>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 name="Oval 1558"/>
                          <wps:cNvSpPr/>
                          <wps:spPr>
                            <a:xfrm>
                              <a:off x="4416286" y="238620"/>
                              <a:ext cx="540233" cy="540205"/>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CFD26" w14:textId="77777777" w:rsidR="00A23FE7" w:rsidRPr="00D84394" w:rsidRDefault="00A23FE7" w:rsidP="00A23FE7">
                                <w:pPr>
                                  <w:jc w:val="center"/>
                                  <w:rPr>
                                    <w:b/>
                                    <w:bCs/>
                                    <w:color w:val="000000" w:themeColor="text1"/>
                                    <w:sz w:val="26"/>
                                    <w:szCs w:val="26"/>
                                  </w:rPr>
                                </w:pPr>
                                <w:r w:rsidRPr="00D84394">
                                  <w:rPr>
                                    <w:b/>
                                    <w:bCs/>
                                    <w:color w:val="000000" w:themeColor="text1"/>
                                    <w:sz w:val="26"/>
                                    <w:szCs w:val="2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9" name="Rectangle: Rounded Corners 1559"/>
                        <wps:cNvSpPr/>
                        <wps:spPr>
                          <a:xfrm>
                            <a:off x="95416" y="0"/>
                            <a:ext cx="5700864" cy="818984"/>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0" name="Oval 1560"/>
                        <wps:cNvSpPr/>
                        <wps:spPr>
                          <a:xfrm>
                            <a:off x="4245997" y="63610"/>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88DAC" w14:textId="77777777" w:rsidR="00A23FE7" w:rsidRPr="00D84394" w:rsidRDefault="00A23FE7" w:rsidP="00A23FE7">
                              <w:pPr>
                                <w:jc w:val="center"/>
                                <w:rPr>
                                  <w:b/>
                                  <w:bCs/>
                                  <w:color w:val="000000" w:themeColor="text1"/>
                                  <w:sz w:val="26"/>
                                  <w:szCs w:val="26"/>
                                </w:rPr>
                              </w:pPr>
                              <w:r w:rsidRPr="00D84394">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D9F1AE8" id="Group 1554" o:spid="_x0000_s1230" alt="highlights where the application name can be added (this is optional) and where a link to an existing application that is in the portal can be added by entering an SPF number." style="width:456.4pt;height:231pt;mso-position-horizontal-relative:char;mso-position-vertical-relative:line" coordsize="57962,293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">
                <v:shape id="Picture 1555" o:spid="_x0000_s1231" type="#_x0000_t75" style="position:absolute;width:57962;height:29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">
                  <v:imagedata r:id="rId95" o:title="" cropbottom="13518f"/>
                </v:shape>
                <v:group id="Group 1556" o:spid="_x0000_s1232" style="position:absolute;left:1987;top:9222;width:46206;height:20110" coordorigin="3339,-3103" coordsize="46225,20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">
                  <v:roundrect id="Rectangle: Rounded Corners 1557" o:spid="_x0000_s1233" style="position:absolute;left:3339;top:-3103;width:40251;height:20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" fillcolor="yellow" strokecolor="red" strokeweight="1pt">
                    <v:fill opacity="13107f"/>
                    <v:stroke joinstyle="miter"/>
                  </v:roundrect>
                  <v:oval id="Oval 1558" o:spid="_x0000_s1234" style="position:absolute;left:44162;top:2386;width:5403;height:5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" fillcolor="#ff9e1b [3205]" strokecolor="#ff9e1b [3205]" strokeweight="1pt">
                    <v:stroke joinstyle="miter"/>
                    <v:textbox>
                      <w:txbxContent>
                        <w:p w14:paraId="664CFD26" w14:textId="77777777" w:rsidR="00A23FE7" w:rsidRPr="00D84394" w:rsidRDefault="00A23FE7" w:rsidP="00A23FE7">
                          <w:pPr>
                            <w:jc w:val="center"/>
                            <w:rPr>
                              <w:b/>
                              <w:bCs/>
                              <w:color w:val="000000" w:themeColor="text1"/>
                              <w:sz w:val="26"/>
                              <w:szCs w:val="26"/>
                            </w:rPr>
                          </w:pPr>
                          <w:r w:rsidRPr="00D84394">
                            <w:rPr>
                              <w:b/>
                              <w:bCs/>
                              <w:color w:val="000000" w:themeColor="text1"/>
                              <w:sz w:val="26"/>
                              <w:szCs w:val="26"/>
                            </w:rPr>
                            <w:t>4</w:t>
                          </w:r>
                        </w:p>
                      </w:txbxContent>
                    </v:textbox>
                  </v:oval>
                </v:group>
                <v:roundrect id="Rectangle: Rounded Corners 1559" o:spid="_x0000_s1235" style="position:absolute;left:954;width:57008;height:8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" fillcolor="yellow" strokecolor="red" strokeweight="1pt">
                  <v:fill opacity="13107f"/>
                  <v:stroke joinstyle="miter"/>
                </v:roundrect>
                <v:oval id="Oval 1560" o:spid="_x0000_s1236" style="position:absolute;left:42459;top:636;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" fillcolor="#ff9e1b [3205]" strokecolor="#ff9e1b [3205]" strokeweight="1pt">
                  <v:stroke joinstyle="miter"/>
                  <v:textbox>
                    <w:txbxContent>
                      <w:p w14:paraId="32988DAC" w14:textId="77777777" w:rsidR="00A23FE7" w:rsidRPr="00D84394" w:rsidRDefault="00A23FE7" w:rsidP="00A23FE7">
                        <w:pPr>
                          <w:jc w:val="center"/>
                          <w:rPr>
                            <w:b/>
                            <w:bCs/>
                            <w:color w:val="000000" w:themeColor="text1"/>
                            <w:sz w:val="26"/>
                            <w:szCs w:val="26"/>
                          </w:rPr>
                        </w:pPr>
                        <w:r w:rsidRPr="00D84394">
                          <w:rPr>
                            <w:b/>
                            <w:bCs/>
                            <w:color w:val="000000" w:themeColor="text1"/>
                            <w:sz w:val="26"/>
                            <w:szCs w:val="26"/>
                          </w:rPr>
                          <w:t>3</w:t>
                        </w:r>
                      </w:p>
                    </w:txbxContent>
                  </v:textbox>
                </v:oval>
                <w10:anchorlock/>
              </v:group>
            </w:pict>
          </mc:Fallback>
        </mc:AlternateContent>
      </w:r>
    </w:p>
    <w:p w14:paraId="5C957D41" w14:textId="520D2C69" w:rsidR="00FE12E8" w:rsidRPr="00BD0DB0" w:rsidRDefault="00FE12E8" w:rsidP="001408AB">
      <w:pPr>
        <w:pStyle w:val="ListNumber"/>
        <w:numPr>
          <w:ilvl w:val="0"/>
          <w:numId w:val="28"/>
        </w:numPr>
        <w:tabs>
          <w:tab w:val="clear" w:pos="284"/>
          <w:tab w:val="num" w:pos="340"/>
        </w:tabs>
        <w:rPr>
          <w:rStyle w:val="Hyperlink"/>
          <w:color w:val="auto"/>
          <w:u w:val="none"/>
        </w:rPr>
      </w:pPr>
      <w:r>
        <w:rPr>
          <w:noProof/>
        </w:rPr>
        <w:t>Where the approved application was not lodged via the portal, a project will need to be created in the system and the SPF number from the project entered into the ‘</w:t>
      </w:r>
      <w:r w:rsidRPr="00BD0DB0">
        <w:rPr>
          <w:i/>
          <w:iCs/>
          <w:noProof/>
        </w:rPr>
        <w:t>Project details’</w:t>
      </w:r>
      <w:r>
        <w:rPr>
          <w:noProof/>
        </w:rPr>
        <w:t xml:space="preserve"> field. </w:t>
      </w:r>
      <w:r w:rsidRPr="00EB16B5">
        <w:rPr>
          <w:i/>
        </w:rPr>
        <w:fldChar w:fldCharType="begin"/>
      </w:r>
      <w:r>
        <w:instrText xml:space="preserve"> HYPERLINK \l "_Create_a_project" </w:instrText>
      </w:r>
      <w:r w:rsidRPr="00EB16B5">
        <w:rPr>
          <w:i/>
        </w:rPr>
      </w:r>
      <w:r w:rsidRPr="00EB16B5">
        <w:rPr>
          <w:i/>
        </w:rPr>
        <w:fldChar w:fldCharType="separate"/>
      </w:r>
      <w:r w:rsidRPr="00BD0DB0">
        <w:rPr>
          <w:rStyle w:val="Hyperlink"/>
          <w:i/>
          <w:iCs/>
          <w:noProof/>
        </w:rPr>
        <w:t>(see the  ‘Create a project’ section if needed)</w:t>
      </w:r>
    </w:p>
    <w:p w14:paraId="7FF972EE" w14:textId="77777777" w:rsidR="00FB770D" w:rsidRDefault="00FE12E8" w:rsidP="00FF285D">
      <w:pPr>
        <w:pStyle w:val="ListNumber"/>
        <w:numPr>
          <w:ilvl w:val="0"/>
          <w:numId w:val="43"/>
        </w:numPr>
        <w:spacing w:before="120" w:line="240" w:lineRule="atLeast"/>
        <w:ind w:left="340" w:hanging="340"/>
        <w:contextualSpacing w:val="0"/>
      </w:pPr>
      <w:r w:rsidRPr="00EB16B5">
        <w:rPr>
          <w:i/>
        </w:rPr>
        <w:lastRenderedPageBreak/>
        <w:fldChar w:fldCharType="end"/>
      </w:r>
      <w:r>
        <w:rPr>
          <w:noProof/>
        </w:rPr>
        <w:t>Site names and planning scheme details can be added when they are not being copied from then the project. If they are being copied from the project, these details can be edited prior to submitting the form to the department.</w:t>
      </w:r>
      <w:r>
        <w:rPr>
          <w:noProof/>
        </w:rPr>
        <w:br/>
      </w:r>
      <w:r w:rsidRPr="00980448">
        <w:rPr>
          <w:noProof/>
        </w:rPr>
        <w:t xml:space="preserve"> </w:t>
      </w:r>
      <w:r w:rsidRPr="00121A2C">
        <w:rPr>
          <w:noProof/>
        </w:rPr>
        <mc:AlternateContent>
          <mc:Choice Requires="wpg">
            <w:drawing>
              <wp:inline distT="0" distB="0" distL="0" distR="0" wp14:anchorId="0DA9113D" wp14:editId="618D2111">
                <wp:extent cx="4109306" cy="4455795"/>
                <wp:effectExtent l="0" t="0" r="24765" b="1905"/>
                <wp:docPr id="1563" name="Group 1563" descr="Shows the project details field that will need to be completed if the request is not linked to an existing application in the portal. Also highlights the site details section where the user can select yes to copy sites from the linked project request."/>
                <wp:cNvGraphicFramePr/>
                <a:graphic xmlns:a="http://schemas.openxmlformats.org/drawingml/2006/main">
                  <a:graphicData uri="http://schemas.microsoft.com/office/word/2010/wordprocessingGroup">
                    <wpg:wgp>
                      <wpg:cNvGrpSpPr/>
                      <wpg:grpSpPr>
                        <a:xfrm>
                          <a:off x="0" y="0"/>
                          <a:ext cx="4109306" cy="4455795"/>
                          <a:chOff x="55659" y="0"/>
                          <a:chExt cx="4109306" cy="4455795"/>
                        </a:xfrm>
                      </wpg:grpSpPr>
                      <pic:pic xmlns:pic="http://schemas.openxmlformats.org/drawingml/2006/picture">
                        <pic:nvPicPr>
                          <pic:cNvPr id="1564" name="Picture 1564"/>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55659" y="0"/>
                            <a:ext cx="4039235" cy="4455795"/>
                          </a:xfrm>
                          <a:prstGeom prst="rect">
                            <a:avLst/>
                          </a:prstGeom>
                        </pic:spPr>
                      </pic:pic>
                      <wpg:grpSp>
                        <wpg:cNvPr id="1565" name="Group 1565"/>
                        <wpg:cNvGrpSpPr/>
                        <wpg:grpSpPr>
                          <a:xfrm>
                            <a:off x="95416" y="0"/>
                            <a:ext cx="4069549" cy="4372610"/>
                            <a:chOff x="453230" y="23848"/>
                            <a:chExt cx="4070193" cy="4374215"/>
                          </a:xfrm>
                        </wpg:grpSpPr>
                        <wps:wsp>
                          <wps:cNvPr id="1566" name="Rectangle: Rounded Corners 1566"/>
                          <wps:cNvSpPr/>
                          <wps:spPr>
                            <a:xfrm>
                              <a:off x="453230" y="23848"/>
                              <a:ext cx="2345385" cy="1081442"/>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 name="Oval 1567"/>
                          <wps:cNvSpPr/>
                          <wps:spPr>
                            <a:xfrm>
                              <a:off x="3021907" y="326108"/>
                              <a:ext cx="540085" cy="540198"/>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5DF57" w14:textId="6DFC7A71" w:rsidR="00FE12E8" w:rsidRPr="00FB770D" w:rsidRDefault="008853FB" w:rsidP="00FE12E8">
                                <w:pPr>
                                  <w:jc w:val="center"/>
                                  <w:rPr>
                                    <w:b/>
                                    <w:bCs/>
                                    <w:color w:val="000000" w:themeColor="text1"/>
                                    <w:sz w:val="28"/>
                                    <w:szCs w:val="28"/>
                                  </w:rPr>
                                </w:pPr>
                                <w:r>
                                  <w:rPr>
                                    <w:b/>
                                    <w:bCs/>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8" name="Rectangle: Rounded Corners 1568"/>
                          <wps:cNvSpPr/>
                          <wps:spPr>
                            <a:xfrm>
                              <a:off x="453230" y="1264257"/>
                              <a:ext cx="4070193" cy="3133806"/>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9" name="Oval 1569"/>
                          <wps:cNvSpPr/>
                          <wps:spPr>
                            <a:xfrm>
                              <a:off x="3093481" y="2537382"/>
                              <a:ext cx="540085" cy="540198"/>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5A7D7" w14:textId="738DA5DD" w:rsidR="00FE12E8" w:rsidRPr="00FB770D" w:rsidRDefault="008853FB" w:rsidP="00FE12E8">
                                <w:pPr>
                                  <w:jc w:val="center"/>
                                  <w:rPr>
                                    <w:b/>
                                    <w:bCs/>
                                    <w:color w:val="000000" w:themeColor="text1"/>
                                    <w:sz w:val="28"/>
                                    <w:szCs w:val="28"/>
                                  </w:rPr>
                                </w:pPr>
                                <w:r>
                                  <w:rPr>
                                    <w:b/>
                                    <w:bCs/>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DA9113D" id="Group 1563" o:spid="_x0000_s1237" alt="Shows the project details field that will need to be completed if the request is not linked to an existing application in the portal. Also highlights the site details section where the user can select yes to copy sites from the linked project request." style="width:323.55pt;height:350.85pt;mso-position-horizontal-relative:char;mso-position-vertical-relative:line" coordorigin="556" coordsize="41093,445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">
                <v:shape id="Picture 1564" o:spid="_x0000_s1238" type="#_x0000_t75" style="position:absolute;left:556;width:40392;height:4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">
                  <v:imagedata r:id="rId97" o:title=""/>
                </v:shape>
                <v:group id="Group 1565" o:spid="_x0000_s1239" style="position:absolute;left:954;width:40695;height:43726" coordorigin="4532,238" coordsize="40701,4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roundrect id="Rectangle: Rounded Corners 1566" o:spid="_x0000_s1240" style="position:absolute;left:4532;top:238;width:23454;height:108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" fillcolor="yellow" strokecolor="red" strokeweight="1pt">
                    <v:fill opacity="13107f"/>
                    <v:stroke joinstyle="miter"/>
                  </v:roundrect>
                  <v:oval id="Oval 1567" o:spid="_x0000_s1241" style="position:absolute;left:30219;top:3261;width:5400;height:5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" fillcolor="#ff9e1b [3205]" strokecolor="#ff9e1b [3205]" strokeweight="1pt">
                    <v:stroke joinstyle="miter"/>
                    <v:textbox>
                      <w:txbxContent>
                        <w:p w14:paraId="1A55DF57" w14:textId="6DFC7A71" w:rsidR="00FE12E8" w:rsidRPr="00FB770D" w:rsidRDefault="008853FB" w:rsidP="00FE12E8">
                          <w:pPr>
                            <w:jc w:val="center"/>
                            <w:rPr>
                              <w:b/>
                              <w:bCs/>
                              <w:color w:val="000000" w:themeColor="text1"/>
                              <w:sz w:val="28"/>
                              <w:szCs w:val="28"/>
                            </w:rPr>
                          </w:pPr>
                          <w:r>
                            <w:rPr>
                              <w:b/>
                              <w:bCs/>
                              <w:color w:val="000000" w:themeColor="text1"/>
                              <w:sz w:val="28"/>
                              <w:szCs w:val="28"/>
                            </w:rPr>
                            <w:t>5</w:t>
                          </w:r>
                        </w:p>
                      </w:txbxContent>
                    </v:textbox>
                  </v:oval>
                  <v:roundrect id="Rectangle: Rounded Corners 1568" o:spid="_x0000_s1242" style="position:absolute;left:4532;top:12642;width:40702;height:31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" fillcolor="yellow" strokecolor="red" strokeweight="1pt">
                    <v:fill opacity="13107f"/>
                    <v:stroke joinstyle="miter"/>
                  </v:roundrect>
                  <v:oval id="Oval 1569" o:spid="_x0000_s1243" style="position:absolute;left:30934;top:25373;width:5401;height:54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" fillcolor="#ff9e1b [3205]" strokecolor="#ff9e1b [3205]" strokeweight="1pt">
                    <v:stroke joinstyle="miter"/>
                    <v:textbox>
                      <w:txbxContent>
                        <w:p w14:paraId="3DA5A7D7" w14:textId="738DA5DD" w:rsidR="00FE12E8" w:rsidRPr="00FB770D" w:rsidRDefault="008853FB" w:rsidP="00FE12E8">
                          <w:pPr>
                            <w:jc w:val="center"/>
                            <w:rPr>
                              <w:b/>
                              <w:bCs/>
                              <w:color w:val="000000" w:themeColor="text1"/>
                              <w:sz w:val="28"/>
                              <w:szCs w:val="28"/>
                            </w:rPr>
                          </w:pPr>
                          <w:r>
                            <w:rPr>
                              <w:b/>
                              <w:bCs/>
                              <w:color w:val="000000" w:themeColor="text1"/>
                              <w:sz w:val="28"/>
                              <w:szCs w:val="28"/>
                            </w:rPr>
                            <w:t>6</w:t>
                          </w:r>
                        </w:p>
                      </w:txbxContent>
                    </v:textbox>
                  </v:oval>
                </v:group>
                <w10:anchorlock/>
              </v:group>
            </w:pict>
          </mc:Fallback>
        </mc:AlternateContent>
      </w:r>
    </w:p>
    <w:p w14:paraId="1F65084E" w14:textId="1A851EC0" w:rsidR="00FE12E8" w:rsidRDefault="00FE12E8" w:rsidP="00FF285D">
      <w:pPr>
        <w:pStyle w:val="ListNumber"/>
        <w:numPr>
          <w:ilvl w:val="0"/>
          <w:numId w:val="43"/>
        </w:numPr>
        <w:spacing w:before="120" w:line="240" w:lineRule="atLeast"/>
        <w:ind w:left="340" w:hanging="340"/>
        <w:contextualSpacing w:val="0"/>
      </w:pPr>
      <w:r w:rsidRPr="00FB770D">
        <w:rPr>
          <w:b/>
          <w:bCs/>
        </w:rPr>
        <w:t>Complete the application details</w:t>
      </w:r>
      <w:r>
        <w:t xml:space="preserve"> section ensuring all required fields marked with a red asterix (*) are completed.</w:t>
      </w:r>
    </w:p>
    <w:p w14:paraId="01FC5C4D" w14:textId="77777777" w:rsidR="00FE12E8" w:rsidRDefault="00FE12E8" w:rsidP="00FF285D">
      <w:pPr>
        <w:pStyle w:val="ListNumber"/>
        <w:numPr>
          <w:ilvl w:val="0"/>
          <w:numId w:val="43"/>
        </w:numPr>
        <w:spacing w:before="120" w:line="240" w:lineRule="atLeast"/>
        <w:ind w:left="340" w:hanging="340"/>
        <w:contextualSpacing w:val="0"/>
      </w:pPr>
      <w:r w:rsidRPr="00FA4236">
        <w:rPr>
          <w:b/>
          <w:bCs/>
        </w:rPr>
        <w:t>Navigate to the end of the form</w:t>
      </w:r>
      <w:r>
        <w:t xml:space="preserve">, read through the privacy statement and </w:t>
      </w:r>
      <w:r w:rsidRPr="00FA4236">
        <w:rPr>
          <w:b/>
          <w:bCs/>
        </w:rPr>
        <w:t>select Send</w:t>
      </w:r>
      <w:r>
        <w:t xml:space="preserve"> to save a draft. </w:t>
      </w:r>
      <w:r>
        <w:br/>
      </w:r>
      <w:r w:rsidRPr="00763964">
        <w:rPr>
          <w:b/>
          <w:bCs/>
          <w:color w:val="ED0000"/>
        </w:rPr>
        <w:t>Note: This will not submit the request to the department.</w:t>
      </w:r>
      <w:r w:rsidRPr="006801E7">
        <w:rPr>
          <w:noProof/>
        </w:rPr>
        <w:t xml:space="preserve"> </w:t>
      </w:r>
      <w:r>
        <w:rPr>
          <w:b/>
          <w:noProof/>
          <w:color w:val="2B579A"/>
          <w:shd w:val="clear" w:color="auto" w:fill="E6E6E6"/>
        </w:rPr>
        <mc:AlternateContent>
          <mc:Choice Requires="wpg">
            <w:drawing>
              <wp:inline distT="0" distB="0" distL="0" distR="0" wp14:anchorId="6B21492F" wp14:editId="52CAD82C">
                <wp:extent cx="5565913" cy="1630017"/>
                <wp:effectExtent l="0" t="0" r="0" b="8890"/>
                <wp:docPr id="75" name="Group 75" descr="highlights where the send button is located on the request where if selected this will save the request."/>
                <wp:cNvGraphicFramePr/>
                <a:graphic xmlns:a="http://schemas.openxmlformats.org/drawingml/2006/main">
                  <a:graphicData uri="http://schemas.microsoft.com/office/word/2010/wordprocessingGroup">
                    <wpg:wgp>
                      <wpg:cNvGrpSpPr/>
                      <wpg:grpSpPr>
                        <a:xfrm>
                          <a:off x="0" y="0"/>
                          <a:ext cx="5565913" cy="1630017"/>
                          <a:chOff x="0" y="588396"/>
                          <a:chExt cx="6480175" cy="1895089"/>
                        </a:xfrm>
                      </wpg:grpSpPr>
                      <pic:pic xmlns:pic="http://schemas.openxmlformats.org/drawingml/2006/picture">
                        <pic:nvPicPr>
                          <pic:cNvPr id="1116" name="Picture 1116"/>
                          <pic:cNvPicPr>
                            <a:picLocks noChangeAspect="1"/>
                          </pic:cNvPicPr>
                        </pic:nvPicPr>
                        <pic:blipFill rotWithShape="1">
                          <a:blip r:embed="rId98">
                            <a:extLst>
                              <a:ext uri="{28A0092B-C50C-407E-A947-70E740481C1C}">
                                <a14:useLocalDpi xmlns:a14="http://schemas.microsoft.com/office/drawing/2010/main" val="0"/>
                              </a:ext>
                            </a:extLst>
                          </a:blip>
                          <a:srcRect t="23692"/>
                          <a:stretch/>
                        </pic:blipFill>
                        <pic:spPr>
                          <a:xfrm>
                            <a:off x="0" y="588396"/>
                            <a:ext cx="6480175" cy="1895089"/>
                          </a:xfrm>
                          <a:prstGeom prst="rect">
                            <a:avLst/>
                          </a:prstGeom>
                        </pic:spPr>
                      </pic:pic>
                      <wps:wsp>
                        <wps:cNvPr id="73" name="Rectangle: Rounded Corners 73"/>
                        <wps:cNvSpPr/>
                        <wps:spPr>
                          <a:xfrm>
                            <a:off x="828675" y="1895475"/>
                            <a:ext cx="723900" cy="4572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Oval 74"/>
                        <wps:cNvSpPr/>
                        <wps:spPr>
                          <a:xfrm>
                            <a:off x="1695406" y="1836285"/>
                            <a:ext cx="628701" cy="627814"/>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33E4B" w14:textId="6EFA92E9" w:rsidR="00FE12E8" w:rsidRPr="00FB770D" w:rsidRDefault="00E94237" w:rsidP="00FE12E8">
                              <w:pPr>
                                <w:jc w:val="center"/>
                                <w:rPr>
                                  <w:b/>
                                  <w:bCs/>
                                  <w:color w:val="000000" w:themeColor="text1"/>
                                  <w:sz w:val="24"/>
                                  <w:szCs w:val="24"/>
                                </w:rPr>
                              </w:pPr>
                              <w:r>
                                <w:rPr>
                                  <w:b/>
                                  <w:bCs/>
                                  <w:color w:val="000000" w:themeColor="text1"/>
                                  <w:sz w:val="24"/>
                                  <w:szCs w:val="24"/>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B21492F" id="Group 75" o:spid="_x0000_s1244" alt="highlights where the send button is located on the request where if selected this will save the request." style="width:438.25pt;height:128.35pt;mso-position-horizontal-relative:char;mso-position-vertical-relative:line" coordorigin=",5883" coordsize="64801,189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">
                <v:shape id="Picture 1116" o:spid="_x0000_s1245" type="#_x0000_t75" style="position:absolute;top:5883;width:64801;height:18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">
                  <v:imagedata r:id="rId99" o:title="" croptop="15527f"/>
                </v:shape>
                <v:roundrect id="Rectangle: Rounded Corners 73" o:spid="_x0000_s1246" style="position:absolute;left:8286;top:18954;width:723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" fillcolor="yellow" strokecolor="red" strokeweight="1pt">
                  <v:fill opacity="13107f"/>
                  <v:stroke joinstyle="miter"/>
                </v:roundrect>
                <v:oval id="Oval 74" o:spid="_x0000_s1247" style="position:absolute;left:16954;top:18362;width:6287;height:62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" fillcolor="#ff9e1b [3205]" strokecolor="#ff9e1b [3205]" strokeweight="1pt">
                  <v:stroke joinstyle="miter"/>
                  <v:textbox>
                    <w:txbxContent>
                      <w:p w14:paraId="74F33E4B" w14:textId="6EFA92E9" w:rsidR="00FE12E8" w:rsidRPr="00FB770D" w:rsidRDefault="00E94237" w:rsidP="00FE12E8">
                        <w:pPr>
                          <w:jc w:val="center"/>
                          <w:rPr>
                            <w:b/>
                            <w:bCs/>
                            <w:color w:val="000000" w:themeColor="text1"/>
                            <w:sz w:val="24"/>
                            <w:szCs w:val="24"/>
                          </w:rPr>
                        </w:pPr>
                        <w:r>
                          <w:rPr>
                            <w:b/>
                            <w:bCs/>
                            <w:color w:val="000000" w:themeColor="text1"/>
                            <w:sz w:val="24"/>
                            <w:szCs w:val="24"/>
                          </w:rPr>
                          <w:t>8</w:t>
                        </w:r>
                      </w:p>
                    </w:txbxContent>
                  </v:textbox>
                </v:oval>
                <w10:anchorlock/>
              </v:group>
            </w:pict>
          </mc:Fallback>
        </mc:AlternateContent>
      </w:r>
    </w:p>
    <w:p w14:paraId="496D9FC8" w14:textId="77777777" w:rsidR="00FE12E8" w:rsidRDefault="00FE12E8" w:rsidP="00FF285D">
      <w:pPr>
        <w:pStyle w:val="ListNumber"/>
        <w:numPr>
          <w:ilvl w:val="0"/>
          <w:numId w:val="43"/>
        </w:numPr>
        <w:spacing w:before="120" w:line="240" w:lineRule="atLeast"/>
        <w:ind w:left="340" w:hanging="340"/>
        <w:contextualSpacing w:val="0"/>
      </w:pPr>
      <w:r>
        <w:rPr>
          <w:noProof/>
        </w:rPr>
        <w:t xml:space="preserve">After 10 to 15 seconds, </w:t>
      </w:r>
      <w:r w:rsidRPr="007C5637">
        <w:rPr>
          <w:b/>
          <w:bCs/>
          <w:noProof/>
        </w:rPr>
        <w:t>refresh the web page (F5).</w:t>
      </w:r>
    </w:p>
    <w:p w14:paraId="0D97A323" w14:textId="77777777" w:rsidR="00FE12E8" w:rsidRDefault="00FE12E8" w:rsidP="00FF285D">
      <w:pPr>
        <w:pStyle w:val="ListNumber"/>
        <w:numPr>
          <w:ilvl w:val="0"/>
          <w:numId w:val="43"/>
        </w:numPr>
        <w:spacing w:before="120" w:line="240" w:lineRule="atLeast"/>
        <w:ind w:left="340" w:hanging="340"/>
        <w:contextualSpacing w:val="0"/>
      </w:pPr>
      <w:r>
        <w:rPr>
          <w:noProof/>
        </w:rPr>
        <w:t xml:space="preserve">The </w:t>
      </w:r>
      <w:r w:rsidRPr="00A11494">
        <w:rPr>
          <w:b/>
          <w:bCs/>
          <w:noProof/>
        </w:rPr>
        <w:t>status</w:t>
      </w:r>
      <w:r>
        <w:rPr>
          <w:noProof/>
        </w:rPr>
        <w:t xml:space="preserve"> of the application will be </w:t>
      </w:r>
      <w:r>
        <w:rPr>
          <w:b/>
          <w:bCs/>
          <w:noProof/>
        </w:rPr>
        <w:t>DRAFT</w:t>
      </w:r>
      <w:r>
        <w:rPr>
          <w:noProof/>
        </w:rPr>
        <w:t>.</w:t>
      </w:r>
    </w:p>
    <w:p w14:paraId="0D5A3A47" w14:textId="77777777" w:rsidR="00FE12E8" w:rsidRDefault="00FE12E8" w:rsidP="00FF285D">
      <w:pPr>
        <w:pStyle w:val="ListNumber"/>
        <w:numPr>
          <w:ilvl w:val="0"/>
          <w:numId w:val="43"/>
        </w:numPr>
        <w:spacing w:before="120" w:line="240" w:lineRule="atLeast"/>
        <w:ind w:left="340" w:hanging="340"/>
        <w:contextualSpacing w:val="0"/>
      </w:pPr>
      <w:r>
        <w:rPr>
          <w:noProof/>
        </w:rPr>
        <w:t xml:space="preserve">The </w:t>
      </w:r>
      <w:r w:rsidRPr="00A11494">
        <w:rPr>
          <w:b/>
          <w:bCs/>
          <w:noProof/>
        </w:rPr>
        <w:t>request can be removed</w:t>
      </w:r>
      <w:r>
        <w:rPr>
          <w:b/>
          <w:bCs/>
          <w:noProof/>
        </w:rPr>
        <w:t xml:space="preserve"> </w:t>
      </w:r>
      <w:r>
        <w:rPr>
          <w:noProof/>
        </w:rPr>
        <w:t>if no longer required. This will update the status to CLOSED.</w:t>
      </w:r>
    </w:p>
    <w:p w14:paraId="597A70FC" w14:textId="05E8785F" w:rsidR="00FE12E8" w:rsidRPr="00A11494" w:rsidRDefault="00FE12E8" w:rsidP="00FF285D">
      <w:pPr>
        <w:pStyle w:val="ListNumber"/>
        <w:numPr>
          <w:ilvl w:val="0"/>
          <w:numId w:val="43"/>
        </w:numPr>
        <w:spacing w:before="120" w:line="240" w:lineRule="atLeast"/>
        <w:ind w:left="340" w:hanging="340"/>
        <w:contextualSpacing w:val="0"/>
        <w:rPr>
          <w:b/>
          <w:bCs/>
        </w:rPr>
      </w:pPr>
      <w:r w:rsidRPr="00A11494">
        <w:rPr>
          <w:b/>
          <w:bCs/>
          <w:noProof/>
        </w:rPr>
        <w:t>The request can be shared</w:t>
      </w:r>
      <w:r>
        <w:rPr>
          <w:noProof/>
        </w:rPr>
        <w:t xml:space="preserve"> with other registered users of the </w:t>
      </w:r>
      <w:r w:rsidR="00913322">
        <w:rPr>
          <w:noProof/>
        </w:rPr>
        <w:t>IA</w:t>
      </w:r>
      <w:r>
        <w:rPr>
          <w:noProof/>
        </w:rPr>
        <w:t xml:space="preserve"> portal.</w:t>
      </w:r>
      <w:r w:rsidRPr="00743F85">
        <w:rPr>
          <w:noProof/>
        </w:rPr>
        <w:t xml:space="preserve"> </w:t>
      </w:r>
      <w:r w:rsidRPr="00763964">
        <w:rPr>
          <w:b/>
          <w:bCs/>
          <w:noProof/>
          <w:color w:val="ED0000"/>
        </w:rPr>
        <w:t>It is important to share with the managers group at this stage if not already shared.</w:t>
      </w:r>
    </w:p>
    <w:p w14:paraId="494D606B" w14:textId="77777777" w:rsidR="00FE12E8" w:rsidRDefault="00FE12E8" w:rsidP="00FF285D">
      <w:pPr>
        <w:pStyle w:val="ListNumber"/>
        <w:numPr>
          <w:ilvl w:val="0"/>
          <w:numId w:val="43"/>
        </w:numPr>
        <w:spacing w:before="120" w:line="240" w:lineRule="atLeast"/>
        <w:ind w:left="340" w:hanging="340"/>
        <w:contextualSpacing w:val="0"/>
      </w:pPr>
      <w:r w:rsidRPr="00A11494">
        <w:rPr>
          <w:b/>
          <w:bCs/>
          <w:noProof/>
        </w:rPr>
        <w:t>Select the ellipses (‘…’)</w:t>
      </w:r>
      <w:r>
        <w:rPr>
          <w:noProof/>
        </w:rPr>
        <w:t xml:space="preserve"> to download a PDF copy of the request.</w:t>
      </w:r>
      <w:r w:rsidRPr="00A11494">
        <w:rPr>
          <w:noProof/>
        </w:rPr>
        <w:t xml:space="preserve"> </w:t>
      </w:r>
    </w:p>
    <w:p w14:paraId="3878BFCA" w14:textId="77777777" w:rsidR="00FE12E8" w:rsidRDefault="00FE12E8" w:rsidP="00FF285D">
      <w:pPr>
        <w:pStyle w:val="ListNumber"/>
        <w:numPr>
          <w:ilvl w:val="0"/>
          <w:numId w:val="43"/>
        </w:numPr>
        <w:spacing w:before="120" w:line="240" w:lineRule="atLeast"/>
        <w:ind w:left="340" w:hanging="340"/>
        <w:contextualSpacing w:val="0"/>
      </w:pPr>
      <w:r>
        <w:rPr>
          <w:noProof/>
        </w:rPr>
        <w:t>The linked previously approved application will be listed under Issue Links.</w:t>
      </w:r>
      <w:r w:rsidRPr="006C6A6B">
        <w:rPr>
          <w:noProof/>
        </w:rPr>
        <w:t xml:space="preserve"> </w:t>
      </w:r>
    </w:p>
    <w:p w14:paraId="0B6276D6" w14:textId="77777777" w:rsidR="00FE12E8" w:rsidRDefault="00FE12E8" w:rsidP="00FF285D">
      <w:pPr>
        <w:pStyle w:val="ListNumber"/>
        <w:numPr>
          <w:ilvl w:val="0"/>
          <w:numId w:val="43"/>
        </w:numPr>
        <w:spacing w:before="120" w:line="240" w:lineRule="atLeast"/>
        <w:ind w:left="340" w:hanging="340"/>
        <w:contextualSpacing w:val="0"/>
      </w:pPr>
      <w:r w:rsidRPr="00A11494">
        <w:rPr>
          <w:b/>
          <w:bCs/>
          <w:noProof/>
        </w:rPr>
        <w:lastRenderedPageBreak/>
        <w:t>Select Edit</w:t>
      </w:r>
      <w:r>
        <w:rPr>
          <w:noProof/>
        </w:rPr>
        <w:t xml:space="preserve"> to open the form and to update fields.</w:t>
      </w:r>
      <w:r w:rsidRPr="00A11494">
        <w:rPr>
          <w:noProof/>
        </w:rPr>
        <w:t xml:space="preserve">  </w:t>
      </w:r>
      <w:r>
        <w:rPr>
          <w:noProof/>
        </w:rPr>
        <mc:AlternateContent>
          <mc:Choice Requires="wpg">
            <w:drawing>
              <wp:inline distT="0" distB="0" distL="0" distR="0" wp14:anchorId="11A429FF" wp14:editId="0139E280">
                <wp:extent cx="4699221" cy="4381417"/>
                <wp:effectExtent l="0" t="0" r="6350" b="635"/>
                <wp:docPr id="1572" name="Group 1572" descr="Highlights the location of the application status, where an application can be removed or shared, where the linked application or project can be found, how to download a copy the request and the edit button which will need to be selected if the application is to be submitted."/>
                <wp:cNvGraphicFramePr/>
                <a:graphic xmlns:a="http://schemas.openxmlformats.org/drawingml/2006/main">
                  <a:graphicData uri="http://schemas.microsoft.com/office/word/2010/wordprocessingGroup">
                    <wpg:wgp>
                      <wpg:cNvGrpSpPr/>
                      <wpg:grpSpPr>
                        <a:xfrm>
                          <a:off x="0" y="0"/>
                          <a:ext cx="4699221" cy="4381417"/>
                          <a:chOff x="0" y="0"/>
                          <a:chExt cx="5454015" cy="5017770"/>
                        </a:xfrm>
                      </wpg:grpSpPr>
                      <pic:pic xmlns:pic="http://schemas.openxmlformats.org/drawingml/2006/picture">
                        <pic:nvPicPr>
                          <pic:cNvPr id="1573" name="Picture 1573"/>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5454015" cy="5017770"/>
                          </a:xfrm>
                          <a:prstGeom prst="rect">
                            <a:avLst/>
                          </a:prstGeom>
                        </pic:spPr>
                      </pic:pic>
                      <wps:wsp>
                        <wps:cNvPr id="1574" name="Rectangle: Rounded Corners 1574"/>
                        <wps:cNvSpPr/>
                        <wps:spPr>
                          <a:xfrm>
                            <a:off x="3665551" y="1256306"/>
                            <a:ext cx="954071" cy="280248"/>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5" name="Rectangle: Rounded Corners 1575"/>
                        <wps:cNvSpPr/>
                        <wps:spPr>
                          <a:xfrm>
                            <a:off x="3172570" y="1319916"/>
                            <a:ext cx="221615" cy="2159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6" name="Oval 1576"/>
                        <wps:cNvSpPr/>
                        <wps:spPr>
                          <a:xfrm>
                            <a:off x="4619491" y="1120992"/>
                            <a:ext cx="626735" cy="618429"/>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A6F63" w14:textId="1956C5FF"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E94237" w:rsidRPr="00501D96">
                                <w:rPr>
                                  <w:b/>
                                  <w:bCs/>
                                  <w:color w:val="000000" w:themeColor="text1"/>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7" name="Rectangle: Rounded Corners 1577"/>
                        <wps:cNvSpPr/>
                        <wps:spPr>
                          <a:xfrm>
                            <a:off x="2655736" y="1256306"/>
                            <a:ext cx="516255" cy="32575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8" name="Oval 1578"/>
                        <wps:cNvSpPr/>
                        <wps:spPr>
                          <a:xfrm>
                            <a:off x="1994743" y="1063652"/>
                            <a:ext cx="626735" cy="618429"/>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4FDB4" w14:textId="5363FC1D"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501D96" w:rsidRPr="00501D96">
                                <w:rPr>
                                  <w:b/>
                                  <w:bCs/>
                                  <w:color w:val="000000" w:themeColor="text1"/>
                                  <w:sz w:val="26"/>
                                  <w:szCs w:val="26"/>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9" name="Rectangle: Rounded Corners 1579"/>
                        <wps:cNvSpPr/>
                        <wps:spPr>
                          <a:xfrm>
                            <a:off x="3665551" y="2186609"/>
                            <a:ext cx="906369" cy="69174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0" name="Oval 1580" descr="Highlights the location of the application status, where an application can be removed or shared, where the linked application or project can be found, how to download a copy the request and the edit button which will need to be selected if the application is to be submitted."/>
                        <wps:cNvSpPr/>
                        <wps:spPr>
                          <a:xfrm>
                            <a:off x="4571786" y="2194284"/>
                            <a:ext cx="626735" cy="618429"/>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B3DB3" w14:textId="7960E03A" w:rsidR="00FE12E8" w:rsidRPr="00501D96" w:rsidRDefault="00E94237" w:rsidP="00FE12E8">
                              <w:pPr>
                                <w:jc w:val="center"/>
                                <w:rPr>
                                  <w:b/>
                                  <w:bCs/>
                                  <w:color w:val="000000" w:themeColor="text1"/>
                                  <w:sz w:val="26"/>
                                  <w:szCs w:val="26"/>
                                </w:rPr>
                              </w:pPr>
                              <w:r w:rsidRPr="00501D96">
                                <w:rPr>
                                  <w:b/>
                                  <w:bCs/>
                                  <w:color w:val="000000" w:themeColor="text1"/>
                                  <w:sz w:val="26"/>
                                  <w:szCs w:val="26"/>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1" name="Rectangle: Rounded Corners 1581"/>
                        <wps:cNvSpPr/>
                        <wps:spPr>
                          <a:xfrm>
                            <a:off x="3713259" y="580445"/>
                            <a:ext cx="500380" cy="43434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2" name="Oval 1582"/>
                        <wps:cNvSpPr/>
                        <wps:spPr>
                          <a:xfrm>
                            <a:off x="4253748" y="445217"/>
                            <a:ext cx="626735" cy="618429"/>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9DB574" w14:textId="417895E6"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E94237" w:rsidRPr="00501D96">
                                <w:rPr>
                                  <w:b/>
                                  <w:bCs/>
                                  <w:color w:val="000000" w:themeColor="text1"/>
                                  <w:sz w:val="26"/>
                                  <w:szCs w:val="26"/>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3" name="Rectangle: Rounded Corners 1583"/>
                        <wps:cNvSpPr/>
                        <wps:spPr>
                          <a:xfrm>
                            <a:off x="3649649" y="4047214"/>
                            <a:ext cx="1725295" cy="9048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4" name="Oval 1584"/>
                        <wps:cNvSpPr/>
                        <wps:spPr>
                          <a:xfrm>
                            <a:off x="4500228" y="4046705"/>
                            <a:ext cx="626735" cy="618429"/>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7DD9B2" w14:textId="4FFC5063"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501D96" w:rsidRPr="00501D96">
                                <w:rPr>
                                  <w:b/>
                                  <w:bCs/>
                                  <w:color w:val="000000" w:themeColor="text1"/>
                                  <w:sz w:val="26"/>
                                  <w:szCs w:val="26"/>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5" name="Arrow: Down 1585"/>
                        <wps:cNvSpPr/>
                        <wps:spPr>
                          <a:xfrm>
                            <a:off x="3072351" y="938254"/>
                            <a:ext cx="381629" cy="381651"/>
                          </a:xfrm>
                          <a:prstGeom prst="downArrow">
                            <a:avLst/>
                          </a:prstGeom>
                          <a:ln>
                            <a:solidFill>
                              <a:schemeClr val="accent2"/>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6" name="Oval 1586"/>
                        <wps:cNvSpPr/>
                        <wps:spPr>
                          <a:xfrm>
                            <a:off x="2944791" y="405465"/>
                            <a:ext cx="626735" cy="618429"/>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C41654" w14:textId="18E007F2"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E94237" w:rsidRPr="00501D96">
                                <w:rPr>
                                  <w:b/>
                                  <w:bCs/>
                                  <w:color w:val="000000" w:themeColor="text1"/>
                                  <w:sz w:val="26"/>
                                  <w:szCs w:val="26"/>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1A429FF" id="Group 1572" o:spid="_x0000_s1248" alt="Highlights the location of the application status, where an application can be removed or shared, where the linked application or project can be found, how to download a copy the request and the edit button which will need to be selected if the application is to be submitted." style="width:370pt;height:345pt;mso-position-horizontal-relative:char;mso-position-vertical-relative:line" coordsize="54540,50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">
                <v:shape id="Picture 1573" o:spid="_x0000_s1249" type="#_x0000_t75" style="position:absolute;width:54540;height:50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">
                  <v:imagedata r:id="rId101" o:title=""/>
                </v:shape>
                <v:roundrect id="Rectangle: Rounded Corners 1574" o:spid="_x0000_s1250" style="position:absolute;left:36655;top:12563;width:9541;height:28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" fillcolor="yellow" strokecolor="red" strokeweight="1pt">
                  <v:fill opacity="13107f"/>
                  <v:stroke joinstyle="miter"/>
                </v:roundrect>
                <v:roundrect id="Rectangle: Rounded Corners 1575" o:spid="_x0000_s1251" style="position:absolute;left:31725;top:13199;width:2216;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" fillcolor="yellow" strokecolor="red" strokeweight="1pt">
                  <v:fill opacity="13107f"/>
                  <v:stroke joinstyle="miter"/>
                </v:roundrect>
                <v:oval id="Oval 1576" o:spid="_x0000_s1252" style="position:absolute;left:46194;top:11209;width:6268;height:6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" fillcolor="#ff9e1b [3205]" strokecolor="#ff9e1b [3205]" strokeweight="1pt">
                  <v:stroke joinstyle="miter"/>
                  <v:textbox>
                    <w:txbxContent>
                      <w:p w14:paraId="34CA6F63" w14:textId="1956C5FF"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E94237" w:rsidRPr="00501D96">
                          <w:rPr>
                            <w:b/>
                            <w:bCs/>
                            <w:color w:val="000000" w:themeColor="text1"/>
                            <w:sz w:val="26"/>
                            <w:szCs w:val="26"/>
                          </w:rPr>
                          <w:t>1</w:t>
                        </w:r>
                      </w:p>
                    </w:txbxContent>
                  </v:textbox>
                </v:oval>
                <v:roundrect id="Rectangle: Rounded Corners 1577" o:spid="_x0000_s1253" style="position:absolute;left:26557;top:12563;width:5162;height:32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" fillcolor="yellow" strokecolor="red" strokeweight="1pt">
                  <v:fill opacity="13107f"/>
                  <v:stroke joinstyle="miter"/>
                </v:roundrect>
                <v:oval id="Oval 1578" o:spid="_x0000_s1254" style="position:absolute;left:19947;top:10636;width:6267;height:6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" fillcolor="#ff9e1b [3205]" strokecolor="#ff9e1b [3205]" strokeweight="1pt">
                  <v:stroke joinstyle="miter"/>
                  <v:textbox>
                    <w:txbxContent>
                      <w:p w14:paraId="4934FDB4" w14:textId="5363FC1D"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501D96" w:rsidRPr="00501D96">
                          <w:rPr>
                            <w:b/>
                            <w:bCs/>
                            <w:color w:val="000000" w:themeColor="text1"/>
                            <w:sz w:val="26"/>
                            <w:szCs w:val="26"/>
                          </w:rPr>
                          <w:t>5</w:t>
                        </w:r>
                      </w:p>
                    </w:txbxContent>
                  </v:textbox>
                </v:oval>
                <v:roundrect id="Rectangle: Rounded Corners 1579" o:spid="_x0000_s1255" style="position:absolute;left:36655;top:21866;width:9064;height:69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" fillcolor="yellow" strokecolor="red" strokeweight="1pt">
                  <v:fill opacity="13107f"/>
                  <v:stroke joinstyle="miter"/>
                </v:roundrect>
                <v:oval id="Oval 1580" o:spid="_x0000_s1256" alt="Highlights the location of the application status, where an application can be removed or shared, where the linked application or project can be found, how to download a copy the request and the edit button which will need to be selected if the application is to be submitted." style="position:absolute;left:45717;top:21942;width:6268;height:6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" fillcolor="#ff9e1b [3205]" strokecolor="#ff9e1b [3205]" strokeweight="1pt">
                  <v:stroke joinstyle="miter"/>
                  <v:textbox>
                    <w:txbxContent>
                      <w:p w14:paraId="404B3DB3" w14:textId="7960E03A" w:rsidR="00FE12E8" w:rsidRPr="00501D96" w:rsidRDefault="00E94237" w:rsidP="00FE12E8">
                        <w:pPr>
                          <w:jc w:val="center"/>
                          <w:rPr>
                            <w:b/>
                            <w:bCs/>
                            <w:color w:val="000000" w:themeColor="text1"/>
                            <w:sz w:val="26"/>
                            <w:szCs w:val="26"/>
                          </w:rPr>
                        </w:pPr>
                        <w:r w:rsidRPr="00501D96">
                          <w:rPr>
                            <w:b/>
                            <w:bCs/>
                            <w:color w:val="000000" w:themeColor="text1"/>
                            <w:sz w:val="26"/>
                            <w:szCs w:val="26"/>
                          </w:rPr>
                          <w:t>12</w:t>
                        </w:r>
                      </w:p>
                    </w:txbxContent>
                  </v:textbox>
                </v:oval>
                <v:roundrect id="Rectangle: Rounded Corners 1581" o:spid="_x0000_s1257" style="position:absolute;left:37132;top:5804;width:5004;height:4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" fillcolor="yellow" strokecolor="red" strokeweight="1pt">
                  <v:fill opacity="13107f"/>
                  <v:stroke joinstyle="miter"/>
                </v:roundrect>
                <v:oval id="Oval 1582" o:spid="_x0000_s1258" style="position:absolute;left:42537;top:4452;width:6267;height:6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" fillcolor="#ff9e1b [3205]" strokecolor="#ff9e1b [3205]" strokeweight="1pt">
                  <v:stroke joinstyle="miter"/>
                  <v:textbox>
                    <w:txbxContent>
                      <w:p w14:paraId="639DB574" w14:textId="417895E6"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E94237" w:rsidRPr="00501D96">
                          <w:rPr>
                            <w:b/>
                            <w:bCs/>
                            <w:color w:val="000000" w:themeColor="text1"/>
                            <w:sz w:val="26"/>
                            <w:szCs w:val="26"/>
                          </w:rPr>
                          <w:t>0</w:t>
                        </w:r>
                      </w:p>
                    </w:txbxContent>
                  </v:textbox>
                </v:oval>
                <v:roundrect id="Rectangle: Rounded Corners 1583" o:spid="_x0000_s1259" style="position:absolute;left:36496;top:40472;width:17253;height:9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" fillcolor="yellow" strokecolor="red" strokeweight="1pt">
                  <v:fill opacity="13107f"/>
                  <v:stroke joinstyle="miter"/>
                </v:roundrect>
                <v:oval id="Oval 1584" o:spid="_x0000_s1260" style="position:absolute;left:45002;top:40467;width:6267;height:6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" fillcolor="#ff9e1b [3205]" strokecolor="#ff9e1b [3205]" strokeweight="1pt">
                  <v:stroke joinstyle="miter"/>
                  <v:textbox>
                    <w:txbxContent>
                      <w:p w14:paraId="227DD9B2" w14:textId="4FFC5063"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501D96" w:rsidRPr="00501D96">
                          <w:rPr>
                            <w:b/>
                            <w:bCs/>
                            <w:color w:val="000000" w:themeColor="text1"/>
                            <w:sz w:val="26"/>
                            <w:szCs w:val="26"/>
                          </w:rPr>
                          <w:t>4</w:t>
                        </w: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585" o:spid="_x0000_s1261" type="#_x0000_t67" style="position:absolute;left:30723;top:9382;width:3816;height:3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" adj="10801" fillcolor="#ff9e1b [3205]" strokecolor="#ff9e1b [3205]" strokeweight="1pt"/>
                <v:oval id="Oval 1586" o:spid="_x0000_s1262" style="position:absolute;left:29447;top:4054;width:6268;height:6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" fillcolor="#ff9e1b [3205]" strokecolor="#ff9e1b [3205]" strokeweight="1pt">
                  <v:stroke joinstyle="miter"/>
                  <v:textbox>
                    <w:txbxContent>
                      <w:p w14:paraId="35C41654" w14:textId="18E007F2" w:rsidR="00FE12E8" w:rsidRPr="00501D96" w:rsidRDefault="00FE12E8" w:rsidP="00FE12E8">
                        <w:pPr>
                          <w:jc w:val="center"/>
                          <w:rPr>
                            <w:b/>
                            <w:bCs/>
                            <w:color w:val="000000" w:themeColor="text1"/>
                            <w:sz w:val="26"/>
                            <w:szCs w:val="26"/>
                          </w:rPr>
                        </w:pPr>
                        <w:r w:rsidRPr="00501D96">
                          <w:rPr>
                            <w:b/>
                            <w:bCs/>
                            <w:color w:val="000000" w:themeColor="text1"/>
                            <w:sz w:val="26"/>
                            <w:szCs w:val="26"/>
                          </w:rPr>
                          <w:t>1</w:t>
                        </w:r>
                        <w:r w:rsidR="00E94237" w:rsidRPr="00501D96">
                          <w:rPr>
                            <w:b/>
                            <w:bCs/>
                            <w:color w:val="000000" w:themeColor="text1"/>
                            <w:sz w:val="26"/>
                            <w:szCs w:val="26"/>
                          </w:rPr>
                          <w:t>3</w:t>
                        </w:r>
                      </w:p>
                    </w:txbxContent>
                  </v:textbox>
                </v:oval>
                <w10:anchorlock/>
              </v:group>
            </w:pict>
          </mc:Fallback>
        </mc:AlternateContent>
      </w:r>
    </w:p>
    <w:p w14:paraId="5B75AA09" w14:textId="31DC9A91" w:rsidR="00FE12E8" w:rsidRDefault="00FE12E8" w:rsidP="00FF285D">
      <w:pPr>
        <w:pStyle w:val="ListNumber"/>
        <w:numPr>
          <w:ilvl w:val="0"/>
          <w:numId w:val="43"/>
        </w:numPr>
        <w:spacing w:before="120" w:line="240" w:lineRule="atLeast"/>
        <w:ind w:left="340" w:hanging="340"/>
        <w:contextualSpacing w:val="0"/>
      </w:pPr>
      <w:r w:rsidRPr="00A11494">
        <w:rPr>
          <w:b/>
          <w:bCs/>
        </w:rPr>
        <w:t xml:space="preserve">Update </w:t>
      </w:r>
      <w:r w:rsidR="002955D7">
        <w:rPr>
          <w:b/>
          <w:bCs/>
        </w:rPr>
        <w:t xml:space="preserve">form </w:t>
      </w:r>
      <w:r w:rsidRPr="00A11494">
        <w:rPr>
          <w:b/>
          <w:bCs/>
        </w:rPr>
        <w:t xml:space="preserve">details </w:t>
      </w:r>
      <w:r>
        <w:t xml:space="preserve">as needed and when complete, </w:t>
      </w:r>
      <w:r w:rsidRPr="00A11494">
        <w:rPr>
          <w:b/>
          <w:bCs/>
        </w:rPr>
        <w:t>select Save &amp; Submit</w:t>
      </w:r>
      <w:r>
        <w:t xml:space="preserve"> </w:t>
      </w:r>
      <w:r w:rsidRPr="000926A9">
        <w:rPr>
          <w:i/>
          <w:iCs/>
        </w:rPr>
        <w:t>(or Save if not ready to submit, or Submit if no changes made)</w:t>
      </w:r>
      <w:r>
        <w:t xml:space="preserve">. </w:t>
      </w:r>
      <w:r w:rsidRPr="00763964">
        <w:rPr>
          <w:b/>
          <w:bCs/>
          <w:color w:val="ED0000"/>
        </w:rPr>
        <w:t>Note that no further change can be done to the form once submitted to the department.</w:t>
      </w:r>
      <w:r w:rsidR="009C7BAA" w:rsidRPr="00763964">
        <w:rPr>
          <w:b/>
          <w:bCs/>
          <w:color w:val="ED0000"/>
        </w:rPr>
        <w:br/>
      </w:r>
      <w:r w:rsidRPr="007336D6">
        <w:rPr>
          <w:b/>
          <w:bCs/>
          <w:noProof/>
        </w:rPr>
        <w:t xml:space="preserve"> </w:t>
      </w:r>
      <w:r>
        <w:rPr>
          <w:b/>
          <w:bCs/>
          <w:noProof/>
        </w:rPr>
        <mc:AlternateContent>
          <mc:Choice Requires="wpg">
            <w:drawing>
              <wp:inline distT="0" distB="0" distL="0" distR="0" wp14:anchorId="2D056DC3" wp14:editId="28A4A949">
                <wp:extent cx="4772660" cy="1264257"/>
                <wp:effectExtent l="0" t="0" r="8890" b="0"/>
                <wp:docPr id="1592" name="Group 1592" descr="Highlights the save and submit button in addition to the save or cancel options."/>
                <wp:cNvGraphicFramePr/>
                <a:graphic xmlns:a="http://schemas.openxmlformats.org/drawingml/2006/main">
                  <a:graphicData uri="http://schemas.microsoft.com/office/word/2010/wordprocessingGroup">
                    <wpg:wgp>
                      <wpg:cNvGrpSpPr/>
                      <wpg:grpSpPr>
                        <a:xfrm>
                          <a:off x="0" y="0"/>
                          <a:ext cx="4772660" cy="1264257"/>
                          <a:chOff x="0" y="0"/>
                          <a:chExt cx="4772660" cy="1264257"/>
                        </a:xfrm>
                      </wpg:grpSpPr>
                      <pic:pic xmlns:pic="http://schemas.openxmlformats.org/drawingml/2006/picture">
                        <pic:nvPicPr>
                          <pic:cNvPr id="1593" name="Picture 1593"/>
                          <pic:cNvPicPr>
                            <a:picLocks noChangeAspect="1"/>
                          </pic:cNvPicPr>
                        </pic:nvPicPr>
                        <pic:blipFill rotWithShape="1">
                          <a:blip r:embed="rId102">
                            <a:extLst>
                              <a:ext uri="{28A0092B-C50C-407E-A947-70E740481C1C}">
                                <a14:useLocalDpi xmlns:a14="http://schemas.microsoft.com/office/drawing/2010/main" val="0"/>
                              </a:ext>
                            </a:extLst>
                          </a:blip>
                          <a:srcRect b="37391"/>
                          <a:stretch/>
                        </pic:blipFill>
                        <pic:spPr>
                          <a:xfrm>
                            <a:off x="0" y="0"/>
                            <a:ext cx="4772660" cy="1264257"/>
                          </a:xfrm>
                          <a:prstGeom prst="rect">
                            <a:avLst/>
                          </a:prstGeom>
                        </pic:spPr>
                      </pic:pic>
                      <wpg:grpSp>
                        <wpg:cNvPr id="1594" name="Group 1594"/>
                        <wpg:cNvGrpSpPr/>
                        <wpg:grpSpPr>
                          <a:xfrm>
                            <a:off x="1280159" y="286249"/>
                            <a:ext cx="2113446" cy="540000"/>
                            <a:chOff x="1129131" y="1812897"/>
                            <a:chExt cx="2114575" cy="540077"/>
                          </a:xfrm>
                        </wpg:grpSpPr>
                        <wps:wsp>
                          <wps:cNvPr id="1595" name="Rectangle: Rounded Corners 1595"/>
                          <wps:cNvSpPr/>
                          <wps:spPr>
                            <a:xfrm>
                              <a:off x="1908776" y="1812897"/>
                              <a:ext cx="1334930" cy="513854"/>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 name="Oval 1596"/>
                          <wps:cNvSpPr/>
                          <wps:spPr>
                            <a:xfrm>
                              <a:off x="1129131" y="1812897"/>
                              <a:ext cx="540288" cy="540077"/>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ED789" w14:textId="7F999F88" w:rsidR="00FE12E8" w:rsidRPr="004948BB" w:rsidRDefault="00FE12E8" w:rsidP="00FE12E8">
                                <w:pPr>
                                  <w:jc w:val="center"/>
                                  <w:rPr>
                                    <w:b/>
                                    <w:bCs/>
                                    <w:color w:val="000000" w:themeColor="text1"/>
                                    <w:sz w:val="26"/>
                                    <w:szCs w:val="26"/>
                                  </w:rPr>
                                </w:pPr>
                                <w:r w:rsidRPr="004948BB">
                                  <w:rPr>
                                    <w:b/>
                                    <w:bCs/>
                                    <w:color w:val="000000" w:themeColor="text1"/>
                                    <w:sz w:val="26"/>
                                    <w:szCs w:val="26"/>
                                  </w:rPr>
                                  <w:t>1</w:t>
                                </w:r>
                                <w:r w:rsidR="004948BB" w:rsidRPr="004948BB">
                                  <w:rPr>
                                    <w:b/>
                                    <w:bCs/>
                                    <w:color w:val="000000" w:themeColor="text1"/>
                                    <w:sz w:val="26"/>
                                    <w:szCs w:val="26"/>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D056DC3" id="Group 1592" o:spid="_x0000_s1263" alt="Highlights the save and submit button in addition to the save or cancel options." style="width:375.8pt;height:99.55pt;mso-position-horizontal-relative:char;mso-position-vertical-relative:line" coordsize="47726,12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">
                <v:shape id="Picture 1593" o:spid="_x0000_s1264" type="#_x0000_t75" style="position:absolute;width:47726;height:12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">
                  <v:imagedata r:id="rId103" o:title="" cropbottom="24505f"/>
                </v:shape>
                <v:group id="Group 1594" o:spid="_x0000_s1265" style="position:absolute;left:12801;top:2862;width:21135;height:5400" coordorigin="11291,18128" coordsize="21145,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">
                  <v:roundrect id="Rectangle: Rounded Corners 1595" o:spid="_x0000_s1266" style="position:absolute;left:19087;top:18128;width:13350;height:51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" fillcolor="yellow" strokecolor="red" strokeweight="1pt">
                    <v:fill opacity="13107f"/>
                    <v:stroke joinstyle="miter"/>
                  </v:roundrect>
                  <v:oval id="Oval 1596" o:spid="_x0000_s1267" style="position:absolute;left:11291;top:18128;width:5403;height:5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" fillcolor="#ff9e1b [3205]" strokecolor="#ff9e1b [3205]" strokeweight="1pt">
                    <v:stroke joinstyle="miter"/>
                    <v:textbox>
                      <w:txbxContent>
                        <w:p w14:paraId="1E0ED789" w14:textId="7F999F88" w:rsidR="00FE12E8" w:rsidRPr="004948BB" w:rsidRDefault="00FE12E8" w:rsidP="00FE12E8">
                          <w:pPr>
                            <w:jc w:val="center"/>
                            <w:rPr>
                              <w:b/>
                              <w:bCs/>
                              <w:color w:val="000000" w:themeColor="text1"/>
                              <w:sz w:val="26"/>
                              <w:szCs w:val="26"/>
                            </w:rPr>
                          </w:pPr>
                          <w:r w:rsidRPr="004948BB">
                            <w:rPr>
                              <w:b/>
                              <w:bCs/>
                              <w:color w:val="000000" w:themeColor="text1"/>
                              <w:sz w:val="26"/>
                              <w:szCs w:val="26"/>
                            </w:rPr>
                            <w:t>1</w:t>
                          </w:r>
                          <w:r w:rsidR="004948BB" w:rsidRPr="004948BB">
                            <w:rPr>
                              <w:b/>
                              <w:bCs/>
                              <w:color w:val="000000" w:themeColor="text1"/>
                              <w:sz w:val="26"/>
                              <w:szCs w:val="26"/>
                            </w:rPr>
                            <w:t>6</w:t>
                          </w:r>
                        </w:p>
                      </w:txbxContent>
                    </v:textbox>
                  </v:oval>
                </v:group>
                <w10:anchorlock/>
              </v:group>
            </w:pict>
          </mc:Fallback>
        </mc:AlternateContent>
      </w:r>
      <w:r w:rsidRPr="007336D6">
        <w:rPr>
          <w:noProof/>
        </w:rPr>
        <w:t xml:space="preserve"> </w:t>
      </w:r>
      <w:r w:rsidRPr="00A11494">
        <w:rPr>
          <w:noProof/>
          <w:color w:val="FF0000"/>
        </w:rPr>
        <w:t xml:space="preserve"> </w:t>
      </w:r>
    </w:p>
    <w:p w14:paraId="4C09013F" w14:textId="77777777" w:rsidR="00FE12E8" w:rsidRDefault="00FE12E8" w:rsidP="00FF285D">
      <w:pPr>
        <w:pStyle w:val="ListNumber"/>
        <w:numPr>
          <w:ilvl w:val="0"/>
          <w:numId w:val="43"/>
        </w:numPr>
        <w:spacing w:before="120" w:line="240" w:lineRule="atLeast"/>
        <w:ind w:left="340" w:hanging="340"/>
        <w:contextualSpacing w:val="0"/>
      </w:pPr>
      <w:r w:rsidRPr="00A11494">
        <w:rPr>
          <w:b/>
          <w:bCs/>
        </w:rPr>
        <w:t>Select Submit to confirm</w:t>
      </w:r>
      <w:r>
        <w:t xml:space="preserve"> that the form is to be lodged with the department.</w:t>
      </w:r>
      <w:r w:rsidRPr="00DE5EEE">
        <w:rPr>
          <w:noProof/>
        </w:rPr>
        <w:t xml:space="preserve"> </w:t>
      </w:r>
      <w:r w:rsidRPr="005E42A2">
        <w:rPr>
          <w:noProof/>
        </w:rPr>
        <w:t xml:space="preserve"> </w:t>
      </w:r>
      <w:r>
        <w:rPr>
          <w:b/>
          <w:bCs/>
          <w:noProof/>
        </w:rPr>
        <mc:AlternateContent>
          <mc:Choice Requires="wpg">
            <w:drawing>
              <wp:inline distT="0" distB="0" distL="0" distR="0" wp14:anchorId="6455D536" wp14:editId="3744D21A">
                <wp:extent cx="4738692" cy="1200647"/>
                <wp:effectExtent l="0" t="0" r="5080" b="0"/>
                <wp:docPr id="1599" name="Group 1599" descr="Shows the window that appears when a user submits the request. The submit button is highlighted."/>
                <wp:cNvGraphicFramePr/>
                <a:graphic xmlns:a="http://schemas.openxmlformats.org/drawingml/2006/main">
                  <a:graphicData uri="http://schemas.microsoft.com/office/word/2010/wordprocessingGroup">
                    <wpg:wgp>
                      <wpg:cNvGrpSpPr/>
                      <wpg:grpSpPr>
                        <a:xfrm>
                          <a:off x="0" y="0"/>
                          <a:ext cx="4738692" cy="1200647"/>
                          <a:chOff x="0" y="0"/>
                          <a:chExt cx="5372735" cy="1419225"/>
                        </a:xfrm>
                      </wpg:grpSpPr>
                      <pic:pic xmlns:pic="http://schemas.openxmlformats.org/drawingml/2006/picture">
                        <pic:nvPicPr>
                          <pic:cNvPr id="1600" name="Picture 1600"/>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5372735" cy="1419225"/>
                          </a:xfrm>
                          <a:prstGeom prst="rect">
                            <a:avLst/>
                          </a:prstGeom>
                        </pic:spPr>
                      </pic:pic>
                      <wpg:grpSp>
                        <wpg:cNvPr id="1601" name="Group 1601"/>
                        <wpg:cNvGrpSpPr/>
                        <wpg:grpSpPr>
                          <a:xfrm>
                            <a:off x="3283666" y="413297"/>
                            <a:ext cx="1455008" cy="932351"/>
                            <a:chOff x="2516945" y="790156"/>
                            <a:chExt cx="1455663" cy="932720"/>
                          </a:xfrm>
                        </wpg:grpSpPr>
                        <wps:wsp>
                          <wps:cNvPr id="1602" name="Rectangle: Rounded Corners 1602"/>
                          <wps:cNvSpPr/>
                          <wps:spPr>
                            <a:xfrm>
                              <a:off x="3144874" y="1265676"/>
                              <a:ext cx="827734" cy="4572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3" name="Oval 1603"/>
                          <wps:cNvSpPr/>
                          <wps:spPr>
                            <a:xfrm>
                              <a:off x="2516945" y="790156"/>
                              <a:ext cx="612528" cy="638559"/>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1774D" w14:textId="77777777" w:rsidR="00FE12E8" w:rsidRPr="009C7BAA" w:rsidRDefault="00FE12E8" w:rsidP="00FE12E8">
                                <w:pPr>
                                  <w:jc w:val="center"/>
                                  <w:rPr>
                                    <w:b/>
                                    <w:bCs/>
                                    <w:color w:val="000000" w:themeColor="text1"/>
                                    <w:sz w:val="24"/>
                                    <w:szCs w:val="24"/>
                                  </w:rPr>
                                </w:pPr>
                                <w:r w:rsidRPr="009C7BAA">
                                  <w:rPr>
                                    <w:b/>
                                    <w:bCs/>
                                    <w:color w:val="000000" w:themeColor="text1"/>
                                    <w:sz w:val="24"/>
                                    <w:szCs w:val="24"/>
                                  </w:rPr>
                                  <w:t>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455D536" id="Group 1599" o:spid="_x0000_s1268" alt="Shows the window that appears when a user submits the request. The submit button is highlighted." style="width:373.15pt;height:94.55pt;mso-position-horizontal-relative:char;mso-position-vertical-relative:line" coordsize="53727,14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&#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">
                <v:shape id="Picture 1600" o:spid="_x0000_s1269" type="#_x0000_t75" style="position:absolute;width:53727;height:14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">
                  <v:imagedata r:id="rId105" o:title=""/>
                </v:shape>
                <v:group id="Group 1601" o:spid="_x0000_s1270" style="position:absolute;left:32836;top:4132;width:14550;height:9324" coordorigin="25169,7901" coordsize="14556,9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roundrect id="Rectangle: Rounded Corners 1602" o:spid="_x0000_s1271" style="position:absolute;left:31448;top:12656;width:8278;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" fillcolor="yellow" strokecolor="red" strokeweight="1pt">
                    <v:fill opacity="13107f"/>
                    <v:stroke joinstyle="miter"/>
                  </v:roundrect>
                  <v:oval id="Oval 1603" o:spid="_x0000_s1272" style="position:absolute;left:25169;top:7901;width:6125;height:63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" fillcolor="#ff9e1b [3205]" strokecolor="#ff9e1b [3205]" strokeweight="1pt">
                    <v:stroke joinstyle="miter"/>
                    <v:textbox>
                      <w:txbxContent>
                        <w:p w14:paraId="5FE1774D" w14:textId="77777777" w:rsidR="00FE12E8" w:rsidRPr="009C7BAA" w:rsidRDefault="00FE12E8" w:rsidP="00FE12E8">
                          <w:pPr>
                            <w:jc w:val="center"/>
                            <w:rPr>
                              <w:b/>
                              <w:bCs/>
                              <w:color w:val="000000" w:themeColor="text1"/>
                              <w:sz w:val="24"/>
                              <w:szCs w:val="24"/>
                            </w:rPr>
                          </w:pPr>
                          <w:r w:rsidRPr="009C7BAA">
                            <w:rPr>
                              <w:b/>
                              <w:bCs/>
                              <w:color w:val="000000" w:themeColor="text1"/>
                              <w:sz w:val="24"/>
                              <w:szCs w:val="24"/>
                            </w:rPr>
                            <w:t>18</w:t>
                          </w:r>
                        </w:p>
                      </w:txbxContent>
                    </v:textbox>
                  </v:oval>
                </v:group>
                <w10:anchorlock/>
              </v:group>
            </w:pict>
          </mc:Fallback>
        </mc:AlternateContent>
      </w:r>
    </w:p>
    <w:p w14:paraId="1081AFE5" w14:textId="77777777" w:rsidR="00FE12E8" w:rsidRDefault="00FE12E8" w:rsidP="00FF285D">
      <w:pPr>
        <w:pStyle w:val="ListNumber"/>
        <w:numPr>
          <w:ilvl w:val="0"/>
          <w:numId w:val="43"/>
        </w:numPr>
        <w:spacing w:before="120" w:line="240" w:lineRule="atLeast"/>
        <w:ind w:left="340" w:hanging="340"/>
        <w:contextualSpacing w:val="0"/>
      </w:pPr>
      <w:r w:rsidRPr="00A11494">
        <w:rPr>
          <w:b/>
          <w:bCs/>
        </w:rPr>
        <w:t>Refresh the web page (F5)</w:t>
      </w:r>
      <w:r>
        <w:t>.</w:t>
      </w:r>
    </w:p>
    <w:p w14:paraId="5A45AE25" w14:textId="77777777" w:rsidR="00FE12E8" w:rsidRDefault="00FE12E8" w:rsidP="00FF285D">
      <w:pPr>
        <w:pStyle w:val="ListNumber"/>
        <w:numPr>
          <w:ilvl w:val="0"/>
          <w:numId w:val="43"/>
        </w:numPr>
        <w:spacing w:before="120" w:line="240" w:lineRule="atLeast"/>
        <w:ind w:left="340" w:hanging="340"/>
        <w:contextualSpacing w:val="0"/>
      </w:pPr>
      <w:r>
        <w:t>The request to amend an approved application will be submitted to the department, will be locked and the status will update to ‘</w:t>
      </w:r>
      <w:r w:rsidRPr="00440916">
        <w:rPr>
          <w:b/>
          <w:bCs/>
        </w:rPr>
        <w:t>RECEIVED</w:t>
      </w:r>
      <w:r>
        <w:t>’.</w:t>
      </w:r>
      <w:r w:rsidRPr="00645DEB">
        <w:rPr>
          <w:noProof/>
        </w:rPr>
        <w:t xml:space="preserve"> </w:t>
      </w:r>
      <w:r>
        <w:rPr>
          <w:noProof/>
        </w:rPr>
        <w:t>The creator of the form should receive an email to confirm.</w:t>
      </w:r>
    </w:p>
    <w:p w14:paraId="3E36A5FF" w14:textId="77777777" w:rsidR="00FE12E8" w:rsidRDefault="00FE12E8" w:rsidP="00FF285D">
      <w:pPr>
        <w:pStyle w:val="ListNumber"/>
        <w:numPr>
          <w:ilvl w:val="0"/>
          <w:numId w:val="43"/>
        </w:numPr>
        <w:spacing w:before="120" w:line="240" w:lineRule="atLeast"/>
        <w:ind w:left="340" w:hanging="340"/>
        <w:contextualSpacing w:val="0"/>
      </w:pPr>
      <w:r>
        <w:rPr>
          <w:noProof/>
        </w:rPr>
        <w:t>From this point in time, you can choose to place the application to amend On Hold or Withdraw it.</w:t>
      </w:r>
    </w:p>
    <w:p w14:paraId="5B65C6C5" w14:textId="21FB07D5" w:rsidR="00FE12E8" w:rsidRDefault="00FE12E8">
      <w:pPr>
        <w:pStyle w:val="ListNumber"/>
        <w:numPr>
          <w:ilvl w:val="0"/>
          <w:numId w:val="43"/>
        </w:numPr>
        <w:spacing w:before="120" w:line="240" w:lineRule="atLeast"/>
        <w:ind w:left="340" w:hanging="340"/>
        <w:contextualSpacing w:val="0"/>
        <w:rPr>
          <w:noProof/>
        </w:rPr>
      </w:pPr>
      <w:r>
        <w:rPr>
          <w:noProof/>
        </w:rPr>
        <w:lastRenderedPageBreak/>
        <w:t>Selecting Update application will allow you to change the application name, reporter, RAG status, RAG comment, forecast date of approval, legislation and application type fields. Note: The concierge team of State Project will receive an email if the RAG status or RAG comment is updated.</w:t>
      </w:r>
      <w:r w:rsidRPr="002E4731">
        <w:rPr>
          <w:noProof/>
        </w:rPr>
        <w:t xml:space="preserve"> </w:t>
      </w:r>
      <w:r w:rsidR="00E034A4">
        <w:rPr>
          <w:noProof/>
        </w:rPr>
        <mc:AlternateContent>
          <mc:Choice Requires="wpg">
            <w:drawing>
              <wp:inline distT="0" distB="0" distL="0" distR="0" wp14:anchorId="0264D0FF" wp14:editId="2CCEFC15">
                <wp:extent cx="5756275" cy="2631440"/>
                <wp:effectExtent l="0" t="0" r="0" b="0"/>
                <wp:docPr id="794926656" name="Group 3" descr="screen shot showing a request that has been submitted to the department, highlighting the update application option, status and on-hold or withdraw options."/>
                <wp:cNvGraphicFramePr/>
                <a:graphic xmlns:a="http://schemas.openxmlformats.org/drawingml/2006/main">
                  <a:graphicData uri="http://schemas.microsoft.com/office/word/2010/wordprocessingGroup">
                    <wpg:wgp>
                      <wpg:cNvGrpSpPr/>
                      <wpg:grpSpPr>
                        <a:xfrm>
                          <a:off x="0" y="0"/>
                          <a:ext cx="5756275" cy="2631440"/>
                          <a:chOff x="0" y="0"/>
                          <a:chExt cx="5756275" cy="2631440"/>
                        </a:xfrm>
                      </wpg:grpSpPr>
                      <wpg:grpSp>
                        <wpg:cNvPr id="1612" name="Group 1612" descr="Highlights the status of the application to amend an approved application and also shows the section of the screen where the user can place the request on hold or withdraw it. Also shows the form that can be selected to update parts of the application."/>
                        <wpg:cNvGrpSpPr/>
                        <wpg:grpSpPr>
                          <a:xfrm>
                            <a:off x="0" y="0"/>
                            <a:ext cx="5756275" cy="2631440"/>
                            <a:chOff x="310101" y="0"/>
                            <a:chExt cx="5756744" cy="2631891"/>
                          </a:xfrm>
                        </wpg:grpSpPr>
                        <pic:pic xmlns:pic="http://schemas.openxmlformats.org/drawingml/2006/picture">
                          <pic:nvPicPr>
                            <pic:cNvPr id="1613" name="Picture 1613"/>
                            <pic:cNvPicPr>
                              <a:picLocks noChangeAspect="1"/>
                            </pic:cNvPicPr>
                          </pic:nvPicPr>
                          <pic:blipFill rotWithShape="1">
                            <a:blip r:embed="rId106">
                              <a:extLst>
                                <a:ext uri="{28A0092B-C50C-407E-A947-70E740481C1C}">
                                  <a14:useLocalDpi xmlns:a14="http://schemas.microsoft.com/office/drawing/2010/main" val="0"/>
                                </a:ext>
                              </a:extLst>
                            </a:blip>
                            <a:srcRect l="4785"/>
                            <a:stretch/>
                          </pic:blipFill>
                          <pic:spPr>
                            <a:xfrm>
                              <a:off x="310101" y="0"/>
                              <a:ext cx="5756744" cy="2631891"/>
                            </a:xfrm>
                            <a:prstGeom prst="rect">
                              <a:avLst/>
                            </a:prstGeom>
                          </pic:spPr>
                        </pic:pic>
                        <wps:wsp>
                          <wps:cNvPr id="1614" name="Rectangle: Rounded Corners 1614"/>
                          <wps:cNvSpPr/>
                          <wps:spPr>
                            <a:xfrm>
                              <a:off x="4287448" y="1447137"/>
                              <a:ext cx="890546" cy="508884"/>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5" name="Rectangle: Rounded Corners 1615"/>
                          <wps:cNvSpPr/>
                          <wps:spPr>
                            <a:xfrm>
                              <a:off x="4221818" y="628166"/>
                              <a:ext cx="827361" cy="457019"/>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6" name="Oval 1616"/>
                          <wps:cNvSpPr/>
                          <wps:spPr>
                            <a:xfrm>
                              <a:off x="5049189" y="516020"/>
                              <a:ext cx="540044" cy="540093"/>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082EE2" w14:textId="6DA93C41" w:rsidR="00E034A4" w:rsidRPr="00B12FCD" w:rsidRDefault="00865C6A" w:rsidP="00E034A4">
                                <w:pPr>
                                  <w:jc w:val="center"/>
                                  <w:rPr>
                                    <w:b/>
                                    <w:bCs/>
                                    <w:color w:val="000000" w:themeColor="text1"/>
                                    <w:sz w:val="24"/>
                                    <w:szCs w:val="24"/>
                                  </w:rPr>
                                </w:pPr>
                                <w:r>
                                  <w:rPr>
                                    <w:b/>
                                    <w:bCs/>
                                    <w:color w:val="000000" w:themeColor="text1"/>
                                    <w:sz w:val="24"/>
                                    <w:szCs w:val="24"/>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7" name="Rectangle: Rounded Corners 1617"/>
                          <wps:cNvSpPr/>
                          <wps:spPr>
                            <a:xfrm>
                              <a:off x="310107" y="1598212"/>
                              <a:ext cx="1216549" cy="303668"/>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18" name="Oval 1618"/>
                          <wps:cNvSpPr/>
                          <wps:spPr>
                            <a:xfrm>
                              <a:off x="1709302" y="1557921"/>
                              <a:ext cx="540044" cy="540093"/>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FB6ADF" w14:textId="6367AEB8" w:rsidR="00E034A4" w:rsidRPr="00B12FCD" w:rsidRDefault="00E034A4" w:rsidP="00E034A4">
                                <w:pPr>
                                  <w:jc w:val="center"/>
                                  <w:rPr>
                                    <w:b/>
                                    <w:bCs/>
                                    <w:color w:val="000000" w:themeColor="text1"/>
                                    <w:sz w:val="24"/>
                                    <w:szCs w:val="24"/>
                                  </w:rPr>
                                </w:pPr>
                                <w:r w:rsidRPr="00B12FCD">
                                  <w:rPr>
                                    <w:b/>
                                    <w:bCs/>
                                    <w:color w:val="000000" w:themeColor="text1"/>
                                    <w:sz w:val="24"/>
                                    <w:szCs w:val="24"/>
                                  </w:rPr>
                                  <w:t>2</w:t>
                                </w:r>
                                <w:r w:rsidR="00865C6A">
                                  <w:rPr>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6" name="Oval 1606"/>
                        <wps:cNvSpPr/>
                        <wps:spPr>
                          <a:xfrm>
                            <a:off x="4866198" y="1399430"/>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3FAD86" w14:textId="1F028732" w:rsidR="00E034A4" w:rsidRPr="00B12FCD" w:rsidRDefault="00E034A4" w:rsidP="00E034A4">
                              <w:pPr>
                                <w:jc w:val="center"/>
                                <w:rPr>
                                  <w:b/>
                                  <w:bCs/>
                                  <w:color w:val="000000" w:themeColor="text1"/>
                                  <w:sz w:val="24"/>
                                  <w:szCs w:val="24"/>
                                </w:rPr>
                              </w:pPr>
                              <w:r w:rsidRPr="00B12FCD">
                                <w:rPr>
                                  <w:b/>
                                  <w:bCs/>
                                  <w:color w:val="000000" w:themeColor="text1"/>
                                  <w:sz w:val="24"/>
                                  <w:szCs w:val="24"/>
                                </w:rPr>
                                <w:t>2</w:t>
                              </w:r>
                              <w:r w:rsidR="00865C6A">
                                <w:rPr>
                                  <w:b/>
                                  <w:bCs/>
                                  <w:color w:val="000000" w:themeColor="text1"/>
                                  <w:sz w:val="24"/>
                                  <w:szCs w:val="24"/>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264D0FF" id="_x0000_s1273" alt="screen shot showing a request that has been submitted to the department, highlighting the update application option, status and on-hold or withdraw options." style="width:453.25pt;height:207.2pt;mso-position-horizontal-relative:char;mso-position-vertical-relative:line" coordsize="57562,26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">
                <v:group id="Group 1612" o:spid="_x0000_s1274" alt="Highlights the status of the application to amend an approved application and also shows the section of the screen where the user can place the request on hold or withdraw it. Also shows the form that can be selected to update parts of the application." style="position:absolute;width:57562;height:26314" coordorigin="3101" coordsize="57567,26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">
                  <v:shape id="Picture 1613" o:spid="_x0000_s1275" type="#_x0000_t75" style="position:absolute;left:3101;width:57567;height:26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">
                    <v:imagedata r:id="rId107" o:title="" cropleft="3136f"/>
                  </v:shape>
                  <v:roundrect id="Rectangle: Rounded Corners 1614" o:spid="_x0000_s1276" style="position:absolute;left:42874;top:14471;width:8905;height:50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" fillcolor="yellow" strokecolor="red" strokeweight="1pt">
                    <v:fill opacity="13107f"/>
                    <v:stroke joinstyle="miter"/>
                  </v:roundrect>
                  <v:roundrect id="Rectangle: Rounded Corners 1615" o:spid="_x0000_s1277" style="position:absolute;left:42218;top:6281;width:8273;height:457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" fillcolor="yellow" strokecolor="red" strokeweight="1pt">
                    <v:fill opacity="13107f"/>
                    <v:stroke joinstyle="miter"/>
                  </v:roundrect>
                  <v:oval id="Oval 1616" o:spid="_x0000_s1278" style="position:absolute;left:50491;top:5160;width:5401;height:5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" fillcolor="#ff9e1b [3205]" strokecolor="#ff9e1b [3205]" strokeweight="1pt">
                    <v:stroke joinstyle="miter"/>
                    <v:textbox>
                      <w:txbxContent>
                        <w:p w14:paraId="43082EE2" w14:textId="6DA93C41" w:rsidR="00E034A4" w:rsidRPr="00B12FCD" w:rsidRDefault="00865C6A" w:rsidP="00E034A4">
                          <w:pPr>
                            <w:jc w:val="center"/>
                            <w:rPr>
                              <w:b/>
                              <w:bCs/>
                              <w:color w:val="000000" w:themeColor="text1"/>
                              <w:sz w:val="24"/>
                              <w:szCs w:val="24"/>
                            </w:rPr>
                          </w:pPr>
                          <w:r>
                            <w:rPr>
                              <w:b/>
                              <w:bCs/>
                              <w:color w:val="000000" w:themeColor="text1"/>
                              <w:sz w:val="24"/>
                              <w:szCs w:val="24"/>
                            </w:rPr>
                            <w:t>19</w:t>
                          </w:r>
                        </w:p>
                      </w:txbxContent>
                    </v:textbox>
                  </v:oval>
                  <v:roundrect id="Rectangle: Rounded Corners 1617" o:spid="_x0000_s1279" style="position:absolute;left:3101;top:15982;width:12165;height:30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" fillcolor="yellow" strokecolor="red" strokeweight="1pt">
                    <v:fill opacity="13107f"/>
                    <v:stroke joinstyle="miter"/>
                  </v:roundrect>
                  <v:oval id="Oval 1618" o:spid="_x0000_s1280" style="position:absolute;left:17093;top:15579;width:5400;height:5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" fillcolor="#ff9e1b [3205]" strokecolor="#ff9e1b [3205]" strokeweight="1pt">
                    <v:stroke joinstyle="miter"/>
                    <v:textbox>
                      <w:txbxContent>
                        <w:p w14:paraId="2BFB6ADF" w14:textId="6367AEB8" w:rsidR="00E034A4" w:rsidRPr="00B12FCD" w:rsidRDefault="00E034A4" w:rsidP="00E034A4">
                          <w:pPr>
                            <w:jc w:val="center"/>
                            <w:rPr>
                              <w:b/>
                              <w:bCs/>
                              <w:color w:val="000000" w:themeColor="text1"/>
                              <w:sz w:val="24"/>
                              <w:szCs w:val="24"/>
                            </w:rPr>
                          </w:pPr>
                          <w:r w:rsidRPr="00B12FCD">
                            <w:rPr>
                              <w:b/>
                              <w:bCs/>
                              <w:color w:val="000000" w:themeColor="text1"/>
                              <w:sz w:val="24"/>
                              <w:szCs w:val="24"/>
                            </w:rPr>
                            <w:t>2</w:t>
                          </w:r>
                          <w:r w:rsidR="00865C6A">
                            <w:rPr>
                              <w:b/>
                              <w:bCs/>
                              <w:color w:val="000000" w:themeColor="text1"/>
                              <w:sz w:val="24"/>
                              <w:szCs w:val="24"/>
                            </w:rPr>
                            <w:t>1</w:t>
                          </w:r>
                        </w:p>
                      </w:txbxContent>
                    </v:textbox>
                  </v:oval>
                </v:group>
                <v:oval id="Oval 1606" o:spid="_x0000_s1281" style="position:absolute;left:48661;top:13994;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" fillcolor="#ff9e1b [3205]" strokecolor="#ff9e1b [3205]" strokeweight="1pt">
                  <v:stroke joinstyle="miter"/>
                  <v:textbox>
                    <w:txbxContent>
                      <w:p w14:paraId="673FAD86" w14:textId="1F028732" w:rsidR="00E034A4" w:rsidRPr="00B12FCD" w:rsidRDefault="00E034A4" w:rsidP="00E034A4">
                        <w:pPr>
                          <w:jc w:val="center"/>
                          <w:rPr>
                            <w:b/>
                            <w:bCs/>
                            <w:color w:val="000000" w:themeColor="text1"/>
                            <w:sz w:val="24"/>
                            <w:szCs w:val="24"/>
                          </w:rPr>
                        </w:pPr>
                        <w:r w:rsidRPr="00B12FCD">
                          <w:rPr>
                            <w:b/>
                            <w:bCs/>
                            <w:color w:val="000000" w:themeColor="text1"/>
                            <w:sz w:val="24"/>
                            <w:szCs w:val="24"/>
                          </w:rPr>
                          <w:t>2</w:t>
                        </w:r>
                        <w:r w:rsidR="00865C6A">
                          <w:rPr>
                            <w:b/>
                            <w:bCs/>
                            <w:color w:val="000000" w:themeColor="text1"/>
                            <w:sz w:val="24"/>
                            <w:szCs w:val="24"/>
                          </w:rPr>
                          <w:t>0</w:t>
                        </w:r>
                      </w:p>
                    </w:txbxContent>
                  </v:textbox>
                </v:oval>
                <w10:anchorlock/>
              </v:group>
            </w:pict>
          </mc:Fallback>
        </mc:AlternateContent>
      </w:r>
    </w:p>
    <w:p w14:paraId="6A875100" w14:textId="77777777" w:rsidR="00FE12E8" w:rsidRPr="00CC215B" w:rsidRDefault="00FE12E8" w:rsidP="00FF285D">
      <w:pPr>
        <w:pStyle w:val="ListNumber"/>
        <w:numPr>
          <w:ilvl w:val="0"/>
          <w:numId w:val="43"/>
        </w:numPr>
        <w:spacing w:before="120" w:line="240" w:lineRule="atLeast"/>
        <w:ind w:left="340" w:hanging="340"/>
        <w:contextualSpacing w:val="0"/>
        <w:rPr>
          <w:noProof/>
        </w:rPr>
      </w:pPr>
      <w:r>
        <w:rPr>
          <w:noProof/>
        </w:rPr>
        <w:t>Additional documents or comments can be uploaded in the Activity section of the form where selecting Add a comment will provide additional functionality to add comments and attachments.</w:t>
      </w:r>
      <w:r w:rsidRPr="0050694E">
        <w:rPr>
          <w:noProof/>
        </w:rPr>
        <w:t xml:space="preserve"> </w:t>
      </w:r>
      <w:hyperlink w:anchor="_Upload_files_after" w:history="1">
        <w:r w:rsidRPr="00CC215B">
          <w:rPr>
            <w:rStyle w:val="Hyperlink"/>
            <w:i/>
            <w:iCs/>
            <w:noProof/>
          </w:rPr>
          <w:t>See the section ‘Upload files after application has been saved’</w:t>
        </w:r>
      </w:hyperlink>
      <w:r>
        <w:rPr>
          <w:noProof/>
        </w:rPr>
        <w:t xml:space="preserve"> if needed.</w:t>
      </w:r>
    </w:p>
    <w:p w14:paraId="5401F648" w14:textId="527EDBDC" w:rsidR="00FE12E8" w:rsidRDefault="00FE12E8" w:rsidP="00625867">
      <w:pPr>
        <w:pStyle w:val="ListNumber"/>
        <w:numPr>
          <w:ilvl w:val="0"/>
          <w:numId w:val="0"/>
        </w:numPr>
        <w:ind w:left="340"/>
        <w:rPr>
          <w:rStyle w:val="normaltextrun"/>
          <w:b/>
          <w:bCs/>
          <w:iCs/>
          <w:color w:val="00B2A9" w:themeColor="text2"/>
          <w:kern w:val="20"/>
          <w:sz w:val="22"/>
          <w:szCs w:val="28"/>
        </w:rPr>
      </w:pPr>
      <w:r>
        <w:rPr>
          <w:noProof/>
          <w:color w:val="2B579A"/>
          <w:shd w:val="clear" w:color="auto" w:fill="E6E6E6"/>
        </w:rPr>
        <mc:AlternateContent>
          <mc:Choice Requires="wpg">
            <w:drawing>
              <wp:inline distT="0" distB="0" distL="0" distR="0" wp14:anchorId="445470FC" wp14:editId="3FE6DAE2">
                <wp:extent cx="4826000" cy="1651635"/>
                <wp:effectExtent l="0" t="0" r="0" b="5715"/>
                <wp:docPr id="1349" name="Group 1349" descr="Shows the activity section of the request where comments can be added or files uploaded."/>
                <wp:cNvGraphicFramePr/>
                <a:graphic xmlns:a="http://schemas.openxmlformats.org/drawingml/2006/main">
                  <a:graphicData uri="http://schemas.microsoft.com/office/word/2010/wordprocessingGroup">
                    <wpg:wgp>
                      <wpg:cNvGrpSpPr/>
                      <wpg:grpSpPr>
                        <a:xfrm>
                          <a:off x="0" y="0"/>
                          <a:ext cx="4826000" cy="1651635"/>
                          <a:chOff x="0" y="0"/>
                          <a:chExt cx="4826000" cy="1651635"/>
                        </a:xfrm>
                      </wpg:grpSpPr>
                      <pic:pic xmlns:pic="http://schemas.openxmlformats.org/drawingml/2006/picture">
                        <pic:nvPicPr>
                          <pic:cNvPr id="1424" name="Picture 1424"/>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4826000" cy="1651635"/>
                          </a:xfrm>
                          <a:prstGeom prst="rect">
                            <a:avLst/>
                          </a:prstGeom>
                        </pic:spPr>
                      </pic:pic>
                      <wps:wsp>
                        <wps:cNvPr id="1326" name="Rectangle: Rounded Corners 1326"/>
                        <wps:cNvSpPr/>
                        <wps:spPr>
                          <a:xfrm>
                            <a:off x="87464" y="1057523"/>
                            <a:ext cx="3156668" cy="43434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Oval 1327"/>
                        <wps:cNvSpPr/>
                        <wps:spPr>
                          <a:xfrm>
                            <a:off x="2798860" y="262393"/>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89A517" w14:textId="2D38A0B2" w:rsidR="00FE12E8" w:rsidRPr="00625867" w:rsidRDefault="00FE12E8" w:rsidP="00FE12E8">
                              <w:pPr>
                                <w:jc w:val="center"/>
                                <w:rPr>
                                  <w:b/>
                                  <w:bCs/>
                                  <w:color w:val="000000" w:themeColor="text1"/>
                                  <w:sz w:val="26"/>
                                  <w:szCs w:val="26"/>
                                </w:rPr>
                              </w:pPr>
                              <w:r w:rsidRPr="00625867">
                                <w:rPr>
                                  <w:b/>
                                  <w:bCs/>
                                  <w:color w:val="000000" w:themeColor="text1"/>
                                  <w:sz w:val="26"/>
                                  <w:szCs w:val="26"/>
                                </w:rPr>
                                <w:t>2</w:t>
                              </w:r>
                              <w:r w:rsidR="00625867">
                                <w:rPr>
                                  <w:b/>
                                  <w:bCs/>
                                  <w:color w:val="000000" w:themeColor="text1"/>
                                  <w:sz w:val="26"/>
                                  <w:szCs w:val="2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45470FC" id="Group 1349" o:spid="_x0000_s1282" alt="Shows the activity section of the request where comments can be added or files uploaded." style="width:380pt;height:130.05pt;mso-position-horizontal-relative:char;mso-position-vertical-relative:line" coordsize="48260,165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">
                <v:shape id="Picture 1424" o:spid="_x0000_s1283" type="#_x0000_t75" style="position:absolute;width:48260;height:16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">
                  <v:imagedata r:id="rId109" o:title=""/>
                </v:shape>
                <v:roundrect id="Rectangle: Rounded Corners 1326" o:spid="_x0000_s1284" style="position:absolute;left:874;top:10575;width:31567;height:43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" fillcolor="yellow" strokecolor="red" strokeweight="1pt">
                  <v:fill opacity="13107f"/>
                  <v:stroke joinstyle="miter"/>
                </v:roundrect>
                <v:oval id="Oval 1327" o:spid="_x0000_s1285" style="position:absolute;left:27988;top:2623;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" fillcolor="#ff9e1b [3205]" strokecolor="#ff9e1b [3205]" strokeweight="1pt">
                  <v:stroke joinstyle="miter"/>
                  <v:textbox>
                    <w:txbxContent>
                      <w:p w14:paraId="6B89A517" w14:textId="2D38A0B2" w:rsidR="00FE12E8" w:rsidRPr="00625867" w:rsidRDefault="00FE12E8" w:rsidP="00FE12E8">
                        <w:pPr>
                          <w:jc w:val="center"/>
                          <w:rPr>
                            <w:b/>
                            <w:bCs/>
                            <w:color w:val="000000" w:themeColor="text1"/>
                            <w:sz w:val="26"/>
                            <w:szCs w:val="26"/>
                          </w:rPr>
                        </w:pPr>
                        <w:r w:rsidRPr="00625867">
                          <w:rPr>
                            <w:b/>
                            <w:bCs/>
                            <w:color w:val="000000" w:themeColor="text1"/>
                            <w:sz w:val="26"/>
                            <w:szCs w:val="26"/>
                          </w:rPr>
                          <w:t>2</w:t>
                        </w:r>
                        <w:r w:rsidR="00625867">
                          <w:rPr>
                            <w:b/>
                            <w:bCs/>
                            <w:color w:val="000000" w:themeColor="text1"/>
                            <w:sz w:val="26"/>
                            <w:szCs w:val="26"/>
                          </w:rPr>
                          <w:t>2</w:t>
                        </w:r>
                      </w:p>
                    </w:txbxContent>
                  </v:textbox>
                </v:oval>
                <w10:anchorlock/>
              </v:group>
            </w:pict>
          </mc:Fallback>
        </mc:AlternateContent>
      </w:r>
      <w:bookmarkStart w:id="84" w:name="_Toc81296010"/>
      <w:bookmarkStart w:id="85" w:name="_Toc81296066"/>
      <w:bookmarkStart w:id="86" w:name="_Toc81311766"/>
      <w:bookmarkStart w:id="87" w:name="_Toc83279712"/>
      <w:bookmarkStart w:id="88" w:name="_Toc83279796"/>
      <w:bookmarkStart w:id="89" w:name="_Toc83280038"/>
    </w:p>
    <w:p w14:paraId="6A52085D" w14:textId="77777777" w:rsidR="00FE12E8" w:rsidRPr="009E549F" w:rsidRDefault="00FE12E8" w:rsidP="00FE12E8">
      <w:pPr>
        <w:pStyle w:val="Heading2"/>
        <w:rPr>
          <w:rStyle w:val="normaltextrun"/>
        </w:rPr>
      </w:pPr>
      <w:bookmarkStart w:id="90" w:name="_Upload_files_after"/>
      <w:bookmarkStart w:id="91" w:name="_Toc84018257"/>
      <w:bookmarkStart w:id="92" w:name="_Toc84339257"/>
      <w:bookmarkStart w:id="93" w:name="_Toc108177548"/>
      <w:bookmarkStart w:id="94" w:name="_Toc119393805"/>
      <w:bookmarkStart w:id="95" w:name="_Toc196231107"/>
      <w:bookmarkEnd w:id="90"/>
      <w:r>
        <w:rPr>
          <w:rStyle w:val="normaltextrun"/>
        </w:rPr>
        <w:t>Upload files after application has been saved</w:t>
      </w:r>
      <w:bookmarkEnd w:id="84"/>
      <w:bookmarkEnd w:id="85"/>
      <w:bookmarkEnd w:id="86"/>
      <w:bookmarkEnd w:id="87"/>
      <w:bookmarkEnd w:id="88"/>
      <w:bookmarkEnd w:id="89"/>
      <w:bookmarkEnd w:id="91"/>
      <w:bookmarkEnd w:id="92"/>
      <w:bookmarkEnd w:id="93"/>
      <w:bookmarkEnd w:id="94"/>
      <w:bookmarkEnd w:id="95"/>
    </w:p>
    <w:p w14:paraId="6817BA50" w14:textId="77777777" w:rsidR="00FE12E8" w:rsidRPr="00440916" w:rsidRDefault="00FE12E8" w:rsidP="00FE12E8">
      <w:pPr>
        <w:pStyle w:val="BodyText100ThemeColour"/>
      </w:pPr>
      <w:r>
        <w:t xml:space="preserve">When first creating an application from the home screen, any files can be simply added to the request via ‘drag and drop’ functionality. However, once the request has been saved, the only way to upload additional documents is via the </w:t>
      </w:r>
      <w:r w:rsidRPr="007E3B00">
        <w:rPr>
          <w:b/>
          <w:bCs/>
          <w:i/>
          <w:iCs/>
        </w:rPr>
        <w:t>Activity&gt;Comments</w:t>
      </w:r>
      <w:r>
        <w:t xml:space="preserve"> section when in an application request.  The following guides the user on how to upload files after the request has been saved.</w:t>
      </w:r>
    </w:p>
    <w:p w14:paraId="715389CB" w14:textId="332FE380" w:rsidR="00FE12E8" w:rsidRPr="00A54A54" w:rsidRDefault="00FE12E8" w:rsidP="001408AB">
      <w:pPr>
        <w:pStyle w:val="ListNumber"/>
        <w:numPr>
          <w:ilvl w:val="0"/>
          <w:numId w:val="29"/>
        </w:numPr>
        <w:rPr>
          <w:rFonts w:ascii="Calibri" w:hAnsi="Calibri" w:cs="Calibri"/>
        </w:rPr>
      </w:pPr>
      <w:r>
        <w:rPr>
          <w:rStyle w:val="normaltextrun"/>
        </w:rPr>
        <w:t xml:space="preserve">Whilst in an application or other request type, </w:t>
      </w:r>
      <w:r>
        <w:rPr>
          <w:noProof/>
        </w:rPr>
        <w:t xml:space="preserve">navigate to the end of the request and in the Activity section </w:t>
      </w:r>
      <w:r w:rsidRPr="00A54A54">
        <w:rPr>
          <w:b/>
          <w:bCs/>
          <w:noProof/>
        </w:rPr>
        <w:t>click in the field to ‘Add a comment’</w:t>
      </w:r>
      <w:r>
        <w:rPr>
          <w:noProof/>
        </w:rPr>
        <w:t>.</w:t>
      </w:r>
      <w:r w:rsidR="003F5FAA">
        <w:rPr>
          <w:noProof/>
        </w:rPr>
        <w:br/>
      </w:r>
      <w:r w:rsidRPr="008A083A">
        <w:rPr>
          <w:noProof/>
        </w:rPr>
        <w:t xml:space="preserve"> </w:t>
      </w:r>
      <w:r>
        <w:rPr>
          <w:noProof/>
          <w:color w:val="2B579A"/>
          <w:shd w:val="clear" w:color="auto" w:fill="E6E6E6"/>
        </w:rPr>
        <mc:AlternateContent>
          <mc:Choice Requires="wpg">
            <w:drawing>
              <wp:inline distT="0" distB="0" distL="0" distR="0" wp14:anchorId="0B5E70EF" wp14:editId="19F54F4F">
                <wp:extent cx="4967021" cy="808990"/>
                <wp:effectExtent l="0" t="0" r="5080" b="0"/>
                <wp:docPr id="1278" name="Group 1278" descr="Shows the activity section of a request where comments can be added or files uploaded."/>
                <wp:cNvGraphicFramePr/>
                <a:graphic xmlns:a="http://schemas.openxmlformats.org/drawingml/2006/main">
                  <a:graphicData uri="http://schemas.microsoft.com/office/word/2010/wordprocessingGroup">
                    <wpg:wgp>
                      <wpg:cNvGrpSpPr/>
                      <wpg:grpSpPr>
                        <a:xfrm>
                          <a:off x="0" y="0"/>
                          <a:ext cx="4967021" cy="808990"/>
                          <a:chOff x="0" y="3762375"/>
                          <a:chExt cx="4967021" cy="808990"/>
                        </a:xfrm>
                      </wpg:grpSpPr>
                      <pic:pic xmlns:pic="http://schemas.openxmlformats.org/drawingml/2006/picture">
                        <pic:nvPicPr>
                          <pic:cNvPr id="46" name="Picture 46"/>
                          <pic:cNvPicPr>
                            <a:picLocks noChangeAspect="1"/>
                          </pic:cNvPicPr>
                        </pic:nvPicPr>
                        <pic:blipFill rotWithShape="1">
                          <a:blip r:embed="rId110">
                            <a:extLst>
                              <a:ext uri="{28A0092B-C50C-407E-A947-70E740481C1C}">
                                <a14:useLocalDpi xmlns:a14="http://schemas.microsoft.com/office/drawing/2010/main" val="0"/>
                              </a:ext>
                            </a:extLst>
                          </a:blip>
                          <a:srcRect t="82303" r="23351"/>
                          <a:stretch/>
                        </pic:blipFill>
                        <pic:spPr>
                          <a:xfrm>
                            <a:off x="0" y="3762375"/>
                            <a:ext cx="4967021" cy="808990"/>
                          </a:xfrm>
                          <a:prstGeom prst="rect">
                            <a:avLst/>
                          </a:prstGeom>
                        </pic:spPr>
                      </pic:pic>
                      <wps:wsp>
                        <wps:cNvPr id="1246" name="Rectangle: Rounded Corners 1246"/>
                        <wps:cNvSpPr/>
                        <wps:spPr>
                          <a:xfrm>
                            <a:off x="1089329" y="3990975"/>
                            <a:ext cx="3463621" cy="4572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3" name="Oval 1273"/>
                        <wps:cNvSpPr/>
                        <wps:spPr>
                          <a:xfrm>
                            <a:off x="4302036" y="389420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B1BAB" w14:textId="77777777" w:rsidR="00FE12E8" w:rsidRPr="00A54A54" w:rsidRDefault="00FE12E8" w:rsidP="00FE12E8">
                              <w:pPr>
                                <w:jc w:val="center"/>
                                <w:rPr>
                                  <w:b/>
                                  <w:bCs/>
                                  <w:color w:val="000000" w:themeColor="text1"/>
                                  <w:sz w:val="24"/>
                                  <w:szCs w:val="24"/>
                                </w:rPr>
                              </w:pPr>
                              <w:r w:rsidRPr="00A54A54">
                                <w:rPr>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B5E70EF" id="Group 1278" o:spid="_x0000_s1286" alt="Shows the activity section of a request where comments can be added or files uploaded." style="width:391.1pt;height:63.7pt;mso-position-horizontal-relative:char;mso-position-vertical-relative:line" coordorigin=",37623" coordsize="49670,8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">
                <v:shape id="Picture 46" o:spid="_x0000_s1287" type="#_x0000_t75" style="position:absolute;top:37623;width:49670;height:80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">
                  <v:imagedata r:id="rId111" o:title="" croptop="53938f" cropright="15303f"/>
                </v:shape>
                <v:roundrect id="Rectangle: Rounded Corners 1246" o:spid="_x0000_s1288" style="position:absolute;left:10893;top:39909;width:34636;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" fillcolor="yellow" strokecolor="red" strokeweight="1pt">
                  <v:fill opacity="13107f"/>
                  <v:stroke joinstyle="miter"/>
                </v:roundrect>
                <v:oval id="Oval 1273" o:spid="_x0000_s1289" style="position:absolute;left:43020;top:3894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" fillcolor="#ff9e1b [3205]" strokecolor="#ff9e1b [3205]" strokeweight="1pt">
                  <v:stroke joinstyle="miter"/>
                  <v:textbox>
                    <w:txbxContent>
                      <w:p w14:paraId="097B1BAB" w14:textId="77777777" w:rsidR="00FE12E8" w:rsidRPr="00A54A54" w:rsidRDefault="00FE12E8" w:rsidP="00FE12E8">
                        <w:pPr>
                          <w:jc w:val="center"/>
                          <w:rPr>
                            <w:b/>
                            <w:bCs/>
                            <w:color w:val="000000" w:themeColor="text1"/>
                            <w:sz w:val="24"/>
                            <w:szCs w:val="24"/>
                          </w:rPr>
                        </w:pPr>
                        <w:r w:rsidRPr="00A54A54">
                          <w:rPr>
                            <w:b/>
                            <w:bCs/>
                            <w:color w:val="000000" w:themeColor="text1"/>
                            <w:sz w:val="24"/>
                            <w:szCs w:val="24"/>
                          </w:rPr>
                          <w:t>1</w:t>
                        </w:r>
                      </w:p>
                    </w:txbxContent>
                  </v:textbox>
                </v:oval>
                <w10:anchorlock/>
              </v:group>
            </w:pict>
          </mc:Fallback>
        </mc:AlternateContent>
      </w:r>
    </w:p>
    <w:p w14:paraId="2CDA1ED1" w14:textId="77777777" w:rsidR="00FE12E8" w:rsidRPr="00670E9E" w:rsidRDefault="00FE12E8" w:rsidP="00FF285D">
      <w:pPr>
        <w:pStyle w:val="ListNumber"/>
        <w:numPr>
          <w:ilvl w:val="0"/>
          <w:numId w:val="43"/>
        </w:numPr>
        <w:spacing w:before="120" w:line="240" w:lineRule="atLeast"/>
        <w:ind w:left="340" w:hanging="340"/>
        <w:contextualSpacing w:val="0"/>
        <w:rPr>
          <w:rFonts w:ascii="Calibri" w:hAnsi="Calibri" w:cs="Calibri"/>
        </w:rPr>
      </w:pPr>
      <w:r>
        <w:rPr>
          <w:noProof/>
        </w:rPr>
        <w:t xml:space="preserve">Once the field is selected, additional functions will be visible. </w:t>
      </w:r>
      <w:r w:rsidRPr="005331F3">
        <w:rPr>
          <w:b/>
          <w:bCs/>
          <w:noProof/>
        </w:rPr>
        <w:t xml:space="preserve">Select the image icon </w:t>
      </w:r>
      <w:r w:rsidRPr="005331F3">
        <w:rPr>
          <w:b/>
          <w:bCs/>
          <w:i/>
          <w:iCs/>
          <w:noProof/>
        </w:rPr>
        <w:t>(Files &amp; Images)</w:t>
      </w:r>
      <w:r>
        <w:rPr>
          <w:noProof/>
        </w:rPr>
        <w:t>.</w:t>
      </w:r>
      <w:r w:rsidRPr="00670E9E">
        <w:rPr>
          <w:noProof/>
        </w:rPr>
        <w:t xml:space="preserve"> </w:t>
      </w:r>
    </w:p>
    <w:p w14:paraId="46DD0B52" w14:textId="77777777" w:rsidR="00FE12E8" w:rsidRPr="002C62F4" w:rsidRDefault="00FE12E8" w:rsidP="00FF285D">
      <w:pPr>
        <w:pStyle w:val="ListNumber"/>
        <w:numPr>
          <w:ilvl w:val="0"/>
          <w:numId w:val="43"/>
        </w:numPr>
        <w:spacing w:before="120" w:line="240" w:lineRule="atLeast"/>
        <w:ind w:left="340" w:hanging="340"/>
        <w:contextualSpacing w:val="0"/>
        <w:rPr>
          <w:rFonts w:ascii="Calibri" w:hAnsi="Calibri" w:cs="Calibri"/>
        </w:rPr>
      </w:pPr>
      <w:r w:rsidRPr="005331F3">
        <w:rPr>
          <w:b/>
          <w:bCs/>
          <w:noProof/>
        </w:rPr>
        <w:t>Navigate to the location of the files</w:t>
      </w:r>
      <w:r>
        <w:rPr>
          <w:noProof/>
        </w:rPr>
        <w:t xml:space="preserve"> and </w:t>
      </w:r>
      <w:r w:rsidRPr="005331F3">
        <w:rPr>
          <w:b/>
          <w:bCs/>
          <w:noProof/>
        </w:rPr>
        <w:t>upload as needed</w:t>
      </w:r>
      <w:r>
        <w:rPr>
          <w:noProof/>
        </w:rPr>
        <w:t>.</w:t>
      </w:r>
      <w:r w:rsidRPr="002C62F4">
        <w:rPr>
          <w:noProof/>
        </w:rPr>
        <w:t xml:space="preserve"> </w:t>
      </w:r>
      <w:r>
        <w:rPr>
          <w:noProof/>
        </w:rPr>
        <w:t>Multiple files can be uploaded at the same time.</w:t>
      </w:r>
    </w:p>
    <w:p w14:paraId="29082900" w14:textId="77777777" w:rsidR="00FE12E8" w:rsidRPr="008F0015" w:rsidRDefault="00FE12E8" w:rsidP="00FF285D">
      <w:pPr>
        <w:pStyle w:val="ListNumber"/>
        <w:numPr>
          <w:ilvl w:val="0"/>
          <w:numId w:val="43"/>
        </w:numPr>
        <w:spacing w:before="120" w:line="240" w:lineRule="atLeast"/>
        <w:ind w:left="340" w:hanging="340"/>
        <w:contextualSpacing w:val="0"/>
        <w:rPr>
          <w:rFonts w:ascii="Calibri" w:hAnsi="Calibri" w:cs="Calibri"/>
        </w:rPr>
      </w:pPr>
      <w:r w:rsidRPr="00DB70FD">
        <w:rPr>
          <w:b/>
          <w:bCs/>
          <w:noProof/>
        </w:rPr>
        <w:lastRenderedPageBreak/>
        <w:t>Select Save</w:t>
      </w:r>
      <w:r>
        <w:rPr>
          <w:noProof/>
        </w:rPr>
        <w:t xml:space="preserve"> to close the comments field where the uploaded file(s) should now be seen.</w:t>
      </w:r>
      <w:r w:rsidRPr="005331F3">
        <w:rPr>
          <w:noProof/>
        </w:rPr>
        <w:t xml:space="preserve"> </w:t>
      </w:r>
      <w:r>
        <w:rPr>
          <w:noProof/>
          <w:color w:val="2B579A"/>
          <w:shd w:val="clear" w:color="auto" w:fill="E6E6E6"/>
        </w:rPr>
        <mc:AlternateContent>
          <mc:Choice Requires="wpg">
            <w:drawing>
              <wp:inline distT="0" distB="0" distL="0" distR="0" wp14:anchorId="68289CFC" wp14:editId="02FAF00D">
                <wp:extent cx="5537835" cy="2083214"/>
                <wp:effectExtent l="0" t="0" r="5715" b="0"/>
                <wp:docPr id="1283" name="Group 1283" descr="Highlights where the files and images upload icon is located from within the comment area. Shows that the comment is to be saved to store the uploaded files."/>
                <wp:cNvGraphicFramePr/>
                <a:graphic xmlns:a="http://schemas.openxmlformats.org/drawingml/2006/main">
                  <a:graphicData uri="http://schemas.microsoft.com/office/word/2010/wordprocessingGroup">
                    <wpg:wgp>
                      <wpg:cNvGrpSpPr/>
                      <wpg:grpSpPr>
                        <a:xfrm>
                          <a:off x="0" y="0"/>
                          <a:ext cx="5537835" cy="2083214"/>
                          <a:chOff x="0" y="310101"/>
                          <a:chExt cx="5537835" cy="2083214"/>
                        </a:xfrm>
                      </wpg:grpSpPr>
                      <pic:pic xmlns:pic="http://schemas.openxmlformats.org/drawingml/2006/picture">
                        <pic:nvPicPr>
                          <pic:cNvPr id="47" name="Picture 47"/>
                          <pic:cNvPicPr>
                            <a:picLocks noChangeAspect="1"/>
                          </pic:cNvPicPr>
                        </pic:nvPicPr>
                        <pic:blipFill rotWithShape="1">
                          <a:blip r:embed="rId112">
                            <a:extLst>
                              <a:ext uri="{28A0092B-C50C-407E-A947-70E740481C1C}">
                                <a14:useLocalDpi xmlns:a14="http://schemas.microsoft.com/office/drawing/2010/main" val="0"/>
                              </a:ext>
                            </a:extLst>
                          </a:blip>
                          <a:srcRect t="12956" r="6" b="5"/>
                          <a:stretch/>
                        </pic:blipFill>
                        <pic:spPr>
                          <a:xfrm>
                            <a:off x="0" y="310101"/>
                            <a:ext cx="5537835" cy="2083214"/>
                          </a:xfrm>
                          <a:prstGeom prst="rect">
                            <a:avLst/>
                          </a:prstGeom>
                        </pic:spPr>
                      </pic:pic>
                      <wps:wsp>
                        <wps:cNvPr id="1279" name="Rectangle: Rounded Corners 1279"/>
                        <wps:cNvSpPr/>
                        <wps:spPr>
                          <a:xfrm>
                            <a:off x="3619517" y="571501"/>
                            <a:ext cx="285750" cy="3333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Oval 1280"/>
                        <wps:cNvSpPr/>
                        <wps:spPr>
                          <a:xfrm>
                            <a:off x="4063115" y="528342"/>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EAD7D" w14:textId="77777777" w:rsidR="00FE12E8" w:rsidRPr="00A54A54" w:rsidRDefault="00FE12E8" w:rsidP="00FE12E8">
                              <w:pPr>
                                <w:jc w:val="center"/>
                                <w:rPr>
                                  <w:b/>
                                  <w:bCs/>
                                  <w:color w:val="000000" w:themeColor="text1"/>
                                  <w:sz w:val="24"/>
                                  <w:szCs w:val="24"/>
                                </w:rPr>
                              </w:pPr>
                              <w:r w:rsidRPr="00A54A54">
                                <w:rPr>
                                  <w:b/>
                                  <w:bCs/>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Rounded Corners 1281"/>
                        <wps:cNvSpPr/>
                        <wps:spPr>
                          <a:xfrm>
                            <a:off x="820520" y="1866900"/>
                            <a:ext cx="723900" cy="4572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Oval 1282"/>
                        <wps:cNvSpPr/>
                        <wps:spPr>
                          <a:xfrm>
                            <a:off x="1765189" y="1719530"/>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D5F30B" w14:textId="77777777" w:rsidR="00FE12E8" w:rsidRPr="00A54A54" w:rsidRDefault="00FE12E8" w:rsidP="00FE12E8">
                              <w:pPr>
                                <w:jc w:val="center"/>
                                <w:rPr>
                                  <w:b/>
                                  <w:bCs/>
                                  <w:color w:val="000000" w:themeColor="text1"/>
                                  <w:sz w:val="24"/>
                                  <w:szCs w:val="24"/>
                                </w:rPr>
                              </w:pPr>
                              <w:r w:rsidRPr="00A54A54">
                                <w:rPr>
                                  <w:b/>
                                  <w:bCs/>
                                  <w:color w:val="000000" w:themeColor="text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8289CFC" id="Group 1283" o:spid="_x0000_s1290" alt="Highlights where the files and images upload icon is located from within the comment area. Shows that the comment is to be saved to store the uploaded files." style="width:436.05pt;height:164.05pt;mso-position-horizontal-relative:char;mso-position-vertical-relative:line" coordorigin=",3101" coordsize="55378,208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">
                <v:shape id="Picture 47" o:spid="_x0000_s1291" type="#_x0000_t75" style="position:absolute;top:3101;width:55378;height:20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">
                  <v:imagedata r:id="rId113" o:title="" croptop="8491f" cropbottom="3f" cropright="4f"/>
                </v:shape>
                <v:roundrect id="Rectangle: Rounded Corners 1279" o:spid="_x0000_s1292" style="position:absolute;left:36195;top:5715;width:2857;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" fillcolor="yellow" strokecolor="red" strokeweight="1pt">
                  <v:fill opacity="13107f"/>
                  <v:stroke joinstyle="miter"/>
                </v:roundrect>
                <v:oval id="Oval 1280" o:spid="_x0000_s1293" style="position:absolute;left:40631;top:5283;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" fillcolor="#ff9e1b [3205]" strokecolor="#ff9e1b [3205]" strokeweight="1pt">
                  <v:stroke joinstyle="miter"/>
                  <v:textbox>
                    <w:txbxContent>
                      <w:p w14:paraId="22FEAD7D" w14:textId="77777777" w:rsidR="00FE12E8" w:rsidRPr="00A54A54" w:rsidRDefault="00FE12E8" w:rsidP="00FE12E8">
                        <w:pPr>
                          <w:jc w:val="center"/>
                          <w:rPr>
                            <w:b/>
                            <w:bCs/>
                            <w:color w:val="000000" w:themeColor="text1"/>
                            <w:sz w:val="24"/>
                            <w:szCs w:val="24"/>
                          </w:rPr>
                        </w:pPr>
                        <w:r w:rsidRPr="00A54A54">
                          <w:rPr>
                            <w:b/>
                            <w:bCs/>
                            <w:color w:val="000000" w:themeColor="text1"/>
                            <w:sz w:val="24"/>
                            <w:szCs w:val="24"/>
                          </w:rPr>
                          <w:t>2</w:t>
                        </w:r>
                      </w:p>
                    </w:txbxContent>
                  </v:textbox>
                </v:oval>
                <v:roundrect id="Rectangle: Rounded Corners 1281" o:spid="_x0000_s1294" style="position:absolute;left:8205;top:18669;width:7239;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" fillcolor="yellow" strokecolor="red" strokeweight="1pt">
                  <v:fill opacity="13107f"/>
                  <v:stroke joinstyle="miter"/>
                </v:roundrect>
                <v:oval id="Oval 1282" o:spid="_x0000_s1295" style="position:absolute;left:17651;top:17195;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" fillcolor="#ff9e1b [3205]" strokecolor="#ff9e1b [3205]" strokeweight="1pt">
                  <v:stroke joinstyle="miter"/>
                  <v:textbox>
                    <w:txbxContent>
                      <w:p w14:paraId="33D5F30B" w14:textId="77777777" w:rsidR="00FE12E8" w:rsidRPr="00A54A54" w:rsidRDefault="00FE12E8" w:rsidP="00FE12E8">
                        <w:pPr>
                          <w:jc w:val="center"/>
                          <w:rPr>
                            <w:b/>
                            <w:bCs/>
                            <w:color w:val="000000" w:themeColor="text1"/>
                            <w:sz w:val="24"/>
                            <w:szCs w:val="24"/>
                          </w:rPr>
                        </w:pPr>
                        <w:r w:rsidRPr="00A54A54">
                          <w:rPr>
                            <w:b/>
                            <w:bCs/>
                            <w:color w:val="000000" w:themeColor="text1"/>
                            <w:sz w:val="24"/>
                            <w:szCs w:val="24"/>
                          </w:rPr>
                          <w:t>4</w:t>
                        </w:r>
                      </w:p>
                    </w:txbxContent>
                  </v:textbox>
                </v:oval>
                <w10:anchorlock/>
              </v:group>
            </w:pict>
          </mc:Fallback>
        </mc:AlternateContent>
      </w:r>
    </w:p>
    <w:p w14:paraId="3919A12B" w14:textId="77777777" w:rsidR="00FE12E8" w:rsidRPr="00013041" w:rsidRDefault="00FE12E8" w:rsidP="00FF285D">
      <w:pPr>
        <w:pStyle w:val="ListNumber"/>
        <w:numPr>
          <w:ilvl w:val="0"/>
          <w:numId w:val="43"/>
        </w:numPr>
        <w:spacing w:before="120" w:line="240" w:lineRule="atLeast"/>
        <w:ind w:left="340" w:hanging="340"/>
        <w:contextualSpacing w:val="0"/>
        <w:rPr>
          <w:rFonts w:ascii="Calibri" w:hAnsi="Calibri" w:cs="Calibri"/>
        </w:rPr>
      </w:pPr>
      <w:r w:rsidRPr="00FB084D">
        <w:rPr>
          <w:b/>
          <w:bCs/>
          <w:noProof/>
        </w:rPr>
        <w:t>Refresh (F5) the web page</w:t>
      </w:r>
      <w:r>
        <w:rPr>
          <w:noProof/>
        </w:rPr>
        <w:t xml:space="preserve"> to see that the uploaded files are listed under the Attachments section located at the right of the form.</w:t>
      </w:r>
      <w:r w:rsidRPr="00D62FE8">
        <w:rPr>
          <w:noProof/>
        </w:rPr>
        <w:t xml:space="preserve"> </w:t>
      </w:r>
      <w:r>
        <w:rPr>
          <w:b/>
          <w:noProof/>
          <w:color w:val="2B579A"/>
          <w:shd w:val="clear" w:color="auto" w:fill="E6E6E6"/>
        </w:rPr>
        <mc:AlternateContent>
          <mc:Choice Requires="wpg">
            <w:drawing>
              <wp:inline distT="0" distB="0" distL="0" distR="0" wp14:anchorId="28005F72" wp14:editId="1908159F">
                <wp:extent cx="6480175" cy="2388259"/>
                <wp:effectExtent l="0" t="0" r="0" b="12065"/>
                <wp:docPr id="1308" name="Group 1308" descr="Shows that after refreshing the browser window, any attachments will be listed to the right of screen."/>
                <wp:cNvGraphicFramePr/>
                <a:graphic xmlns:a="http://schemas.openxmlformats.org/drawingml/2006/main">
                  <a:graphicData uri="http://schemas.microsoft.com/office/word/2010/wordprocessingGroup">
                    <wpg:wgp>
                      <wpg:cNvGrpSpPr/>
                      <wpg:grpSpPr>
                        <a:xfrm>
                          <a:off x="0" y="0"/>
                          <a:ext cx="6480175" cy="2388259"/>
                          <a:chOff x="0" y="2078966"/>
                          <a:chExt cx="6480175" cy="2388259"/>
                        </a:xfrm>
                      </wpg:grpSpPr>
                      <pic:pic xmlns:pic="http://schemas.openxmlformats.org/drawingml/2006/picture">
                        <pic:nvPicPr>
                          <pic:cNvPr id="54" name="Picture 54"/>
                          <pic:cNvPicPr>
                            <a:picLocks noChangeAspect="1"/>
                          </pic:cNvPicPr>
                        </pic:nvPicPr>
                        <pic:blipFill rotWithShape="1">
                          <a:blip r:embed="rId114">
                            <a:extLst>
                              <a:ext uri="{28A0092B-C50C-407E-A947-70E740481C1C}">
                                <a14:useLocalDpi xmlns:a14="http://schemas.microsoft.com/office/drawing/2010/main" val="0"/>
                              </a:ext>
                            </a:extLst>
                          </a:blip>
                          <a:srcRect t="47497"/>
                          <a:stretch/>
                        </pic:blipFill>
                        <pic:spPr>
                          <a:xfrm>
                            <a:off x="0" y="2078966"/>
                            <a:ext cx="6480175" cy="2298089"/>
                          </a:xfrm>
                          <a:prstGeom prst="rect">
                            <a:avLst/>
                          </a:prstGeom>
                        </pic:spPr>
                      </pic:pic>
                      <wps:wsp>
                        <wps:cNvPr id="1288" name="Rectangle: Rounded Corners 1288"/>
                        <wps:cNvSpPr/>
                        <wps:spPr>
                          <a:xfrm>
                            <a:off x="3905250" y="2800350"/>
                            <a:ext cx="1952625" cy="16668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2" name="Oval 1292"/>
                        <wps:cNvSpPr/>
                        <wps:spPr>
                          <a:xfrm>
                            <a:off x="3244132" y="299084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892124" w14:textId="77777777" w:rsidR="00FE12E8" w:rsidRPr="00A54A54" w:rsidRDefault="00FE12E8" w:rsidP="00FE12E8">
                              <w:pPr>
                                <w:jc w:val="center"/>
                                <w:rPr>
                                  <w:b/>
                                  <w:bCs/>
                                  <w:color w:val="000000" w:themeColor="text1"/>
                                  <w:sz w:val="24"/>
                                  <w:szCs w:val="24"/>
                                </w:rPr>
                              </w:pPr>
                              <w:r w:rsidRPr="00A54A54">
                                <w:rPr>
                                  <w:b/>
                                  <w:bCs/>
                                  <w:color w:val="000000" w:themeColor="text1"/>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8005F72" id="Group 1308" o:spid="_x0000_s1296" alt="Shows that after refreshing the browser window, any attachments will be listed to the right of screen." style="width:510.25pt;height:188.05pt;mso-position-horizontal-relative:char;mso-position-vertical-relative:line" coordorigin=",20789" coordsize="64801,23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">
                <v:shape id="Picture 54" o:spid="_x0000_s1297" type="#_x0000_t75" style="position:absolute;top:20789;width:64801;height:229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">
                  <v:imagedata r:id="rId115" o:title="" croptop="31128f"/>
                </v:shape>
                <v:roundrect id="Rectangle: Rounded Corners 1288" o:spid="_x0000_s1298" style="position:absolute;left:39052;top:28003;width:19526;height:166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" fillcolor="yellow" strokecolor="red" strokeweight="1pt">
                  <v:fill opacity="13107f"/>
                  <v:stroke joinstyle="miter"/>
                </v:roundrect>
                <v:oval id="Oval 1292" o:spid="_x0000_s1299" style="position:absolute;left:32441;top:29908;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" fillcolor="#ff9e1b [3205]" strokecolor="#ff9e1b [3205]" strokeweight="1pt">
                  <v:stroke joinstyle="miter"/>
                  <v:textbox>
                    <w:txbxContent>
                      <w:p w14:paraId="06892124" w14:textId="77777777" w:rsidR="00FE12E8" w:rsidRPr="00A54A54" w:rsidRDefault="00FE12E8" w:rsidP="00FE12E8">
                        <w:pPr>
                          <w:jc w:val="center"/>
                          <w:rPr>
                            <w:b/>
                            <w:bCs/>
                            <w:color w:val="000000" w:themeColor="text1"/>
                            <w:sz w:val="24"/>
                            <w:szCs w:val="24"/>
                          </w:rPr>
                        </w:pPr>
                        <w:r w:rsidRPr="00A54A54">
                          <w:rPr>
                            <w:b/>
                            <w:bCs/>
                            <w:color w:val="000000" w:themeColor="text1"/>
                            <w:sz w:val="24"/>
                            <w:szCs w:val="24"/>
                          </w:rPr>
                          <w:t>5</w:t>
                        </w:r>
                      </w:p>
                    </w:txbxContent>
                  </v:textbox>
                </v:oval>
                <w10:anchorlock/>
              </v:group>
            </w:pict>
          </mc:Fallback>
        </mc:AlternateContent>
      </w:r>
    </w:p>
    <w:p w14:paraId="2D6D51FB" w14:textId="77777777" w:rsidR="00FE12E8" w:rsidRDefault="00FE12E8" w:rsidP="00FE12E8">
      <w:pPr>
        <w:pStyle w:val="Heading2"/>
        <w:rPr>
          <w:rStyle w:val="normaltextrun"/>
        </w:rPr>
      </w:pPr>
      <w:bookmarkStart w:id="96" w:name="_Toc81296011"/>
      <w:bookmarkStart w:id="97" w:name="_Toc81296067"/>
      <w:bookmarkStart w:id="98" w:name="_Toc81311767"/>
      <w:bookmarkStart w:id="99" w:name="_Toc83279713"/>
      <w:bookmarkStart w:id="100" w:name="_Toc83279797"/>
      <w:bookmarkStart w:id="101" w:name="_Toc83280039"/>
      <w:bookmarkStart w:id="102" w:name="_Toc84018258"/>
      <w:bookmarkStart w:id="103" w:name="_Toc84339258"/>
      <w:bookmarkStart w:id="104" w:name="_Toc108177549"/>
      <w:bookmarkStart w:id="105" w:name="_Toc119393806"/>
      <w:bookmarkStart w:id="106" w:name="_Toc196231108"/>
      <w:r w:rsidRPr="00BB3B73">
        <w:rPr>
          <w:rStyle w:val="normaltextrun"/>
        </w:rPr>
        <w:t>Share</w:t>
      </w:r>
      <w:r>
        <w:rPr>
          <w:rStyle w:val="normaltextrun"/>
        </w:rPr>
        <w:t xml:space="preserve"> projects or applications</w:t>
      </w:r>
      <w:r w:rsidRPr="00BB3B73">
        <w:rPr>
          <w:rStyle w:val="normaltextrun"/>
        </w:rPr>
        <w:t xml:space="preserve"> with </w:t>
      </w:r>
      <w:r>
        <w:rPr>
          <w:rStyle w:val="normaltextrun"/>
        </w:rPr>
        <w:t>other registered</w:t>
      </w:r>
      <w:r w:rsidRPr="00BB3B73">
        <w:rPr>
          <w:rStyle w:val="normaltextrun"/>
        </w:rPr>
        <w:t xml:space="preserve"> users</w:t>
      </w:r>
      <w:bookmarkEnd w:id="96"/>
      <w:bookmarkEnd w:id="97"/>
      <w:bookmarkEnd w:id="98"/>
      <w:bookmarkEnd w:id="99"/>
      <w:bookmarkEnd w:id="100"/>
      <w:bookmarkEnd w:id="101"/>
      <w:bookmarkEnd w:id="102"/>
      <w:bookmarkEnd w:id="103"/>
      <w:bookmarkEnd w:id="104"/>
      <w:bookmarkEnd w:id="105"/>
      <w:bookmarkEnd w:id="106"/>
    </w:p>
    <w:p w14:paraId="55EEDD81" w14:textId="77777777" w:rsidR="00FE12E8" w:rsidRDefault="00FE12E8" w:rsidP="00FE12E8">
      <w:pPr>
        <w:pStyle w:val="BodyText100ThemeColour"/>
        <w:rPr>
          <w:rStyle w:val="normaltextrun"/>
        </w:rPr>
      </w:pPr>
      <w:r>
        <w:rPr>
          <w:rStyle w:val="normaltextrun"/>
        </w:rPr>
        <w:t>When requests such as a project or application are shared with another registered user of the portal, they will be able to easily access the applications (or projects) from their ‘Requests’ dashboard. Sharing applications or other records from the portal is an efficient way to enable collaboration on the requests prior to them being lodged to the department. Sharing can occur at any stage/status.</w:t>
      </w:r>
    </w:p>
    <w:p w14:paraId="47B4771A" w14:textId="77777777" w:rsidR="00FE12E8" w:rsidRDefault="00FE12E8" w:rsidP="00FE12E8">
      <w:pPr>
        <w:pStyle w:val="BodyText100ThemeColour"/>
        <w:rPr>
          <w:rStyle w:val="normaltextrun"/>
          <w:b/>
          <w:bCs/>
        </w:rPr>
      </w:pPr>
      <w:r>
        <w:rPr>
          <w:rStyle w:val="normaltextrun"/>
          <w:b/>
          <w:bCs/>
        </w:rPr>
        <w:t>Things to note:</w:t>
      </w:r>
    </w:p>
    <w:p w14:paraId="714A0718" w14:textId="77777777" w:rsidR="00FE12E8" w:rsidRPr="0058237D" w:rsidRDefault="00FE12E8" w:rsidP="001408AB">
      <w:pPr>
        <w:pStyle w:val="BodyText100ThemeColour"/>
        <w:numPr>
          <w:ilvl w:val="0"/>
          <w:numId w:val="24"/>
        </w:numPr>
        <w:rPr>
          <w:rStyle w:val="normaltextrun"/>
          <w:b/>
          <w:bCs/>
        </w:rPr>
      </w:pPr>
      <w:r w:rsidRPr="0058237D">
        <w:rPr>
          <w:rStyle w:val="normaltextrun"/>
          <w:b/>
          <w:bCs/>
        </w:rPr>
        <w:t>Can only share with registered users of the system</w:t>
      </w:r>
    </w:p>
    <w:p w14:paraId="3FFF1E14" w14:textId="64A1AADB" w:rsidR="00FE12E8" w:rsidRPr="0058237D" w:rsidRDefault="00FE12E8" w:rsidP="001408AB">
      <w:pPr>
        <w:pStyle w:val="BodyText100ThemeColour"/>
        <w:numPr>
          <w:ilvl w:val="0"/>
          <w:numId w:val="24"/>
        </w:numPr>
        <w:rPr>
          <w:rStyle w:val="normaltextrun"/>
          <w:b/>
          <w:bCs/>
        </w:rPr>
      </w:pPr>
      <w:r>
        <w:rPr>
          <w:rStyle w:val="normaltextrun"/>
          <w:b/>
          <w:bCs/>
        </w:rPr>
        <w:t>R</w:t>
      </w:r>
      <w:r w:rsidRPr="0058237D">
        <w:rPr>
          <w:rStyle w:val="normaltextrun"/>
          <w:b/>
          <w:bCs/>
        </w:rPr>
        <w:t xml:space="preserve">equests </w:t>
      </w:r>
      <w:r w:rsidRPr="00865F82">
        <w:rPr>
          <w:rStyle w:val="normaltextrun"/>
          <w:b/>
          <w:bCs/>
        </w:rPr>
        <w:t xml:space="preserve">including </w:t>
      </w:r>
      <w:r w:rsidR="00E61176">
        <w:rPr>
          <w:rStyle w:val="normaltextrun"/>
          <w:b/>
          <w:bCs/>
        </w:rPr>
        <w:t>p</w:t>
      </w:r>
      <w:r w:rsidRPr="00865F82">
        <w:rPr>
          <w:rStyle w:val="normaltextrun"/>
          <w:b/>
          <w:bCs/>
        </w:rPr>
        <w:t>roject records</w:t>
      </w:r>
      <w:r w:rsidR="000412B9">
        <w:rPr>
          <w:rStyle w:val="normaltextrun"/>
          <w:b/>
          <w:bCs/>
        </w:rPr>
        <w:t xml:space="preserve"> and</w:t>
      </w:r>
      <w:r w:rsidRPr="00865F82">
        <w:rPr>
          <w:rStyle w:val="normaltextrun"/>
          <w:b/>
          <w:bCs/>
        </w:rPr>
        <w:t xml:space="preserve"> applications </w:t>
      </w:r>
      <w:r w:rsidR="000412B9">
        <w:rPr>
          <w:rStyle w:val="normaltextrun"/>
          <w:b/>
          <w:bCs/>
        </w:rPr>
        <w:t>m</w:t>
      </w:r>
      <w:r>
        <w:rPr>
          <w:rStyle w:val="normaltextrun"/>
          <w:b/>
          <w:bCs/>
        </w:rPr>
        <w:t>ay need to be shared with a managers group</w:t>
      </w:r>
      <w:r w:rsidRPr="0058237D">
        <w:rPr>
          <w:rStyle w:val="normaltextrun"/>
          <w:b/>
          <w:bCs/>
        </w:rPr>
        <w:t xml:space="preserve"> in order for the </w:t>
      </w:r>
      <w:r>
        <w:rPr>
          <w:rStyle w:val="normaltextrun"/>
          <w:b/>
          <w:bCs/>
        </w:rPr>
        <w:t>management group of the proponent</w:t>
      </w:r>
      <w:r w:rsidRPr="0058237D">
        <w:rPr>
          <w:rStyle w:val="normaltextrun"/>
          <w:b/>
          <w:bCs/>
        </w:rPr>
        <w:t xml:space="preserve"> to see them in the</w:t>
      </w:r>
      <w:r>
        <w:rPr>
          <w:rStyle w:val="normaltextrun"/>
          <w:b/>
          <w:bCs/>
        </w:rPr>
        <w:t>ir</w:t>
      </w:r>
      <w:r w:rsidRPr="0058237D">
        <w:rPr>
          <w:rStyle w:val="normaltextrun"/>
          <w:b/>
          <w:bCs/>
        </w:rPr>
        <w:t xml:space="preserve"> requests listing.</w:t>
      </w:r>
    </w:p>
    <w:p w14:paraId="3931B092" w14:textId="77777777" w:rsidR="00FE12E8" w:rsidRDefault="00FE12E8" w:rsidP="00FE12E8">
      <w:pPr>
        <w:pStyle w:val="BodyText100ThemeColour"/>
        <w:rPr>
          <w:rStyle w:val="normaltextrun"/>
        </w:rPr>
      </w:pPr>
      <w:r w:rsidRPr="00B349DB">
        <w:rPr>
          <w:rStyle w:val="normaltextrun"/>
          <w:b/>
          <w:bCs/>
        </w:rPr>
        <w:t xml:space="preserve">It’s important to note that if a project has already been shared with </w:t>
      </w:r>
      <w:r>
        <w:rPr>
          <w:rStyle w:val="normaltextrun"/>
          <w:b/>
          <w:bCs/>
        </w:rPr>
        <w:t>a managers group</w:t>
      </w:r>
      <w:r w:rsidRPr="00B349DB">
        <w:rPr>
          <w:rStyle w:val="normaltextrun"/>
          <w:b/>
          <w:bCs/>
        </w:rPr>
        <w:t xml:space="preserve">, </w:t>
      </w:r>
      <w:r>
        <w:rPr>
          <w:rStyle w:val="normaltextrun"/>
          <w:b/>
          <w:bCs/>
        </w:rPr>
        <w:t xml:space="preserve">by default, </w:t>
      </w:r>
      <w:r w:rsidRPr="00B349DB">
        <w:rPr>
          <w:rStyle w:val="normaltextrun"/>
          <w:b/>
          <w:bCs/>
        </w:rPr>
        <w:t>any linked application will be shared with the</w:t>
      </w:r>
      <w:r>
        <w:rPr>
          <w:rStyle w:val="normaltextrun"/>
          <w:b/>
          <w:bCs/>
        </w:rPr>
        <w:t xml:space="preserve"> </w:t>
      </w:r>
      <w:r w:rsidRPr="00B349DB">
        <w:rPr>
          <w:rStyle w:val="normaltextrun"/>
          <w:b/>
          <w:bCs/>
        </w:rPr>
        <w:t>group</w:t>
      </w:r>
      <w:r>
        <w:rPr>
          <w:rStyle w:val="normaltextrun"/>
          <w:b/>
          <w:bCs/>
        </w:rPr>
        <w:t>.</w:t>
      </w:r>
    </w:p>
    <w:p w14:paraId="424F9992" w14:textId="77777777" w:rsidR="00FE12E8" w:rsidRPr="00B27590" w:rsidRDefault="00FE12E8" w:rsidP="001408AB">
      <w:pPr>
        <w:pStyle w:val="ListNumber"/>
        <w:numPr>
          <w:ilvl w:val="0"/>
          <w:numId w:val="30"/>
        </w:numPr>
        <w:rPr>
          <w:rStyle w:val="normaltextrun"/>
          <w:rFonts w:cs="Times New Roman"/>
          <w:color w:val="00B2A9" w:themeColor="text2"/>
        </w:rPr>
      </w:pPr>
      <w:r>
        <w:rPr>
          <w:rStyle w:val="normaltextrun"/>
        </w:rPr>
        <w:lastRenderedPageBreak/>
        <w:t xml:space="preserve">With any request type open, </w:t>
      </w:r>
      <w:r w:rsidRPr="00B27590">
        <w:rPr>
          <w:rStyle w:val="normaltextrun"/>
          <w:b/>
          <w:bCs/>
        </w:rPr>
        <w:t>select +Share</w:t>
      </w:r>
      <w:r>
        <w:rPr>
          <w:noProof/>
          <w:color w:val="2B579A"/>
          <w:shd w:val="clear" w:color="auto" w:fill="E6E6E6"/>
        </w:rPr>
        <mc:AlternateContent>
          <mc:Choice Requires="wpg">
            <w:drawing>
              <wp:inline distT="0" distB="0" distL="0" distR="0" wp14:anchorId="760BF737" wp14:editId="13C52B8A">
                <wp:extent cx="4972685" cy="1784528"/>
                <wp:effectExtent l="0" t="0" r="0" b="6350"/>
                <wp:docPr id="1343" name="Group 1343" descr="Highlights where the share a request feature is located."/>
                <wp:cNvGraphicFramePr/>
                <a:graphic xmlns:a="http://schemas.openxmlformats.org/drawingml/2006/main">
                  <a:graphicData uri="http://schemas.microsoft.com/office/word/2010/wordprocessingGroup">
                    <wpg:wgp>
                      <wpg:cNvGrpSpPr/>
                      <wpg:grpSpPr>
                        <a:xfrm>
                          <a:off x="0" y="0"/>
                          <a:ext cx="4972685" cy="1784528"/>
                          <a:chOff x="0" y="263347"/>
                          <a:chExt cx="4972685" cy="1784528"/>
                        </a:xfrm>
                      </wpg:grpSpPr>
                      <pic:pic xmlns:pic="http://schemas.openxmlformats.org/drawingml/2006/picture">
                        <pic:nvPicPr>
                          <pic:cNvPr id="49" name="Picture 49"/>
                          <pic:cNvPicPr>
                            <a:picLocks noChangeAspect="1"/>
                          </pic:cNvPicPr>
                        </pic:nvPicPr>
                        <pic:blipFill rotWithShape="1">
                          <a:blip r:embed="rId116">
                            <a:extLst>
                              <a:ext uri="{28A0092B-C50C-407E-A947-70E740481C1C}">
                                <a14:useLocalDpi xmlns:a14="http://schemas.microsoft.com/office/drawing/2010/main" val="0"/>
                              </a:ext>
                            </a:extLst>
                          </a:blip>
                          <a:srcRect t="12860"/>
                          <a:stretch/>
                        </pic:blipFill>
                        <pic:spPr>
                          <a:xfrm>
                            <a:off x="0" y="263347"/>
                            <a:ext cx="4972685" cy="1784528"/>
                          </a:xfrm>
                          <a:prstGeom prst="rect">
                            <a:avLst/>
                          </a:prstGeom>
                        </pic:spPr>
                      </pic:pic>
                      <wps:wsp>
                        <wps:cNvPr id="1341" name="Rectangle: Rounded Corners 1341"/>
                        <wps:cNvSpPr/>
                        <wps:spPr>
                          <a:xfrm>
                            <a:off x="2105025" y="1552575"/>
                            <a:ext cx="1181100" cy="3333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Oval 1342"/>
                        <wps:cNvSpPr/>
                        <wps:spPr>
                          <a:xfrm>
                            <a:off x="3474719" y="1409700"/>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7B2F6" w14:textId="77777777" w:rsidR="00FE12E8" w:rsidRPr="00B27590" w:rsidRDefault="00FE12E8" w:rsidP="00FE12E8">
                              <w:pPr>
                                <w:jc w:val="center"/>
                                <w:rPr>
                                  <w:b/>
                                  <w:bCs/>
                                  <w:color w:val="000000" w:themeColor="text1"/>
                                  <w:sz w:val="24"/>
                                  <w:szCs w:val="24"/>
                                </w:rPr>
                              </w:pPr>
                              <w:r w:rsidRPr="00B27590">
                                <w:rPr>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60BF737" id="Group 1343" o:spid="_x0000_s1300" alt="Highlights where the share a request feature is located." style="width:391.55pt;height:140.5pt;mso-position-horizontal-relative:char;mso-position-vertical-relative:line" coordorigin=",2633" coordsize="49726,178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">
                <v:shape id="Picture 49" o:spid="_x0000_s1301" type="#_x0000_t75" style="position:absolute;top:2633;width:49726;height:178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">
                  <v:imagedata r:id="rId117" o:title="" croptop="8428f"/>
                </v:shape>
                <v:roundrect id="Rectangle: Rounded Corners 1341" o:spid="_x0000_s1302" style="position:absolute;left:21050;top:15525;width:1181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" fillcolor="yellow" strokecolor="red" strokeweight="1pt">
                  <v:fill opacity="13107f"/>
                  <v:stroke joinstyle="miter"/>
                </v:roundrect>
                <v:oval id="Oval 1342" o:spid="_x0000_s1303" style="position:absolute;left:34747;top:14097;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" fillcolor="#ff9e1b [3205]" strokecolor="#ff9e1b [3205]" strokeweight="1pt">
                  <v:stroke joinstyle="miter"/>
                  <v:textbox>
                    <w:txbxContent>
                      <w:p w14:paraId="1C27B2F6" w14:textId="77777777" w:rsidR="00FE12E8" w:rsidRPr="00B27590" w:rsidRDefault="00FE12E8" w:rsidP="00FE12E8">
                        <w:pPr>
                          <w:jc w:val="center"/>
                          <w:rPr>
                            <w:b/>
                            <w:bCs/>
                            <w:color w:val="000000" w:themeColor="text1"/>
                            <w:sz w:val="24"/>
                            <w:szCs w:val="24"/>
                          </w:rPr>
                        </w:pPr>
                        <w:r w:rsidRPr="00B27590">
                          <w:rPr>
                            <w:b/>
                            <w:bCs/>
                            <w:color w:val="000000" w:themeColor="text1"/>
                            <w:sz w:val="24"/>
                            <w:szCs w:val="24"/>
                          </w:rPr>
                          <w:t>1</w:t>
                        </w:r>
                      </w:p>
                    </w:txbxContent>
                  </v:textbox>
                </v:oval>
                <w10:anchorlock/>
              </v:group>
            </w:pict>
          </mc:Fallback>
        </mc:AlternateContent>
      </w:r>
    </w:p>
    <w:p w14:paraId="02C3494A" w14:textId="77777777" w:rsidR="00FE12E8" w:rsidRDefault="00FE12E8" w:rsidP="00FF285D">
      <w:pPr>
        <w:pStyle w:val="ListNumber"/>
        <w:numPr>
          <w:ilvl w:val="0"/>
          <w:numId w:val="43"/>
        </w:numPr>
        <w:spacing w:before="120" w:line="240" w:lineRule="atLeast"/>
        <w:ind w:left="340" w:hanging="340"/>
        <w:contextualSpacing w:val="0"/>
      </w:pPr>
      <w:r w:rsidRPr="00C36718">
        <w:rPr>
          <w:rStyle w:val="normaltextrun"/>
          <w:b/>
          <w:bCs/>
        </w:rPr>
        <w:t xml:space="preserve">Enter the email address or </w:t>
      </w:r>
      <w:r>
        <w:rPr>
          <w:rStyle w:val="normaltextrun"/>
          <w:b/>
          <w:bCs/>
        </w:rPr>
        <w:t>managers group</w:t>
      </w:r>
      <w:r>
        <w:rPr>
          <w:rStyle w:val="normaltextrun"/>
        </w:rPr>
        <w:t xml:space="preserve"> and </w:t>
      </w:r>
      <w:r w:rsidRPr="00C36718">
        <w:rPr>
          <w:rStyle w:val="normaltextrun"/>
          <w:b/>
          <w:bCs/>
        </w:rPr>
        <w:t>select Add</w:t>
      </w:r>
      <w:r>
        <w:rPr>
          <w:rStyle w:val="normaltextrun"/>
        </w:rPr>
        <w:t>.</w:t>
      </w:r>
      <w:r>
        <w:rPr>
          <w:rStyle w:val="normaltextrun"/>
        </w:rPr>
        <w:br/>
      </w:r>
      <w:r w:rsidRPr="00EF5C99">
        <w:rPr>
          <w:noProof/>
        </w:rPr>
        <w:t xml:space="preserve"> </w:t>
      </w:r>
      <w:r>
        <w:rPr>
          <w:b/>
          <w:noProof/>
          <w:color w:val="2B579A"/>
          <w:shd w:val="clear" w:color="auto" w:fill="E6E6E6"/>
        </w:rPr>
        <mc:AlternateContent>
          <mc:Choice Requires="wpg">
            <w:drawing>
              <wp:inline distT="0" distB="0" distL="0" distR="0" wp14:anchorId="628C4230" wp14:editId="1B687693">
                <wp:extent cx="2857500" cy="895350"/>
                <wp:effectExtent l="0" t="0" r="0" b="19050"/>
                <wp:docPr id="1348" name="Group 1348" descr="Shows the field where a users name, email address or organisation can be entered."/>
                <wp:cNvGraphicFramePr/>
                <a:graphic xmlns:a="http://schemas.openxmlformats.org/drawingml/2006/main">
                  <a:graphicData uri="http://schemas.microsoft.com/office/word/2010/wordprocessingGroup">
                    <wpg:wgp>
                      <wpg:cNvGrpSpPr/>
                      <wpg:grpSpPr>
                        <a:xfrm>
                          <a:off x="0" y="0"/>
                          <a:ext cx="2857500" cy="895350"/>
                          <a:chOff x="0" y="0"/>
                          <a:chExt cx="2857500" cy="895350"/>
                        </a:xfrm>
                      </wpg:grpSpPr>
                      <pic:pic xmlns:pic="http://schemas.openxmlformats.org/drawingml/2006/picture">
                        <pic:nvPicPr>
                          <pic:cNvPr id="1344" name="Picture 1344"/>
                          <pic:cNvPicPr>
                            <a:picLocks noChangeAspect="1"/>
                          </pic:cNvPicPr>
                        </pic:nvPicPr>
                        <pic:blipFill rotWithShape="1">
                          <a:blip r:embed="rId118">
                            <a:extLst>
                              <a:ext uri="{28A0092B-C50C-407E-A947-70E740481C1C}">
                                <a14:useLocalDpi xmlns:a14="http://schemas.microsoft.com/office/drawing/2010/main" val="0"/>
                              </a:ext>
                            </a:extLst>
                          </a:blip>
                          <a:srcRect b="24459"/>
                          <a:stretch/>
                        </pic:blipFill>
                        <pic:spPr>
                          <a:xfrm>
                            <a:off x="0" y="0"/>
                            <a:ext cx="2857500" cy="877824"/>
                          </a:xfrm>
                          <a:prstGeom prst="rect">
                            <a:avLst/>
                          </a:prstGeom>
                        </pic:spPr>
                      </pic:pic>
                      <wps:wsp>
                        <wps:cNvPr id="1346" name="Rectangle: Rounded Corners 1346"/>
                        <wps:cNvSpPr/>
                        <wps:spPr>
                          <a:xfrm>
                            <a:off x="180975" y="133350"/>
                            <a:ext cx="2352675" cy="7620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7" name="Oval 1347"/>
                        <wps:cNvSpPr/>
                        <wps:spPr>
                          <a:xfrm>
                            <a:off x="748377" y="316002"/>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0BC0A6" w14:textId="77777777" w:rsidR="00FE12E8" w:rsidRPr="00B27590" w:rsidRDefault="00FE12E8" w:rsidP="00FE12E8">
                              <w:pPr>
                                <w:jc w:val="center"/>
                                <w:rPr>
                                  <w:b/>
                                  <w:bCs/>
                                  <w:color w:val="000000" w:themeColor="text1"/>
                                  <w:sz w:val="24"/>
                                  <w:szCs w:val="24"/>
                                </w:rPr>
                              </w:pPr>
                              <w:r w:rsidRPr="00B27590">
                                <w:rPr>
                                  <w:b/>
                                  <w:bCs/>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28C4230" id="Group 1348" o:spid="_x0000_s1304" alt="Shows the field where a users name, email address or organisation can be entered." style="width:225pt;height:70.5pt;mso-position-horizontal-relative:char;mso-position-vertical-relative:line" coordsize="28575,8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">
                <v:shape id="Picture 1344" o:spid="_x0000_s1305" type="#_x0000_t75" style="position:absolute;width:28575;height:87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">
                  <v:imagedata r:id="rId119" o:title="" cropbottom="16029f"/>
                </v:shape>
                <v:roundrect id="Rectangle: Rounded Corners 1346" o:spid="_x0000_s1306" style="position:absolute;left:1809;top:1333;width:23527;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" fillcolor="yellow" strokecolor="red" strokeweight="1pt">
                  <v:fill opacity="13107f"/>
                  <v:stroke joinstyle="miter"/>
                </v:roundrect>
                <v:oval id="Oval 1347" o:spid="_x0000_s1307" style="position:absolute;left:7483;top:316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" fillcolor="#ff9e1b [3205]" strokecolor="#ff9e1b [3205]" strokeweight="1pt">
                  <v:stroke joinstyle="miter"/>
                  <v:textbox>
                    <w:txbxContent>
                      <w:p w14:paraId="120BC0A6" w14:textId="77777777" w:rsidR="00FE12E8" w:rsidRPr="00B27590" w:rsidRDefault="00FE12E8" w:rsidP="00FE12E8">
                        <w:pPr>
                          <w:jc w:val="center"/>
                          <w:rPr>
                            <w:b/>
                            <w:bCs/>
                            <w:color w:val="000000" w:themeColor="text1"/>
                            <w:sz w:val="24"/>
                            <w:szCs w:val="24"/>
                          </w:rPr>
                        </w:pPr>
                        <w:r w:rsidRPr="00B27590">
                          <w:rPr>
                            <w:b/>
                            <w:bCs/>
                            <w:color w:val="000000" w:themeColor="text1"/>
                            <w:sz w:val="24"/>
                            <w:szCs w:val="24"/>
                          </w:rPr>
                          <w:t>2</w:t>
                        </w:r>
                      </w:p>
                    </w:txbxContent>
                  </v:textbox>
                </v:oval>
                <w10:anchorlock/>
              </v:group>
            </w:pict>
          </mc:Fallback>
        </mc:AlternateContent>
      </w:r>
    </w:p>
    <w:p w14:paraId="24153396" w14:textId="647AF9BF" w:rsidR="002B1E58" w:rsidRPr="00FE14AA" w:rsidRDefault="00FE12E8">
      <w:pPr>
        <w:pStyle w:val="ListNumber"/>
        <w:numPr>
          <w:ilvl w:val="0"/>
          <w:numId w:val="43"/>
        </w:numPr>
        <w:spacing w:before="0" w:after="160" w:line="259" w:lineRule="auto"/>
        <w:ind w:left="340" w:hanging="340"/>
        <w:contextualSpacing w:val="0"/>
        <w:rPr>
          <w:rFonts w:asciiTheme="majorHAnsi" w:eastAsiaTheme="majorEastAsia" w:hAnsiTheme="majorHAnsi" w:cstheme="majorBidi"/>
          <w:b/>
          <w:noProof/>
          <w:sz w:val="24"/>
          <w:szCs w:val="26"/>
        </w:rPr>
      </w:pPr>
      <w:r>
        <w:rPr>
          <w:rStyle w:val="normaltextrun"/>
        </w:rPr>
        <w:t>The system will send an email to the recipient advising that the application has been shared with them.</w:t>
      </w:r>
      <w:r w:rsidRPr="00EF5C99">
        <w:rPr>
          <w:noProof/>
        </w:rPr>
        <w:t xml:space="preserve"> </w:t>
      </w:r>
      <w:bookmarkStart w:id="107" w:name="_Respond_to_a"/>
      <w:bookmarkStart w:id="108" w:name="_Toc81296013"/>
      <w:bookmarkStart w:id="109" w:name="_Toc81296069"/>
      <w:bookmarkStart w:id="110" w:name="_Toc81311769"/>
      <w:bookmarkStart w:id="111" w:name="_Toc83279714"/>
      <w:bookmarkStart w:id="112" w:name="_Toc83279798"/>
      <w:bookmarkStart w:id="113" w:name="_Toc83280040"/>
      <w:bookmarkStart w:id="114" w:name="_Toc84018259"/>
      <w:bookmarkStart w:id="115" w:name="_Toc84339259"/>
      <w:bookmarkStart w:id="116" w:name="_Toc108177550"/>
      <w:bookmarkStart w:id="117" w:name="_Toc119393807"/>
      <w:bookmarkEnd w:id="107"/>
    </w:p>
    <w:p w14:paraId="3A9D1828" w14:textId="1BC65E1D" w:rsidR="00FE12E8" w:rsidRDefault="00FE12E8" w:rsidP="00FE12E8">
      <w:pPr>
        <w:pStyle w:val="Heading2"/>
        <w:rPr>
          <w:noProof/>
        </w:rPr>
      </w:pPr>
      <w:bookmarkStart w:id="118" w:name="_Toc196231109"/>
      <w:r>
        <w:rPr>
          <w:noProof/>
        </w:rPr>
        <w:t>Respond to a request for further information</w:t>
      </w:r>
      <w:bookmarkEnd w:id="108"/>
      <w:bookmarkEnd w:id="109"/>
      <w:bookmarkEnd w:id="110"/>
      <w:bookmarkEnd w:id="111"/>
      <w:bookmarkEnd w:id="112"/>
      <w:bookmarkEnd w:id="113"/>
      <w:bookmarkEnd w:id="114"/>
      <w:bookmarkEnd w:id="115"/>
      <w:bookmarkEnd w:id="116"/>
      <w:bookmarkEnd w:id="117"/>
      <w:bookmarkEnd w:id="118"/>
    </w:p>
    <w:p w14:paraId="37B47C37" w14:textId="37A4DC97" w:rsidR="00FE12E8" w:rsidRDefault="00FE12E8" w:rsidP="00FE12E8">
      <w:pPr>
        <w:pStyle w:val="BodyText100ThemeColour"/>
      </w:pPr>
      <w:r>
        <w:t xml:space="preserve">When the assigned planner from the </w:t>
      </w:r>
      <w:r w:rsidR="00E61176">
        <w:t>Infrastructure Assessment</w:t>
      </w:r>
      <w:r>
        <w:t xml:space="preserve"> team requires additional information for an application, they will use the system to request the required information by adding a comment to the request</w:t>
      </w:r>
      <w:r w:rsidRPr="00D459E7">
        <w:rPr>
          <w:i/>
          <w:iCs/>
        </w:rPr>
        <w:t xml:space="preserve"> </w:t>
      </w:r>
      <w:r>
        <w:t xml:space="preserve">which will in turn send an email to the contact </w:t>
      </w:r>
      <w:r w:rsidRPr="00D459E7">
        <w:rPr>
          <w:i/>
          <w:iCs/>
        </w:rPr>
        <w:t>(Creator)</w:t>
      </w:r>
      <w:r>
        <w:t>. The comments in the application will also show the request for further information that is being made and will include a due date that a response is required,</w:t>
      </w:r>
      <w:r w:rsidRPr="00824B54">
        <w:t xml:space="preserve"> if you do not want to impact approval timeframes</w:t>
      </w:r>
      <w:r>
        <w:t>. The status of the application will be changed to ‘Request for Further Information’. Responding to a request for further information must completed via the portal.</w:t>
      </w:r>
      <w:r w:rsidR="00EC50C5" w:rsidRPr="00EC50C5">
        <w:rPr>
          <w:noProof/>
        </w:rPr>
        <w:t xml:space="preserve"> </w:t>
      </w:r>
    </w:p>
    <w:p w14:paraId="220E20F9" w14:textId="451FCE92" w:rsidR="00FE12E8" w:rsidRDefault="00FE12E8" w:rsidP="00FE12E8">
      <w:pPr>
        <w:pStyle w:val="BodyText100ThemeColour"/>
      </w:pPr>
      <w:r>
        <w:t xml:space="preserve">Sample of email received from </w:t>
      </w:r>
      <w:r w:rsidR="00A16AF1">
        <w:t>Infrastructure Assessment</w:t>
      </w:r>
      <w:r>
        <w:t xml:space="preserve"> with reference to the SPF application number:</w:t>
      </w:r>
      <w:r w:rsidRPr="00AF765F">
        <w:rPr>
          <w:noProof/>
        </w:rPr>
        <w:t xml:space="preserve"> </w:t>
      </w:r>
      <w:r w:rsidR="00EC50C5">
        <w:rPr>
          <w:noProof/>
        </w:rPr>
        <mc:AlternateContent>
          <mc:Choice Requires="wpg">
            <w:drawing>
              <wp:inline distT="0" distB="0" distL="0" distR="0" wp14:anchorId="70448DBA" wp14:editId="1F7976F7">
                <wp:extent cx="3862147" cy="3698976"/>
                <wp:effectExtent l="0" t="0" r="5080" b="0"/>
                <wp:docPr id="669641988" name="Group 22" descr="Copy of request for further information email."/>
                <wp:cNvGraphicFramePr/>
                <a:graphic xmlns:a="http://schemas.openxmlformats.org/drawingml/2006/main">
                  <a:graphicData uri="http://schemas.microsoft.com/office/word/2010/wordprocessingGroup">
                    <wpg:wgp>
                      <wpg:cNvGrpSpPr/>
                      <wpg:grpSpPr>
                        <a:xfrm>
                          <a:off x="0" y="0"/>
                          <a:ext cx="3862147" cy="3698976"/>
                          <a:chOff x="-43892" y="0"/>
                          <a:chExt cx="3862147" cy="3698976"/>
                        </a:xfrm>
                      </wpg:grpSpPr>
                      <pic:pic xmlns:pic="http://schemas.openxmlformats.org/drawingml/2006/picture">
                        <pic:nvPicPr>
                          <pic:cNvPr id="1624" name="Picture 1"/>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43892" y="2984601"/>
                            <a:ext cx="3143250" cy="714375"/>
                          </a:xfrm>
                          <a:prstGeom prst="rect">
                            <a:avLst/>
                          </a:prstGeom>
                        </pic:spPr>
                      </pic:pic>
                      <pic:pic xmlns:pic="http://schemas.openxmlformats.org/drawingml/2006/picture">
                        <pic:nvPicPr>
                          <pic:cNvPr id="755190614" name="Picture 1" descr="Copy of a request for further information email."/>
                          <pic:cNvPicPr>
                            <a:picLocks noChangeAspect="1"/>
                          </pic:cNvPicPr>
                        </pic:nvPicPr>
                        <pic:blipFill rotWithShape="1">
                          <a:blip r:embed="rId121">
                            <a:extLst>
                              <a:ext uri="{28A0092B-C50C-407E-A947-70E740481C1C}">
                                <a14:useLocalDpi xmlns:a14="http://schemas.microsoft.com/office/drawing/2010/main" val="0"/>
                              </a:ext>
                            </a:extLst>
                          </a:blip>
                          <a:srcRect t="8407"/>
                          <a:stretch/>
                        </pic:blipFill>
                        <pic:spPr bwMode="auto">
                          <a:xfrm>
                            <a:off x="0" y="0"/>
                            <a:ext cx="3818255" cy="303974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4FDE5B0B" id="Group 22" o:spid="_x0000_s1026" alt="Copy of request for further information email." style="width:304.1pt;height:291.25pt;mso-position-horizontal-relative:char;mso-position-vertical-relative:line" coordorigin="-438" coordsize="38621,36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">
                <v:shape id="Picture 1" o:spid="_x0000_s1027" type="#_x0000_t75" style="position:absolute;left:-438;top:29846;width:31431;height:7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">
                  <v:imagedata r:id="rId122" o:title=""/>
                </v:shape>
                <v:shape id="Picture 1" o:spid="_x0000_s1028" type="#_x0000_t75" alt="Copy of a request for further information email." style="position:absolute;width:38182;height:30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">
                  <v:imagedata r:id="rId123" o:title="Copy of a request for further information email" croptop="5510f"/>
                </v:shape>
                <w10:anchorlock/>
              </v:group>
            </w:pict>
          </mc:Fallback>
        </mc:AlternateContent>
      </w:r>
    </w:p>
    <w:p w14:paraId="35A91346" w14:textId="77777777" w:rsidR="00FE12E8" w:rsidRDefault="00FE12E8" w:rsidP="001408AB">
      <w:pPr>
        <w:pStyle w:val="ListNumber"/>
        <w:numPr>
          <w:ilvl w:val="0"/>
          <w:numId w:val="31"/>
        </w:numPr>
      </w:pPr>
      <w:r>
        <w:lastRenderedPageBreak/>
        <w:t xml:space="preserve">With the application open, </w:t>
      </w:r>
      <w:r w:rsidRPr="00EB16B5">
        <w:t>scroll to the end of the form where ‘Add a comment’</w:t>
      </w:r>
      <w:r>
        <w:t xml:space="preserve"> is located.</w:t>
      </w:r>
      <w:r w:rsidRPr="0001741B">
        <w:rPr>
          <w:noProof/>
        </w:rPr>
        <w:t xml:space="preserve"> </w:t>
      </w:r>
    </w:p>
    <w:p w14:paraId="325527CB" w14:textId="77777777" w:rsidR="00FE12E8" w:rsidRDefault="00FE12E8" w:rsidP="00FF285D">
      <w:pPr>
        <w:pStyle w:val="ListNumber"/>
        <w:numPr>
          <w:ilvl w:val="0"/>
          <w:numId w:val="43"/>
        </w:numPr>
        <w:spacing w:before="120" w:line="240" w:lineRule="atLeast"/>
        <w:ind w:left="340" w:hanging="340"/>
        <w:contextualSpacing w:val="0"/>
      </w:pPr>
      <w:r w:rsidRPr="00264BEE">
        <w:rPr>
          <w:b/>
          <w:bCs/>
        </w:rPr>
        <w:t>Click in the ‘Add a comment’ field</w:t>
      </w:r>
      <w:r>
        <w:t xml:space="preserve"> and </w:t>
      </w:r>
      <w:r w:rsidRPr="00264BEE">
        <w:rPr>
          <w:b/>
          <w:bCs/>
        </w:rPr>
        <w:t>enter the relevant information</w:t>
      </w:r>
      <w:r>
        <w:t>.</w:t>
      </w:r>
      <w:r w:rsidRPr="00A6145E">
        <w:rPr>
          <w:noProof/>
        </w:rPr>
        <w:t xml:space="preserve"> </w:t>
      </w:r>
      <w:r>
        <w:rPr>
          <w:noProof/>
          <w:color w:val="2B579A"/>
          <w:shd w:val="clear" w:color="auto" w:fill="E6E6E6"/>
        </w:rPr>
        <mc:AlternateContent>
          <mc:Choice Requires="wpg">
            <w:drawing>
              <wp:inline distT="0" distB="0" distL="0" distR="0" wp14:anchorId="10B941E1" wp14:editId="4765C6F6">
                <wp:extent cx="5325110" cy="1285875"/>
                <wp:effectExtent l="0" t="0" r="8890" b="9525"/>
                <wp:docPr id="1371" name="Group 1371" descr="highlights the activity section of the screen where comments can be added to a request."/>
                <wp:cNvGraphicFramePr/>
                <a:graphic xmlns:a="http://schemas.openxmlformats.org/drawingml/2006/main">
                  <a:graphicData uri="http://schemas.microsoft.com/office/word/2010/wordprocessingGroup">
                    <wpg:wgp>
                      <wpg:cNvGrpSpPr/>
                      <wpg:grpSpPr>
                        <a:xfrm>
                          <a:off x="0" y="0"/>
                          <a:ext cx="5325110" cy="1285875"/>
                          <a:chOff x="0" y="0"/>
                          <a:chExt cx="5325110" cy="1285875"/>
                        </a:xfrm>
                      </wpg:grpSpPr>
                      <pic:pic xmlns:pic="http://schemas.openxmlformats.org/drawingml/2006/picture">
                        <pic:nvPicPr>
                          <pic:cNvPr id="1368" name="Picture 1368"/>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5325110" cy="1285875"/>
                          </a:xfrm>
                          <a:prstGeom prst="rect">
                            <a:avLst/>
                          </a:prstGeom>
                        </pic:spPr>
                      </pic:pic>
                      <wps:wsp>
                        <wps:cNvPr id="1369" name="Rectangle: Rounded Corners 1369"/>
                        <wps:cNvSpPr/>
                        <wps:spPr>
                          <a:xfrm>
                            <a:off x="246032" y="704850"/>
                            <a:ext cx="4869431" cy="4476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0" name="Oval 1370"/>
                        <wps:cNvSpPr/>
                        <wps:spPr>
                          <a:xfrm>
                            <a:off x="3895725" y="5014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914656" w14:textId="77777777" w:rsidR="00FE12E8" w:rsidRPr="001507D2" w:rsidRDefault="00FE12E8" w:rsidP="00FE12E8">
                              <w:pPr>
                                <w:jc w:val="center"/>
                                <w:rPr>
                                  <w:b/>
                                  <w:bCs/>
                                  <w:color w:val="000000" w:themeColor="text1"/>
                                  <w:sz w:val="24"/>
                                  <w:szCs w:val="24"/>
                                </w:rPr>
                              </w:pPr>
                              <w:r w:rsidRPr="001507D2">
                                <w:rPr>
                                  <w:b/>
                                  <w:bCs/>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0B941E1" id="Group 1371" o:spid="_x0000_s1308" alt="highlights the activity section of the screen where comments can be added to a request." style="width:419.3pt;height:101.25pt;mso-position-horizontal-relative:char;mso-position-vertical-relative:line" coordsize="53251,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">
                <v:shape id="Picture 1368" o:spid="_x0000_s1309" type="#_x0000_t75" style="position:absolute;width:53251;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">
                  <v:imagedata r:id="rId125" o:title=""/>
                </v:shape>
                <v:roundrect id="Rectangle: Rounded Corners 1369" o:spid="_x0000_s1310" style="position:absolute;left:2460;top:7048;width:48694;height:4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" fillcolor="yellow" strokecolor="red" strokeweight="1pt">
                  <v:fill opacity="13107f"/>
                  <v:stroke joinstyle="miter"/>
                </v:roundrect>
                <v:oval id="Oval 1370" o:spid="_x0000_s1311" style="position:absolute;left:38957;top:501;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" fillcolor="#ff9e1b [3205]" strokecolor="#ff9e1b [3205]" strokeweight="1pt">
                  <v:stroke joinstyle="miter"/>
                  <v:textbox>
                    <w:txbxContent>
                      <w:p w14:paraId="24914656" w14:textId="77777777" w:rsidR="00FE12E8" w:rsidRPr="001507D2" w:rsidRDefault="00FE12E8" w:rsidP="00FE12E8">
                        <w:pPr>
                          <w:jc w:val="center"/>
                          <w:rPr>
                            <w:b/>
                            <w:bCs/>
                            <w:color w:val="000000" w:themeColor="text1"/>
                            <w:sz w:val="24"/>
                            <w:szCs w:val="24"/>
                          </w:rPr>
                        </w:pPr>
                        <w:r w:rsidRPr="001507D2">
                          <w:rPr>
                            <w:b/>
                            <w:bCs/>
                            <w:color w:val="000000" w:themeColor="text1"/>
                            <w:sz w:val="24"/>
                            <w:szCs w:val="24"/>
                          </w:rPr>
                          <w:t>2</w:t>
                        </w:r>
                      </w:p>
                    </w:txbxContent>
                  </v:textbox>
                </v:oval>
                <w10:anchorlock/>
              </v:group>
            </w:pict>
          </mc:Fallback>
        </mc:AlternateContent>
      </w:r>
    </w:p>
    <w:p w14:paraId="07E4558A" w14:textId="77777777" w:rsidR="00FE12E8" w:rsidRDefault="00FE12E8" w:rsidP="00FF285D">
      <w:pPr>
        <w:pStyle w:val="ListNumber"/>
        <w:numPr>
          <w:ilvl w:val="0"/>
          <w:numId w:val="43"/>
        </w:numPr>
        <w:spacing w:before="120" w:line="240" w:lineRule="atLeast"/>
        <w:ind w:left="340" w:hanging="340"/>
        <w:contextualSpacing w:val="0"/>
      </w:pPr>
      <w:r w:rsidRPr="00264BEE">
        <w:rPr>
          <w:b/>
          <w:bCs/>
        </w:rPr>
        <w:t>Select the Files &amp; images icon to upload supporting files</w:t>
      </w:r>
      <w:r>
        <w:t>. Multiple files can be uploaded.</w:t>
      </w:r>
    </w:p>
    <w:p w14:paraId="5DB24AD9" w14:textId="0B298D61" w:rsidR="00FE12E8" w:rsidRDefault="00FE12E8" w:rsidP="00FF285D">
      <w:pPr>
        <w:pStyle w:val="ListNumber"/>
        <w:numPr>
          <w:ilvl w:val="0"/>
          <w:numId w:val="43"/>
        </w:numPr>
        <w:spacing w:before="120" w:line="240" w:lineRule="atLeast"/>
        <w:ind w:left="340" w:hanging="340"/>
        <w:contextualSpacing w:val="0"/>
      </w:pPr>
      <w:r w:rsidRPr="00264BEE">
        <w:rPr>
          <w:b/>
          <w:bCs/>
        </w:rPr>
        <w:t>Select Save</w:t>
      </w:r>
      <w:r>
        <w:t xml:space="preserve"> when complete.</w:t>
      </w:r>
      <w:r w:rsidR="001507D2">
        <w:br/>
      </w:r>
      <w:r w:rsidRPr="00507B18">
        <w:rPr>
          <w:noProof/>
        </w:rPr>
        <w:t xml:space="preserve"> </w:t>
      </w:r>
      <w:r>
        <w:rPr>
          <w:b/>
          <w:noProof/>
          <w:color w:val="2B579A"/>
          <w:shd w:val="clear" w:color="auto" w:fill="E6E6E6"/>
        </w:rPr>
        <mc:AlternateContent>
          <mc:Choice Requires="wpg">
            <w:drawing>
              <wp:inline distT="0" distB="0" distL="0" distR="0" wp14:anchorId="467B3E2D" wp14:editId="60B5B6C7">
                <wp:extent cx="4668520" cy="2049399"/>
                <wp:effectExtent l="0" t="0" r="0" b="27305"/>
                <wp:docPr id="1367" name="Group 1367" descr="Highlights the files and images icon and save button."/>
                <wp:cNvGraphicFramePr/>
                <a:graphic xmlns:a="http://schemas.openxmlformats.org/drawingml/2006/main">
                  <a:graphicData uri="http://schemas.microsoft.com/office/word/2010/wordprocessingGroup">
                    <wpg:wgp>
                      <wpg:cNvGrpSpPr/>
                      <wpg:grpSpPr>
                        <a:xfrm>
                          <a:off x="0" y="0"/>
                          <a:ext cx="4668520" cy="2049399"/>
                          <a:chOff x="0" y="2329132"/>
                          <a:chExt cx="4668520" cy="2049399"/>
                        </a:xfrm>
                      </wpg:grpSpPr>
                      <pic:pic xmlns:pic="http://schemas.openxmlformats.org/drawingml/2006/picture">
                        <pic:nvPicPr>
                          <pic:cNvPr id="1121" name="Picture 1121"/>
                          <pic:cNvPicPr>
                            <a:picLocks noChangeAspect="1"/>
                          </pic:cNvPicPr>
                        </pic:nvPicPr>
                        <pic:blipFill rotWithShape="1">
                          <a:blip r:embed="rId126">
                            <a:extLst>
                              <a:ext uri="{28A0092B-C50C-407E-A947-70E740481C1C}">
                                <a14:useLocalDpi xmlns:a14="http://schemas.microsoft.com/office/drawing/2010/main" val="0"/>
                              </a:ext>
                            </a:extLst>
                          </a:blip>
                          <a:srcRect t="53390"/>
                          <a:stretch/>
                        </pic:blipFill>
                        <pic:spPr>
                          <a:xfrm>
                            <a:off x="0" y="2329132"/>
                            <a:ext cx="4668520" cy="2033318"/>
                          </a:xfrm>
                          <a:prstGeom prst="rect">
                            <a:avLst/>
                          </a:prstGeom>
                        </pic:spPr>
                      </pic:pic>
                      <wps:wsp>
                        <wps:cNvPr id="1363" name="Rectangle: Rounded Corners 1363"/>
                        <wps:cNvSpPr/>
                        <wps:spPr>
                          <a:xfrm>
                            <a:off x="3000375" y="2845638"/>
                            <a:ext cx="323850" cy="2571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 name="Oval 1364"/>
                        <wps:cNvSpPr/>
                        <wps:spPr>
                          <a:xfrm>
                            <a:off x="3407433" y="3028934"/>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63BFBD" w14:textId="77777777" w:rsidR="00FE12E8" w:rsidRPr="001507D2" w:rsidRDefault="00FE12E8" w:rsidP="00FE12E8">
                              <w:pPr>
                                <w:jc w:val="center"/>
                                <w:rPr>
                                  <w:b/>
                                  <w:bCs/>
                                  <w:color w:val="000000" w:themeColor="text1"/>
                                  <w:sz w:val="24"/>
                                  <w:szCs w:val="24"/>
                                </w:rPr>
                              </w:pPr>
                              <w:r w:rsidRPr="001507D2">
                                <w:rPr>
                                  <w:b/>
                                  <w:bCs/>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5" name="Rectangle: Rounded Corners 1365"/>
                        <wps:cNvSpPr/>
                        <wps:spPr>
                          <a:xfrm>
                            <a:off x="638175" y="4038600"/>
                            <a:ext cx="619125" cy="3333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6" name="Oval 1366"/>
                        <wps:cNvSpPr/>
                        <wps:spPr>
                          <a:xfrm>
                            <a:off x="1431235" y="383853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B97C27" w14:textId="77777777" w:rsidR="00FE12E8" w:rsidRPr="001507D2" w:rsidRDefault="00FE12E8" w:rsidP="00FE12E8">
                              <w:pPr>
                                <w:jc w:val="center"/>
                                <w:rPr>
                                  <w:b/>
                                  <w:bCs/>
                                  <w:color w:val="000000" w:themeColor="text1"/>
                                  <w:sz w:val="24"/>
                                  <w:szCs w:val="24"/>
                                </w:rPr>
                              </w:pPr>
                              <w:r w:rsidRPr="001507D2">
                                <w:rPr>
                                  <w:b/>
                                  <w:bCs/>
                                  <w:color w:val="000000" w:themeColor="text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67B3E2D" id="Group 1367" o:spid="_x0000_s1312" alt="Highlights the files and images icon and save button." style="width:367.6pt;height:161.35pt;mso-position-horizontal-relative:char;mso-position-vertical-relative:line" coordorigin=",23291" coordsize="46685,20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">
                <v:shape id="Picture 1121" o:spid="_x0000_s1313" type="#_x0000_t75" style="position:absolute;top:23291;width:46685;height:20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">
                  <v:imagedata r:id="rId127" o:title="" croptop="34990f"/>
                </v:shape>
                <v:roundrect id="Rectangle: Rounded Corners 1363" o:spid="_x0000_s1314" style="position:absolute;left:30003;top:28456;width:3239;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" fillcolor="yellow" strokecolor="red" strokeweight="1pt">
                  <v:fill opacity="13107f"/>
                  <v:stroke joinstyle="miter"/>
                </v:roundrect>
                <v:oval id="Oval 1364" o:spid="_x0000_s1315" style="position:absolute;left:34074;top:30289;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" fillcolor="#ff9e1b [3205]" strokecolor="#ff9e1b [3205]" strokeweight="1pt">
                  <v:stroke joinstyle="miter"/>
                  <v:textbox>
                    <w:txbxContent>
                      <w:p w14:paraId="7563BFBD" w14:textId="77777777" w:rsidR="00FE12E8" w:rsidRPr="001507D2" w:rsidRDefault="00FE12E8" w:rsidP="00FE12E8">
                        <w:pPr>
                          <w:jc w:val="center"/>
                          <w:rPr>
                            <w:b/>
                            <w:bCs/>
                            <w:color w:val="000000" w:themeColor="text1"/>
                            <w:sz w:val="24"/>
                            <w:szCs w:val="24"/>
                          </w:rPr>
                        </w:pPr>
                        <w:r w:rsidRPr="001507D2">
                          <w:rPr>
                            <w:b/>
                            <w:bCs/>
                            <w:color w:val="000000" w:themeColor="text1"/>
                            <w:sz w:val="24"/>
                            <w:szCs w:val="24"/>
                          </w:rPr>
                          <w:t>3</w:t>
                        </w:r>
                      </w:p>
                    </w:txbxContent>
                  </v:textbox>
                </v:oval>
                <v:roundrect id="Rectangle: Rounded Corners 1365" o:spid="_x0000_s1316" style="position:absolute;left:6381;top:40386;width:6192;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" fillcolor="yellow" strokecolor="red" strokeweight="1pt">
                  <v:fill opacity="13107f"/>
                  <v:stroke joinstyle="miter"/>
                </v:roundrect>
                <v:oval id="Oval 1366" o:spid="_x0000_s1317" style="position:absolute;left:14312;top:38385;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" fillcolor="#ff9e1b [3205]" strokecolor="#ff9e1b [3205]" strokeweight="1pt">
                  <v:stroke joinstyle="miter"/>
                  <v:textbox>
                    <w:txbxContent>
                      <w:p w14:paraId="6AB97C27" w14:textId="77777777" w:rsidR="00FE12E8" w:rsidRPr="001507D2" w:rsidRDefault="00FE12E8" w:rsidP="00FE12E8">
                        <w:pPr>
                          <w:jc w:val="center"/>
                          <w:rPr>
                            <w:b/>
                            <w:bCs/>
                            <w:color w:val="000000" w:themeColor="text1"/>
                            <w:sz w:val="24"/>
                            <w:szCs w:val="24"/>
                          </w:rPr>
                        </w:pPr>
                        <w:r w:rsidRPr="001507D2">
                          <w:rPr>
                            <w:b/>
                            <w:bCs/>
                            <w:color w:val="000000" w:themeColor="text1"/>
                            <w:sz w:val="24"/>
                            <w:szCs w:val="24"/>
                          </w:rPr>
                          <w:t>4</w:t>
                        </w:r>
                      </w:p>
                    </w:txbxContent>
                  </v:textbox>
                </v:oval>
                <w10:anchorlock/>
              </v:group>
            </w:pict>
          </mc:Fallback>
        </mc:AlternateContent>
      </w:r>
    </w:p>
    <w:p w14:paraId="1BEE5E1F" w14:textId="7827A8FC" w:rsidR="00FE12E8" w:rsidRDefault="00FE12E8" w:rsidP="00FF285D">
      <w:pPr>
        <w:pStyle w:val="ListNumber"/>
        <w:numPr>
          <w:ilvl w:val="0"/>
          <w:numId w:val="43"/>
        </w:numPr>
        <w:spacing w:before="120" w:line="240" w:lineRule="atLeast"/>
        <w:ind w:left="340" w:hanging="340"/>
        <w:contextualSpacing w:val="0"/>
      </w:pPr>
      <w:r w:rsidRPr="00A6145E">
        <w:rPr>
          <w:b/>
          <w:bCs/>
          <w:noProof/>
        </w:rPr>
        <w:t>Scroll to the top of the application</w:t>
      </w:r>
      <w:r>
        <w:rPr>
          <w:noProof/>
        </w:rPr>
        <w:t xml:space="preserve"> and </w:t>
      </w:r>
      <w:r w:rsidRPr="00A6145E">
        <w:rPr>
          <w:b/>
          <w:bCs/>
          <w:noProof/>
        </w:rPr>
        <w:t>select Information provided</w:t>
      </w:r>
      <w:r>
        <w:rPr>
          <w:noProof/>
        </w:rPr>
        <w:t>.</w:t>
      </w:r>
      <w:r w:rsidRPr="00004B15">
        <w:rPr>
          <w:noProof/>
        </w:rPr>
        <w:t xml:space="preserve"> </w:t>
      </w:r>
      <w:r>
        <w:br/>
      </w:r>
      <w:r w:rsidRPr="00763964">
        <w:rPr>
          <w:b/>
          <w:bCs/>
          <w:noProof/>
          <w:color w:val="ED0000"/>
        </w:rPr>
        <w:t>Important:</w:t>
      </w:r>
      <w:r w:rsidRPr="00763964">
        <w:rPr>
          <w:noProof/>
          <w:color w:val="ED0000"/>
        </w:rPr>
        <w:t xml:space="preserve"> It is important that </w:t>
      </w:r>
      <w:r w:rsidRPr="00763964">
        <w:rPr>
          <w:b/>
          <w:bCs/>
          <w:i/>
          <w:iCs/>
          <w:noProof/>
          <w:color w:val="ED0000"/>
        </w:rPr>
        <w:t>‘Information provided’</w:t>
      </w:r>
      <w:r w:rsidRPr="00763964">
        <w:rPr>
          <w:noProof/>
          <w:color w:val="ED0000"/>
        </w:rPr>
        <w:t xml:space="preserve"> is selected after the comments section has been saved. This step will ensure the planner is aware the RFI has been supplied back to the department</w:t>
      </w:r>
      <w:r w:rsidR="006E4B7B" w:rsidRPr="00763964">
        <w:rPr>
          <w:noProof/>
          <w:color w:val="ED0000"/>
        </w:rPr>
        <w:t xml:space="preserve">. The status of the application will </w:t>
      </w:r>
      <w:r w:rsidR="00EE6D53" w:rsidRPr="00763964">
        <w:rPr>
          <w:noProof/>
          <w:color w:val="ED0000"/>
        </w:rPr>
        <w:t>automatically update</w:t>
      </w:r>
      <w:r w:rsidR="00693ADE" w:rsidRPr="00763964">
        <w:rPr>
          <w:noProof/>
          <w:color w:val="ED0000"/>
        </w:rPr>
        <w:t xml:space="preserve"> to </w:t>
      </w:r>
      <w:r w:rsidR="00261E83" w:rsidRPr="00763964">
        <w:rPr>
          <w:noProof/>
          <w:color w:val="ED0000"/>
        </w:rPr>
        <w:t>Under Review</w:t>
      </w:r>
      <w:r w:rsidR="00887EC2" w:rsidRPr="00763964">
        <w:rPr>
          <w:noProof/>
          <w:color w:val="ED0000"/>
        </w:rPr>
        <w:t>.</w:t>
      </w:r>
      <w:r w:rsidR="00EA6C09" w:rsidRPr="00EA6C09">
        <w:rPr>
          <w:noProof/>
        </w:rPr>
        <w:t xml:space="preserve"> </w:t>
      </w:r>
      <w:r w:rsidR="00EA6C09">
        <w:rPr>
          <w:b/>
          <w:bCs/>
          <w:noProof/>
        </w:rPr>
        <mc:AlternateContent>
          <mc:Choice Requires="wpg">
            <w:drawing>
              <wp:inline distT="0" distB="0" distL="0" distR="0" wp14:anchorId="0589D837" wp14:editId="6B835C37">
                <wp:extent cx="6480175" cy="3096895"/>
                <wp:effectExtent l="0" t="0" r="0" b="8255"/>
                <wp:docPr id="546798702" name="Group 19" descr="Copy of application highlighting the Information provided option."/>
                <wp:cNvGraphicFramePr/>
                <a:graphic xmlns:a="http://schemas.openxmlformats.org/drawingml/2006/main">
                  <a:graphicData uri="http://schemas.microsoft.com/office/word/2010/wordprocessingGroup">
                    <wpg:wgp>
                      <wpg:cNvGrpSpPr/>
                      <wpg:grpSpPr>
                        <a:xfrm>
                          <a:off x="0" y="0"/>
                          <a:ext cx="6480175" cy="3096895"/>
                          <a:chOff x="0" y="0"/>
                          <a:chExt cx="6480175" cy="3096895"/>
                        </a:xfrm>
                      </wpg:grpSpPr>
                      <wpg:grpSp>
                        <wpg:cNvPr id="1374" name="Group 1374" descr="Shows the Information provided button that needs to be selected upon completion of sending the further information to the department."/>
                        <wpg:cNvGrpSpPr/>
                        <wpg:grpSpPr>
                          <a:xfrm>
                            <a:off x="0" y="0"/>
                            <a:ext cx="6480175" cy="3096895"/>
                            <a:chOff x="0" y="0"/>
                            <a:chExt cx="6480175" cy="3096895"/>
                          </a:xfrm>
                        </wpg:grpSpPr>
                        <pic:pic xmlns:pic="http://schemas.openxmlformats.org/drawingml/2006/picture">
                          <pic:nvPicPr>
                            <pic:cNvPr id="1122" name="Picture 1122"/>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0" y="0"/>
                              <a:ext cx="6480175" cy="3096895"/>
                            </a:xfrm>
                            <a:prstGeom prst="rect">
                              <a:avLst/>
                            </a:prstGeom>
                          </pic:spPr>
                        </pic:pic>
                        <wps:wsp>
                          <wps:cNvPr id="1372" name="Rectangle: Rounded Corners 1372"/>
                          <wps:cNvSpPr/>
                          <wps:spPr>
                            <a:xfrm>
                              <a:off x="3895725" y="1876425"/>
                              <a:ext cx="1343025" cy="3048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3" name="Oval 1373"/>
                          <wps:cNvSpPr/>
                          <wps:spPr>
                            <a:xfrm>
                              <a:off x="5359178" y="170497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97376" w14:textId="77777777" w:rsidR="00EA6C09" w:rsidRPr="000768F7" w:rsidRDefault="00EA6C09" w:rsidP="00EA6C09">
                                <w:pPr>
                                  <w:jc w:val="center"/>
                                  <w:rPr>
                                    <w:b/>
                                    <w:bCs/>
                                    <w:color w:val="000000" w:themeColor="text1"/>
                                    <w:sz w:val="24"/>
                                    <w:szCs w:val="24"/>
                                  </w:rPr>
                                </w:pPr>
                                <w:r w:rsidRPr="000768F7">
                                  <w:rPr>
                                    <w:b/>
                                    <w:bCs/>
                                    <w:color w:val="000000" w:themeColor="text1"/>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448750862" name="Picture 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248717" y="168249"/>
                            <a:ext cx="987425" cy="142875"/>
                          </a:xfrm>
                          <a:prstGeom prst="rect">
                            <a:avLst/>
                          </a:prstGeom>
                        </pic:spPr>
                      </pic:pic>
                    </wpg:wgp>
                  </a:graphicData>
                </a:graphic>
              </wp:inline>
            </w:drawing>
          </mc:Choice>
          <mc:Fallback>
            <w:pict>
              <v:group w14:anchorId="0589D837" id="Group 19" o:spid="_x0000_s1318" alt="Copy of application highlighting the Information provided option." style="width:510.25pt;height:243.85pt;mso-position-horizontal-relative:char;mso-position-vertical-relative:line" coordsize="64801,309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">
                <v:group id="Group 1374" o:spid="_x0000_s1319" alt="Shows the Information provided button that needs to be selected upon completion of sending the further information to the department." style="position:absolute;width:64801;height:30968" coordsize="64801,30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Picture 1122" o:spid="_x0000_s1320" type="#_x0000_t75" style="position:absolute;width:64801;height:30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">
                    <v:imagedata r:id="rId129" o:title=""/>
                  </v:shape>
                  <v:roundrect id="Rectangle: Rounded Corners 1372" o:spid="_x0000_s1321" style="position:absolute;left:38957;top:18764;width:13430;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" fillcolor="yellow" strokecolor="red" strokeweight="1pt">
                    <v:fill opacity="13107f"/>
                    <v:stroke joinstyle="miter"/>
                  </v:roundrect>
                  <v:oval id="Oval 1373" o:spid="_x0000_s1322" style="position:absolute;left:53591;top:17049;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" fillcolor="#ff9e1b [3205]" strokecolor="#ff9e1b [3205]" strokeweight="1pt">
                    <v:stroke joinstyle="miter"/>
                    <v:textbox>
                      <w:txbxContent>
                        <w:p w14:paraId="1F897376" w14:textId="77777777" w:rsidR="00EA6C09" w:rsidRPr="000768F7" w:rsidRDefault="00EA6C09" w:rsidP="00EA6C09">
                          <w:pPr>
                            <w:jc w:val="center"/>
                            <w:rPr>
                              <w:b/>
                              <w:bCs/>
                              <w:color w:val="000000" w:themeColor="text1"/>
                              <w:sz w:val="24"/>
                              <w:szCs w:val="24"/>
                            </w:rPr>
                          </w:pPr>
                          <w:r w:rsidRPr="000768F7">
                            <w:rPr>
                              <w:b/>
                              <w:bCs/>
                              <w:color w:val="000000" w:themeColor="text1"/>
                              <w:sz w:val="24"/>
                              <w:szCs w:val="24"/>
                            </w:rPr>
                            <w:t>5</w:t>
                          </w:r>
                        </w:p>
                      </w:txbxContent>
                    </v:textbox>
                  </v:oval>
                </v:group>
                <v:shape id="Picture 1" o:spid="_x0000_s1323" type="#_x0000_t75" style="position:absolute;left:2487;top:1682;width:987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">
                  <v:imagedata r:id="rId59" o:title=""/>
                </v:shape>
                <w10:anchorlock/>
              </v:group>
            </w:pict>
          </mc:Fallback>
        </mc:AlternateContent>
      </w:r>
    </w:p>
    <w:p w14:paraId="229D8555" w14:textId="77777777" w:rsidR="00FE12E8" w:rsidRDefault="00FE12E8" w:rsidP="00FF285D">
      <w:pPr>
        <w:pStyle w:val="ListNumber"/>
        <w:numPr>
          <w:ilvl w:val="0"/>
          <w:numId w:val="43"/>
        </w:numPr>
        <w:spacing w:before="120" w:line="240" w:lineRule="atLeast"/>
        <w:ind w:left="340" w:hanging="340"/>
        <w:contextualSpacing w:val="0"/>
      </w:pPr>
      <w:r w:rsidRPr="001D7104">
        <w:rPr>
          <w:b/>
          <w:bCs/>
        </w:rPr>
        <w:lastRenderedPageBreak/>
        <w:t>Add any additional comments if needed</w:t>
      </w:r>
      <w:r>
        <w:t xml:space="preserve"> (optional) and </w:t>
      </w:r>
      <w:r w:rsidRPr="001D7104">
        <w:rPr>
          <w:b/>
          <w:bCs/>
        </w:rPr>
        <w:t>select Information provided</w:t>
      </w:r>
      <w:r>
        <w:t>.</w:t>
      </w:r>
      <w:r w:rsidRPr="00A51140">
        <w:rPr>
          <w:noProof/>
        </w:rPr>
        <w:t xml:space="preserve"> </w:t>
      </w:r>
      <w:r>
        <w:rPr>
          <w:b/>
          <w:noProof/>
          <w:color w:val="2B579A"/>
          <w:shd w:val="clear" w:color="auto" w:fill="E6E6E6"/>
        </w:rPr>
        <mc:AlternateContent>
          <mc:Choice Requires="wpg">
            <w:drawing>
              <wp:inline distT="0" distB="0" distL="0" distR="0" wp14:anchorId="170C7C09" wp14:editId="6CB38391">
                <wp:extent cx="5677535" cy="2981325"/>
                <wp:effectExtent l="0" t="0" r="0" b="9525"/>
                <wp:docPr id="1377" name="Group 1377" descr="Shows the window that will appear after selecting the Information Provided button."/>
                <wp:cNvGraphicFramePr/>
                <a:graphic xmlns:a="http://schemas.openxmlformats.org/drawingml/2006/main">
                  <a:graphicData uri="http://schemas.microsoft.com/office/word/2010/wordprocessingGroup">
                    <wpg:wgp>
                      <wpg:cNvGrpSpPr/>
                      <wpg:grpSpPr>
                        <a:xfrm>
                          <a:off x="0" y="0"/>
                          <a:ext cx="5677535" cy="2981325"/>
                          <a:chOff x="0" y="0"/>
                          <a:chExt cx="5677535" cy="2981325"/>
                        </a:xfrm>
                      </wpg:grpSpPr>
                      <pic:pic xmlns:pic="http://schemas.openxmlformats.org/drawingml/2006/picture">
                        <pic:nvPicPr>
                          <pic:cNvPr id="1123" name="Picture 1123"/>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5677535" cy="2981325"/>
                          </a:xfrm>
                          <a:prstGeom prst="rect">
                            <a:avLst/>
                          </a:prstGeom>
                        </pic:spPr>
                      </pic:pic>
                      <wps:wsp>
                        <wps:cNvPr id="1375" name="Rectangle: Rounded Corners 1375"/>
                        <wps:cNvSpPr/>
                        <wps:spPr>
                          <a:xfrm>
                            <a:off x="3181350" y="2390775"/>
                            <a:ext cx="1704975" cy="5048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6" name="Oval 1376"/>
                        <wps:cNvSpPr/>
                        <wps:spPr>
                          <a:xfrm>
                            <a:off x="2552369" y="2305050"/>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E1FC2B"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70C7C09" id="Group 1377" o:spid="_x0000_s1324" alt="Shows the window that will appear after selecting the Information Provided button." style="width:447.05pt;height:234.75pt;mso-position-horizontal-relative:char;mso-position-vertical-relative:line" coordsize="56775,29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">
                <v:shape id="Picture 1123" o:spid="_x0000_s1325" type="#_x0000_t75" style="position:absolute;width:56775;height:29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">
                  <v:imagedata r:id="rId131" o:title=""/>
                </v:shape>
                <v:roundrect id="Rectangle: Rounded Corners 1375" o:spid="_x0000_s1326" style="position:absolute;left:31813;top:23907;width:17050;height:504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" fillcolor="yellow" strokecolor="red" strokeweight="1pt">
                  <v:fill opacity="13107f"/>
                  <v:stroke joinstyle="miter"/>
                </v:roundrect>
                <v:oval id="Oval 1376" o:spid="_x0000_s1327" style="position:absolute;left:25523;top:2305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" fillcolor="#ff9e1b [3205]" strokecolor="#ff9e1b [3205]" strokeweight="1pt">
                  <v:stroke joinstyle="miter"/>
                  <v:textbox>
                    <w:txbxContent>
                      <w:p w14:paraId="3BE1FC2B"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6</w:t>
                        </w:r>
                      </w:p>
                    </w:txbxContent>
                  </v:textbox>
                </v:oval>
                <w10:anchorlock/>
              </v:group>
            </w:pict>
          </mc:Fallback>
        </mc:AlternateContent>
      </w:r>
    </w:p>
    <w:p w14:paraId="7245FEA5" w14:textId="0E675CD6" w:rsidR="00FE12E8" w:rsidRDefault="00FE12E8">
      <w:pPr>
        <w:pStyle w:val="ListNumber"/>
        <w:numPr>
          <w:ilvl w:val="0"/>
          <w:numId w:val="43"/>
        </w:numPr>
        <w:spacing w:before="120" w:line="240" w:lineRule="atLeast"/>
        <w:ind w:left="340" w:hanging="340"/>
        <w:contextualSpacing w:val="0"/>
      </w:pPr>
      <w:r>
        <w:rPr>
          <w:noProof/>
        </w:rPr>
        <w:t xml:space="preserve">The assigned department planner will receive an email notifying them of the response and the </w:t>
      </w:r>
      <w:r w:rsidRPr="00B1693F">
        <w:rPr>
          <w:b/>
          <w:bCs/>
          <w:noProof/>
        </w:rPr>
        <w:t>status will automatically update to UNDER REVIEW</w:t>
      </w:r>
      <w:r>
        <w:rPr>
          <w:noProof/>
        </w:rPr>
        <w:t>.</w:t>
      </w:r>
      <w:r w:rsidRPr="00447413">
        <w:rPr>
          <w:noProof/>
        </w:rPr>
        <w:t xml:space="preserve"> </w:t>
      </w:r>
      <w:bookmarkStart w:id="119" w:name="_Toc81296014"/>
      <w:bookmarkStart w:id="120" w:name="_Toc81296070"/>
      <w:bookmarkStart w:id="121" w:name="_Toc81311770"/>
      <w:bookmarkStart w:id="122" w:name="_Toc83279715"/>
      <w:bookmarkStart w:id="123" w:name="_Toc83279799"/>
      <w:bookmarkStart w:id="124" w:name="_Toc83280041"/>
      <w:r w:rsidR="00CA0BF8">
        <w:rPr>
          <w:noProof/>
        </w:rPr>
        <mc:AlternateContent>
          <mc:Choice Requires="wpg">
            <w:drawing>
              <wp:inline distT="0" distB="0" distL="0" distR="0" wp14:anchorId="2E6130C5" wp14:editId="1DE42EBA">
                <wp:extent cx="6480175" cy="1660525"/>
                <wp:effectExtent l="0" t="0" r="0" b="0"/>
                <wp:docPr id="138061744" name="Group 21" descr="Application showing the status after the RFI has been responded to."/>
                <wp:cNvGraphicFramePr/>
                <a:graphic xmlns:a="http://schemas.openxmlformats.org/drawingml/2006/main">
                  <a:graphicData uri="http://schemas.microsoft.com/office/word/2010/wordprocessingGroup">
                    <wpg:wgp>
                      <wpg:cNvGrpSpPr/>
                      <wpg:grpSpPr>
                        <a:xfrm>
                          <a:off x="0" y="0"/>
                          <a:ext cx="6480175" cy="1660525"/>
                          <a:chOff x="0" y="0"/>
                          <a:chExt cx="6480175" cy="1660525"/>
                        </a:xfrm>
                      </wpg:grpSpPr>
                      <wpg:grpSp>
                        <wpg:cNvPr id="1380" name="Group 1380" descr="Highlights the status of the application being updated to Under Review."/>
                        <wpg:cNvGrpSpPr/>
                        <wpg:grpSpPr>
                          <a:xfrm>
                            <a:off x="0" y="0"/>
                            <a:ext cx="6480175" cy="1660525"/>
                            <a:chOff x="0" y="0"/>
                            <a:chExt cx="6480175" cy="1660551"/>
                          </a:xfrm>
                        </wpg:grpSpPr>
                        <pic:pic xmlns:pic="http://schemas.openxmlformats.org/drawingml/2006/picture">
                          <pic:nvPicPr>
                            <pic:cNvPr id="1124" name="Picture 1124"/>
                            <pic:cNvPicPr>
                              <a:picLocks noChangeAspect="1"/>
                            </pic:cNvPicPr>
                          </pic:nvPicPr>
                          <pic:blipFill rotWithShape="1">
                            <a:blip r:embed="rId132">
                              <a:extLst>
                                <a:ext uri="{28A0092B-C50C-407E-A947-70E740481C1C}">
                                  <a14:useLocalDpi xmlns:a14="http://schemas.microsoft.com/office/drawing/2010/main" val="0"/>
                                </a:ext>
                              </a:extLst>
                            </a:blip>
                            <a:srcRect b="32428"/>
                            <a:stretch/>
                          </pic:blipFill>
                          <pic:spPr>
                            <a:xfrm>
                              <a:off x="0" y="0"/>
                              <a:ext cx="6480175" cy="1660551"/>
                            </a:xfrm>
                            <a:prstGeom prst="rect">
                              <a:avLst/>
                            </a:prstGeom>
                          </pic:spPr>
                        </pic:pic>
                        <wps:wsp>
                          <wps:cNvPr id="1378" name="Rectangle: Rounded Corners 1378"/>
                          <wps:cNvSpPr/>
                          <wps:spPr>
                            <a:xfrm>
                              <a:off x="4076700" y="600075"/>
                              <a:ext cx="762000" cy="4572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9" name="Oval 1379"/>
                          <wps:cNvSpPr/>
                          <wps:spPr>
                            <a:xfrm>
                              <a:off x="4886324" y="58102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D2933D" w14:textId="77777777" w:rsidR="00CA0BF8" w:rsidRPr="0005752B" w:rsidRDefault="00CA0BF8" w:rsidP="00CA0BF8">
                                <w:pPr>
                                  <w:jc w:val="center"/>
                                  <w:rPr>
                                    <w:b/>
                                    <w:bCs/>
                                    <w:color w:val="000000" w:themeColor="text1"/>
                                    <w:sz w:val="24"/>
                                    <w:szCs w:val="24"/>
                                  </w:rPr>
                                </w:pPr>
                                <w:r w:rsidRPr="0005752B">
                                  <w:rPr>
                                    <w:b/>
                                    <w:bCs/>
                                    <w:color w:val="000000" w:themeColor="text1"/>
                                    <w:sz w:val="24"/>
                                    <w:szCs w:val="24"/>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600886468" name="Picture 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351129" y="36576"/>
                            <a:ext cx="987425" cy="142875"/>
                          </a:xfrm>
                          <a:prstGeom prst="rect">
                            <a:avLst/>
                          </a:prstGeom>
                        </pic:spPr>
                      </pic:pic>
                    </wpg:wgp>
                  </a:graphicData>
                </a:graphic>
              </wp:inline>
            </w:drawing>
          </mc:Choice>
          <mc:Fallback>
            <w:pict>
              <v:group w14:anchorId="2E6130C5" id="Group 21" o:spid="_x0000_s1328" alt="Application showing the status after the RFI has been responded to." style="width:510.25pt;height:130.75pt;mso-position-horizontal-relative:char;mso-position-vertical-relative:line" coordsize="64801,16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">
                <v:group id="Group 1380" o:spid="_x0000_s1329" alt="Highlights the status of the application being updated to Under Review." style="position:absolute;width:64801;height:16605" coordsize="64801,16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Picture 1124" o:spid="_x0000_s1330" type="#_x0000_t75" style="position:absolute;width:64801;height:16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">
                    <v:imagedata r:id="rId133" o:title="" cropbottom="21252f"/>
                  </v:shape>
                  <v:roundrect id="Rectangle: Rounded Corners 1378" o:spid="_x0000_s1331" style="position:absolute;left:40767;top:6000;width:7620;height:4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" fillcolor="yellow" strokecolor="red" strokeweight="1pt">
                    <v:fill opacity="13107f"/>
                    <v:stroke joinstyle="miter"/>
                  </v:roundrect>
                  <v:oval id="Oval 1379" o:spid="_x0000_s1332" style="position:absolute;left:48863;top:5810;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" fillcolor="#ff9e1b [3205]" strokecolor="#ff9e1b [3205]" strokeweight="1pt">
                    <v:stroke joinstyle="miter"/>
                    <v:textbox>
                      <w:txbxContent>
                        <w:p w14:paraId="29D2933D" w14:textId="77777777" w:rsidR="00CA0BF8" w:rsidRPr="0005752B" w:rsidRDefault="00CA0BF8" w:rsidP="00CA0BF8">
                          <w:pPr>
                            <w:jc w:val="center"/>
                            <w:rPr>
                              <w:b/>
                              <w:bCs/>
                              <w:color w:val="000000" w:themeColor="text1"/>
                              <w:sz w:val="24"/>
                              <w:szCs w:val="24"/>
                            </w:rPr>
                          </w:pPr>
                          <w:r w:rsidRPr="0005752B">
                            <w:rPr>
                              <w:b/>
                              <w:bCs/>
                              <w:color w:val="000000" w:themeColor="text1"/>
                              <w:sz w:val="24"/>
                              <w:szCs w:val="24"/>
                            </w:rPr>
                            <w:t>7</w:t>
                          </w:r>
                        </w:p>
                      </w:txbxContent>
                    </v:textbox>
                  </v:oval>
                </v:group>
                <v:shape id="Picture 1" o:spid="_x0000_s1333" type="#_x0000_t75" style="position:absolute;left:3511;top:365;width:987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">
                  <v:imagedata r:id="rId59" o:title=""/>
                </v:shape>
                <w10:anchorlock/>
              </v:group>
            </w:pict>
          </mc:Fallback>
        </mc:AlternateContent>
      </w:r>
    </w:p>
    <w:p w14:paraId="0246EF24" w14:textId="32E5560D" w:rsidR="00FE12E8" w:rsidRDefault="00FE12E8" w:rsidP="00FE12E8">
      <w:pPr>
        <w:pStyle w:val="Heading2"/>
        <w:rPr>
          <w:noProof/>
        </w:rPr>
      </w:pPr>
      <w:bookmarkStart w:id="125" w:name="_Toc84018260"/>
      <w:bookmarkStart w:id="126" w:name="_Toc84339260"/>
      <w:bookmarkStart w:id="127" w:name="_Toc108177555"/>
      <w:bookmarkStart w:id="128" w:name="_Toc119393808"/>
      <w:bookmarkStart w:id="129" w:name="_Toc196231110"/>
      <w:r>
        <w:rPr>
          <w:noProof/>
        </w:rPr>
        <w:t>Withdraw an application</w:t>
      </w:r>
      <w:bookmarkEnd w:id="119"/>
      <w:bookmarkEnd w:id="120"/>
      <w:bookmarkEnd w:id="121"/>
      <w:bookmarkEnd w:id="122"/>
      <w:bookmarkEnd w:id="123"/>
      <w:bookmarkEnd w:id="124"/>
      <w:bookmarkEnd w:id="125"/>
      <w:bookmarkEnd w:id="126"/>
      <w:bookmarkEnd w:id="127"/>
      <w:bookmarkEnd w:id="128"/>
      <w:bookmarkEnd w:id="129"/>
    </w:p>
    <w:p w14:paraId="7650DA78" w14:textId="2322F775" w:rsidR="00FE12E8" w:rsidRDefault="00FE12E8" w:rsidP="00FE12E8">
      <w:pPr>
        <w:pStyle w:val="BodyText100ThemeColour"/>
        <w:rPr>
          <w:noProof/>
        </w:rPr>
      </w:pPr>
      <w:r>
        <w:rPr>
          <w:noProof/>
        </w:rPr>
        <w:t>An application with a status of RECEIVED can be withdrawn where the request is no longer required. Once withdrawn, the application will be closed.</w:t>
      </w:r>
      <w:r w:rsidRPr="00D6569A">
        <w:rPr>
          <w:noProof/>
        </w:rPr>
        <w:t xml:space="preserve"> </w:t>
      </w:r>
    </w:p>
    <w:p w14:paraId="16DA15C0" w14:textId="77777777" w:rsidR="00FE12E8" w:rsidRDefault="00FE12E8" w:rsidP="001408AB">
      <w:pPr>
        <w:pStyle w:val="ListNumber"/>
        <w:numPr>
          <w:ilvl w:val="0"/>
          <w:numId w:val="32"/>
        </w:numPr>
        <w:rPr>
          <w:noProof/>
        </w:rPr>
      </w:pPr>
      <w:r>
        <w:rPr>
          <w:noProof/>
        </w:rPr>
        <w:t xml:space="preserve">From the application record screen, </w:t>
      </w:r>
      <w:r w:rsidRPr="0005752B">
        <w:rPr>
          <w:b/>
          <w:bCs/>
          <w:noProof/>
        </w:rPr>
        <w:t>select Withdraw</w:t>
      </w:r>
      <w:r>
        <w:rPr>
          <w:noProof/>
        </w:rPr>
        <w:t>.</w:t>
      </w:r>
      <w:r w:rsidRPr="00BB1D34">
        <w:rPr>
          <w:noProof/>
        </w:rPr>
        <w:t xml:space="preserve"> </w:t>
      </w:r>
      <w:r>
        <w:rPr>
          <w:noProof/>
          <w:color w:val="2B579A"/>
          <w:shd w:val="clear" w:color="auto" w:fill="E6E6E6"/>
        </w:rPr>
        <mc:AlternateContent>
          <mc:Choice Requires="wpg">
            <w:drawing>
              <wp:inline distT="0" distB="0" distL="0" distR="0" wp14:anchorId="2BEF3838" wp14:editId="01B225C1">
                <wp:extent cx="6480175" cy="2113709"/>
                <wp:effectExtent l="0" t="0" r="0" b="1270"/>
                <wp:docPr id="1383" name="Group 1383" descr="Shows where the Withdraw option is located on a request."/>
                <wp:cNvGraphicFramePr/>
                <a:graphic xmlns:a="http://schemas.openxmlformats.org/drawingml/2006/main">
                  <a:graphicData uri="http://schemas.microsoft.com/office/word/2010/wordprocessingGroup">
                    <wpg:wgp>
                      <wpg:cNvGrpSpPr/>
                      <wpg:grpSpPr>
                        <a:xfrm>
                          <a:off x="0" y="0"/>
                          <a:ext cx="6480175" cy="2113709"/>
                          <a:chOff x="0" y="682830"/>
                          <a:chExt cx="6480175" cy="2113709"/>
                        </a:xfrm>
                      </wpg:grpSpPr>
                      <pic:pic xmlns:pic="http://schemas.openxmlformats.org/drawingml/2006/picture">
                        <pic:nvPicPr>
                          <pic:cNvPr id="55" name="Picture 55"/>
                          <pic:cNvPicPr>
                            <a:picLocks noChangeAspect="1"/>
                          </pic:cNvPicPr>
                        </pic:nvPicPr>
                        <pic:blipFill rotWithShape="1">
                          <a:blip r:embed="rId134">
                            <a:extLst>
                              <a:ext uri="{28A0092B-C50C-407E-A947-70E740481C1C}">
                                <a14:useLocalDpi xmlns:a14="http://schemas.microsoft.com/office/drawing/2010/main" val="0"/>
                              </a:ext>
                            </a:extLst>
                          </a:blip>
                          <a:srcRect t="24417"/>
                          <a:stretch/>
                        </pic:blipFill>
                        <pic:spPr>
                          <a:xfrm>
                            <a:off x="0" y="682830"/>
                            <a:ext cx="6480175" cy="2113709"/>
                          </a:xfrm>
                          <a:prstGeom prst="rect">
                            <a:avLst/>
                          </a:prstGeom>
                        </pic:spPr>
                      </pic:pic>
                      <wps:wsp>
                        <wps:cNvPr id="1381" name="Rectangle: Rounded Corners 1381"/>
                        <wps:cNvSpPr/>
                        <wps:spPr>
                          <a:xfrm>
                            <a:off x="4514850" y="1504950"/>
                            <a:ext cx="942975" cy="2571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Oval 1382"/>
                        <wps:cNvSpPr/>
                        <wps:spPr>
                          <a:xfrm>
                            <a:off x="5543013" y="1314322"/>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088D71"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BEF3838" id="Group 1383" o:spid="_x0000_s1334" alt="Shows where the Withdraw option is located on a request." style="width:510.25pt;height:166.45pt;mso-position-horizontal-relative:char;mso-position-vertical-relative:line" coordorigin=",6828" coordsize="64801,211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">
                <v:shape id="Picture 55" o:spid="_x0000_s1335" type="#_x0000_t75" style="position:absolute;top:6828;width:64801;height:21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">
                  <v:imagedata r:id="rId135" o:title="" croptop="16002f"/>
                </v:shape>
                <v:roundrect id="Rectangle: Rounded Corners 1381" o:spid="_x0000_s1336" style="position:absolute;left:45148;top:15049;width:9430;height:25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" fillcolor="yellow" strokecolor="red" strokeweight="1pt">
                  <v:fill opacity="13107f"/>
                  <v:stroke joinstyle="miter"/>
                </v:roundrect>
                <v:oval id="Oval 1382" o:spid="_x0000_s1337" style="position:absolute;left:55430;top:13143;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" fillcolor="#ff9e1b [3205]" strokecolor="#ff9e1b [3205]" strokeweight="1pt">
                  <v:stroke joinstyle="miter"/>
                  <v:textbox>
                    <w:txbxContent>
                      <w:p w14:paraId="3E088D71"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1</w:t>
                        </w:r>
                      </w:p>
                    </w:txbxContent>
                  </v:textbox>
                </v:oval>
                <w10:anchorlock/>
              </v:group>
            </w:pict>
          </mc:Fallback>
        </mc:AlternateContent>
      </w:r>
    </w:p>
    <w:p w14:paraId="47811D5F" w14:textId="77777777" w:rsidR="00FE12E8" w:rsidRDefault="00FE12E8" w:rsidP="00FF285D">
      <w:pPr>
        <w:pStyle w:val="ListNumber"/>
        <w:numPr>
          <w:ilvl w:val="0"/>
          <w:numId w:val="43"/>
        </w:numPr>
        <w:spacing w:before="120" w:line="240" w:lineRule="atLeast"/>
        <w:ind w:left="340" w:hanging="340"/>
        <w:contextualSpacing w:val="0"/>
        <w:rPr>
          <w:noProof/>
        </w:rPr>
      </w:pPr>
      <w:r w:rsidRPr="00D6569A">
        <w:rPr>
          <w:b/>
          <w:bCs/>
          <w:noProof/>
        </w:rPr>
        <w:lastRenderedPageBreak/>
        <w:t>Enter comments</w:t>
      </w:r>
      <w:r>
        <w:rPr>
          <w:noProof/>
        </w:rPr>
        <w:t xml:space="preserve"> and </w:t>
      </w:r>
      <w:r w:rsidRPr="00D6569A">
        <w:rPr>
          <w:b/>
          <w:bCs/>
          <w:noProof/>
        </w:rPr>
        <w:t>select Withdraw</w:t>
      </w:r>
      <w:r>
        <w:rPr>
          <w:noProof/>
        </w:rPr>
        <w:t>.</w:t>
      </w:r>
      <w:r w:rsidRPr="00967205">
        <w:rPr>
          <w:noProof/>
        </w:rPr>
        <w:t xml:space="preserve"> </w:t>
      </w:r>
      <w:r>
        <w:rPr>
          <w:noProof/>
          <w:color w:val="2B579A"/>
          <w:shd w:val="clear" w:color="auto" w:fill="E6E6E6"/>
        </w:rPr>
        <mc:AlternateContent>
          <mc:Choice Requires="wpg">
            <w:drawing>
              <wp:inline distT="0" distB="0" distL="0" distR="0" wp14:anchorId="7700163C" wp14:editId="68EB71E7">
                <wp:extent cx="5972810" cy="3171825"/>
                <wp:effectExtent l="0" t="0" r="8890" b="9525"/>
                <wp:docPr id="1386" name="Group 1386" descr="Shows the window that will appear where users will need to enter the reason for the withdrawal of the application."/>
                <wp:cNvGraphicFramePr/>
                <a:graphic xmlns:a="http://schemas.openxmlformats.org/drawingml/2006/main">
                  <a:graphicData uri="http://schemas.microsoft.com/office/word/2010/wordprocessingGroup">
                    <wpg:wgp>
                      <wpg:cNvGrpSpPr/>
                      <wpg:grpSpPr>
                        <a:xfrm>
                          <a:off x="0" y="0"/>
                          <a:ext cx="5972810" cy="3171825"/>
                          <a:chOff x="0" y="0"/>
                          <a:chExt cx="5972810" cy="3171825"/>
                        </a:xfrm>
                      </wpg:grpSpPr>
                      <pic:pic xmlns:pic="http://schemas.openxmlformats.org/drawingml/2006/picture">
                        <pic:nvPicPr>
                          <pic:cNvPr id="56" name="Picture 56"/>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5972810" cy="3171825"/>
                          </a:xfrm>
                          <a:prstGeom prst="rect">
                            <a:avLst/>
                          </a:prstGeom>
                        </pic:spPr>
                      </pic:pic>
                      <wps:wsp>
                        <wps:cNvPr id="1384" name="Rectangle: Rounded Corners 1384"/>
                        <wps:cNvSpPr/>
                        <wps:spPr>
                          <a:xfrm>
                            <a:off x="4067175" y="2514600"/>
                            <a:ext cx="981075" cy="4953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5" name="Oval 1385"/>
                        <wps:cNvSpPr/>
                        <wps:spPr>
                          <a:xfrm>
                            <a:off x="3299791" y="2352675"/>
                            <a:ext cx="540000" cy="541599"/>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4FFE3B"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700163C" id="Group 1386" o:spid="_x0000_s1338" alt="Shows the window that will appear where users will need to enter the reason for the withdrawal of the application." style="width:470.3pt;height:249.75pt;mso-position-horizontal-relative:char;mso-position-vertical-relative:line" coordsize="59728,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">
                <v:shape id="Picture 56" o:spid="_x0000_s1339" type="#_x0000_t75" style="position:absolute;width:59728;height:31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">
                  <v:imagedata r:id="rId137" o:title=""/>
                </v:shape>
                <v:roundrect id="Rectangle: Rounded Corners 1384" o:spid="_x0000_s1340" style="position:absolute;left:40671;top:25146;width:9811;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" fillcolor="yellow" strokecolor="red" strokeweight="1pt">
                  <v:fill opacity="13107f"/>
                  <v:stroke joinstyle="miter"/>
                </v:roundrect>
                <v:oval id="Oval 1385" o:spid="_x0000_s1341" style="position:absolute;left:32997;top:23526;width:5400;height:54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" fillcolor="#ff9e1b [3205]" strokecolor="#ff9e1b [3205]" strokeweight="1pt">
                  <v:stroke joinstyle="miter"/>
                  <v:textbox>
                    <w:txbxContent>
                      <w:p w14:paraId="154FFE3B"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2</w:t>
                        </w:r>
                      </w:p>
                    </w:txbxContent>
                  </v:textbox>
                </v:oval>
                <w10:anchorlock/>
              </v:group>
            </w:pict>
          </mc:Fallback>
        </mc:AlternateContent>
      </w:r>
    </w:p>
    <w:p w14:paraId="156255D3" w14:textId="73859A51" w:rsidR="00FE12E8" w:rsidRDefault="00FE12E8">
      <w:pPr>
        <w:pStyle w:val="ListNumber"/>
        <w:numPr>
          <w:ilvl w:val="0"/>
          <w:numId w:val="43"/>
        </w:numPr>
        <w:spacing w:before="120" w:line="240" w:lineRule="atLeast"/>
        <w:ind w:left="340" w:hanging="340"/>
        <w:contextualSpacing w:val="0"/>
        <w:rPr>
          <w:noProof/>
        </w:rPr>
      </w:pPr>
      <w:r>
        <w:rPr>
          <w:noProof/>
        </w:rPr>
        <w:t xml:space="preserve">The application status will be </w:t>
      </w:r>
      <w:r w:rsidRPr="00CA0BF8">
        <w:rPr>
          <w:b/>
          <w:bCs/>
          <w:noProof/>
        </w:rPr>
        <w:t>updated to COMPLETE</w:t>
      </w:r>
      <w:r>
        <w:rPr>
          <w:noProof/>
        </w:rPr>
        <w:t xml:space="preserve"> and the form will not be able to be edited but can still be downloaded if needed.</w:t>
      </w:r>
    </w:p>
    <w:p w14:paraId="7883373F" w14:textId="77777777" w:rsidR="00FE12E8" w:rsidRDefault="00FE12E8" w:rsidP="00FE12E8">
      <w:pPr>
        <w:pStyle w:val="Heading2"/>
        <w:rPr>
          <w:noProof/>
        </w:rPr>
      </w:pPr>
      <w:bookmarkStart w:id="130" w:name="_Toc84018261"/>
      <w:bookmarkStart w:id="131" w:name="_Toc84339261"/>
      <w:bookmarkStart w:id="132" w:name="_Toc108177556"/>
      <w:bookmarkStart w:id="133" w:name="_Toc119393809"/>
      <w:bookmarkStart w:id="134" w:name="_Toc196231111"/>
      <w:r>
        <w:rPr>
          <w:noProof/>
        </w:rPr>
        <w:t>Place application on hold / Request to take off hold</w:t>
      </w:r>
      <w:bookmarkEnd w:id="130"/>
      <w:bookmarkEnd w:id="131"/>
      <w:bookmarkEnd w:id="132"/>
      <w:bookmarkEnd w:id="133"/>
      <w:bookmarkEnd w:id="134"/>
    </w:p>
    <w:p w14:paraId="5CEB638C" w14:textId="77777777" w:rsidR="00FE12E8" w:rsidRDefault="00FE12E8" w:rsidP="00FE12E8">
      <w:pPr>
        <w:pStyle w:val="BodyText100ThemeColour"/>
        <w:rPr>
          <w:noProof/>
        </w:rPr>
      </w:pPr>
      <w:r>
        <w:rPr>
          <w:noProof/>
        </w:rPr>
        <w:t xml:space="preserve">Applications that have been submitted to the department can be placed on hold. A comment </w:t>
      </w:r>
      <w:r w:rsidRPr="000A7A2D">
        <w:rPr>
          <w:noProof/>
        </w:rPr>
        <w:t xml:space="preserve">must include </w:t>
      </w:r>
      <w:r>
        <w:rPr>
          <w:noProof/>
        </w:rPr>
        <w:t xml:space="preserve">the </w:t>
      </w:r>
      <w:r w:rsidRPr="000A7A2D">
        <w:rPr>
          <w:noProof/>
        </w:rPr>
        <w:t>date</w:t>
      </w:r>
      <w:r>
        <w:rPr>
          <w:noProof/>
        </w:rPr>
        <w:t xml:space="preserve"> the </w:t>
      </w:r>
      <w:r w:rsidRPr="000A7A2D">
        <w:rPr>
          <w:noProof/>
        </w:rPr>
        <w:t xml:space="preserve">application </w:t>
      </w:r>
      <w:r>
        <w:rPr>
          <w:noProof/>
        </w:rPr>
        <w:t xml:space="preserve">is to be </w:t>
      </w:r>
      <w:r w:rsidRPr="000A7A2D">
        <w:rPr>
          <w:noProof/>
        </w:rPr>
        <w:t xml:space="preserve">placed on hold until </w:t>
      </w:r>
      <w:r>
        <w:rPr>
          <w:noProof/>
        </w:rPr>
        <w:t>and the reason for request.</w:t>
      </w:r>
    </w:p>
    <w:p w14:paraId="4D56CED8" w14:textId="4473671B" w:rsidR="00FE12E8" w:rsidRDefault="00FE12E8" w:rsidP="001408AB">
      <w:pPr>
        <w:pStyle w:val="ListNumber"/>
        <w:numPr>
          <w:ilvl w:val="0"/>
          <w:numId w:val="33"/>
        </w:numPr>
        <w:rPr>
          <w:noProof/>
        </w:rPr>
      </w:pPr>
      <w:r>
        <w:rPr>
          <w:noProof/>
        </w:rPr>
        <w:t xml:space="preserve">With an application open, </w:t>
      </w:r>
      <w:r w:rsidRPr="0005752B">
        <w:rPr>
          <w:b/>
          <w:bCs/>
          <w:noProof/>
        </w:rPr>
        <w:t>select On Hold</w:t>
      </w:r>
      <w:r>
        <w:rPr>
          <w:noProof/>
        </w:rPr>
        <w:t>.</w:t>
      </w:r>
      <w:r w:rsidRPr="00E852C4">
        <w:rPr>
          <w:noProof/>
        </w:rPr>
        <w:t xml:space="preserve"> </w:t>
      </w:r>
      <w:r w:rsidR="00CA0BF8">
        <w:rPr>
          <w:noProof/>
        </w:rPr>
        <mc:AlternateContent>
          <mc:Choice Requires="wpg">
            <w:drawing>
              <wp:inline distT="0" distB="0" distL="0" distR="0" wp14:anchorId="1A475452" wp14:editId="49DF6D74">
                <wp:extent cx="5857240" cy="2674620"/>
                <wp:effectExtent l="0" t="0" r="0" b="0"/>
                <wp:docPr id="231646614" name="Group 20" descr="Copy of request, highlighting the On Hold option."/>
                <wp:cNvGraphicFramePr/>
                <a:graphic xmlns:a="http://schemas.openxmlformats.org/drawingml/2006/main">
                  <a:graphicData uri="http://schemas.microsoft.com/office/word/2010/wordprocessingGroup">
                    <wpg:wgp>
                      <wpg:cNvGrpSpPr/>
                      <wpg:grpSpPr>
                        <a:xfrm>
                          <a:off x="0" y="0"/>
                          <a:ext cx="5857240" cy="2674620"/>
                          <a:chOff x="0" y="0"/>
                          <a:chExt cx="5857240" cy="2674620"/>
                        </a:xfrm>
                      </wpg:grpSpPr>
                      <wpg:grpSp>
                        <wpg:cNvPr id="1631" name="Group 1631" descr="Highlights the function where a request can be placed on hold."/>
                        <wpg:cNvGrpSpPr/>
                        <wpg:grpSpPr>
                          <a:xfrm>
                            <a:off x="0" y="0"/>
                            <a:ext cx="5857240" cy="2674620"/>
                            <a:chOff x="0" y="0"/>
                            <a:chExt cx="5857240" cy="2674620"/>
                          </a:xfrm>
                        </wpg:grpSpPr>
                        <pic:pic xmlns:pic="http://schemas.openxmlformats.org/drawingml/2006/picture">
                          <pic:nvPicPr>
                            <pic:cNvPr id="1632" name="Picture 1632"/>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0" y="0"/>
                              <a:ext cx="5857240" cy="2674620"/>
                            </a:xfrm>
                            <a:prstGeom prst="rect">
                              <a:avLst/>
                            </a:prstGeom>
                          </pic:spPr>
                        </pic:pic>
                        <wps:wsp>
                          <wps:cNvPr id="1633" name="Rectangle: Rounded Corners 1633"/>
                          <wps:cNvSpPr/>
                          <wps:spPr>
                            <a:xfrm>
                              <a:off x="3925018" y="1621766"/>
                              <a:ext cx="981075" cy="24154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 name="Oval 1634"/>
                          <wps:cNvSpPr/>
                          <wps:spPr>
                            <a:xfrm>
                              <a:off x="3258084" y="134572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F9993" w14:textId="77777777" w:rsidR="00CA0BF8" w:rsidRPr="0005752B" w:rsidRDefault="00CA0BF8" w:rsidP="00CA0BF8">
                                <w:pPr>
                                  <w:jc w:val="center"/>
                                  <w:rPr>
                                    <w:b/>
                                    <w:bCs/>
                                    <w:color w:val="000000" w:themeColor="text1"/>
                                    <w:sz w:val="24"/>
                                    <w:szCs w:val="24"/>
                                  </w:rPr>
                                </w:pPr>
                                <w:r w:rsidRPr="0005752B">
                                  <w:rPr>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941202448" name="Picture 1"/>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197510" y="95098"/>
                            <a:ext cx="987425" cy="142875"/>
                          </a:xfrm>
                          <a:prstGeom prst="rect">
                            <a:avLst/>
                          </a:prstGeom>
                        </pic:spPr>
                      </pic:pic>
                    </wpg:wgp>
                  </a:graphicData>
                </a:graphic>
              </wp:inline>
            </w:drawing>
          </mc:Choice>
          <mc:Fallback>
            <w:pict>
              <v:group w14:anchorId="1A475452" id="Group 20" o:spid="_x0000_s1342" alt="Copy of request, highlighting the On Hold option." style="width:461.2pt;height:210.6pt;mso-position-horizontal-relative:char;mso-position-vertical-relative:line" coordsize="58572,26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&#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">
                <v:group id="Group 1631" o:spid="_x0000_s1343" alt="Highlights the function where a request can be placed on hold." style="position:absolute;width:58572;height:26746" coordsize="58572,2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">
                  <v:shape id="Picture 1632" o:spid="_x0000_s1344" type="#_x0000_t75" style="position:absolute;width:58572;height:26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">
                    <v:imagedata r:id="rId139" o:title=""/>
                  </v:shape>
                  <v:roundrect id="Rectangle: Rounded Corners 1633" o:spid="_x0000_s1345" style="position:absolute;left:39250;top:16217;width:9810;height:24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" fillcolor="yellow" strokecolor="red" strokeweight="1pt">
                    <v:fill opacity="13107f"/>
                    <v:stroke joinstyle="miter"/>
                  </v:roundrect>
                  <v:oval id="Oval 1634" o:spid="_x0000_s1346" style="position:absolute;left:32580;top:13457;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" fillcolor="#ff9e1b [3205]" strokecolor="#ff9e1b [3205]" strokeweight="1pt">
                    <v:stroke joinstyle="miter"/>
                    <v:textbox>
                      <w:txbxContent>
                        <w:p w14:paraId="0FBF9993" w14:textId="77777777" w:rsidR="00CA0BF8" w:rsidRPr="0005752B" w:rsidRDefault="00CA0BF8" w:rsidP="00CA0BF8">
                          <w:pPr>
                            <w:jc w:val="center"/>
                            <w:rPr>
                              <w:b/>
                              <w:bCs/>
                              <w:color w:val="000000" w:themeColor="text1"/>
                              <w:sz w:val="24"/>
                              <w:szCs w:val="24"/>
                            </w:rPr>
                          </w:pPr>
                          <w:r w:rsidRPr="0005752B">
                            <w:rPr>
                              <w:b/>
                              <w:bCs/>
                              <w:color w:val="000000" w:themeColor="text1"/>
                              <w:sz w:val="24"/>
                              <w:szCs w:val="24"/>
                            </w:rPr>
                            <w:t>1</w:t>
                          </w:r>
                        </w:p>
                      </w:txbxContent>
                    </v:textbox>
                  </v:oval>
                </v:group>
                <v:shape id="Picture 1" o:spid="_x0000_s1347" type="#_x0000_t75" style="position:absolute;left:1975;top:950;width:9874;height:1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">
                  <v:imagedata r:id="rId59" o:title=""/>
                </v:shape>
                <w10:anchorlock/>
              </v:group>
            </w:pict>
          </mc:Fallback>
        </mc:AlternateContent>
      </w:r>
    </w:p>
    <w:p w14:paraId="164A1E45" w14:textId="77777777" w:rsidR="00FE12E8" w:rsidRDefault="00FE12E8" w:rsidP="00FF285D">
      <w:pPr>
        <w:pStyle w:val="ListNumber"/>
        <w:numPr>
          <w:ilvl w:val="0"/>
          <w:numId w:val="43"/>
        </w:numPr>
        <w:spacing w:before="120" w:line="240" w:lineRule="atLeast"/>
        <w:ind w:left="340" w:hanging="340"/>
        <w:contextualSpacing w:val="0"/>
        <w:rPr>
          <w:noProof/>
        </w:rPr>
      </w:pPr>
      <w:r>
        <w:rPr>
          <w:noProof/>
        </w:rPr>
        <w:lastRenderedPageBreak/>
        <w:t xml:space="preserve">Enter details regarding the on hold request and </w:t>
      </w:r>
      <w:r w:rsidRPr="00EB16B5">
        <w:rPr>
          <w:b/>
          <w:bCs/>
          <w:noProof/>
        </w:rPr>
        <w:t>select On Hold</w:t>
      </w:r>
      <w:r>
        <w:rPr>
          <w:noProof/>
        </w:rPr>
        <w:t>.</w:t>
      </w:r>
      <w:r w:rsidRPr="00216898">
        <w:rPr>
          <w:noProof/>
        </w:rPr>
        <w:t xml:space="preserve"> </w:t>
      </w:r>
      <w:r>
        <w:rPr>
          <w:noProof/>
        </w:rPr>
        <w:t>This will email the planner of the request, add the comment in the Activity section of the form and also place the application on hold.</w:t>
      </w:r>
      <w:r w:rsidRPr="00DA6D38">
        <w:rPr>
          <w:noProof/>
        </w:rPr>
        <w:t xml:space="preserve"> </w:t>
      </w:r>
      <w:r>
        <w:rPr>
          <w:noProof/>
        </w:rPr>
        <mc:AlternateContent>
          <mc:Choice Requires="wpg">
            <w:drawing>
              <wp:inline distT="0" distB="0" distL="0" distR="0" wp14:anchorId="5305B372" wp14:editId="35E592EC">
                <wp:extent cx="5753735" cy="3067050"/>
                <wp:effectExtent l="0" t="0" r="0" b="0"/>
                <wp:docPr id="1645" name="Group 1645" descr="Shows the window that will appear where users will need to enter the reason for the on hold request. Highlights the On Hold button as well."/>
                <wp:cNvGraphicFramePr/>
                <a:graphic xmlns:a="http://schemas.openxmlformats.org/drawingml/2006/main">
                  <a:graphicData uri="http://schemas.microsoft.com/office/word/2010/wordprocessingGroup">
                    <wpg:wgp>
                      <wpg:cNvGrpSpPr/>
                      <wpg:grpSpPr>
                        <a:xfrm>
                          <a:off x="0" y="0"/>
                          <a:ext cx="5753735" cy="3067050"/>
                          <a:chOff x="0" y="0"/>
                          <a:chExt cx="5753735" cy="3067050"/>
                        </a:xfrm>
                      </wpg:grpSpPr>
                      <pic:pic xmlns:pic="http://schemas.openxmlformats.org/drawingml/2006/picture">
                        <pic:nvPicPr>
                          <pic:cNvPr id="1646" name="Picture 1646"/>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a:off x="0" y="0"/>
                            <a:ext cx="5753735" cy="3067050"/>
                          </a:xfrm>
                          <a:prstGeom prst="rect">
                            <a:avLst/>
                          </a:prstGeom>
                        </pic:spPr>
                      </pic:pic>
                      <wps:wsp>
                        <wps:cNvPr id="1647" name="Rectangle: Rounded Corners 1647"/>
                        <wps:cNvSpPr/>
                        <wps:spPr>
                          <a:xfrm>
                            <a:off x="4094922" y="2467155"/>
                            <a:ext cx="811171" cy="4953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8" name="Oval 1648"/>
                        <wps:cNvSpPr/>
                        <wps:spPr>
                          <a:xfrm>
                            <a:off x="3283889" y="237226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61EBBB"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05B372" id="Group 1645" o:spid="_x0000_s1348" alt="Shows the window that will appear where users will need to enter the reason for the on hold request. Highlights the On Hold button as well." style="width:453.05pt;height:241.5pt;mso-position-horizontal-relative:char;mso-position-vertical-relative:line" coordsize="57537,30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">
                <v:shape id="Picture 1646" o:spid="_x0000_s1349" type="#_x0000_t75" style="position:absolute;width:57537;height:30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">
                  <v:imagedata r:id="rId141" o:title=""/>
                </v:shape>
                <v:roundrect id="Rectangle: Rounded Corners 1647" o:spid="_x0000_s1350" style="position:absolute;left:40949;top:24671;width:8111;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" fillcolor="yellow" strokecolor="red" strokeweight="1pt">
                  <v:fill opacity="13107f"/>
                  <v:stroke joinstyle="miter"/>
                </v:roundrect>
                <v:oval id="Oval 1648" o:spid="_x0000_s1351" style="position:absolute;left:32838;top:2372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" fillcolor="#ff9e1b [3205]" strokecolor="#ff9e1b [3205]" strokeweight="1pt">
                  <v:stroke joinstyle="miter"/>
                  <v:textbox>
                    <w:txbxContent>
                      <w:p w14:paraId="3761EBBB"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2</w:t>
                        </w:r>
                      </w:p>
                    </w:txbxContent>
                  </v:textbox>
                </v:oval>
                <w10:anchorlock/>
              </v:group>
            </w:pict>
          </mc:Fallback>
        </mc:AlternateContent>
      </w:r>
    </w:p>
    <w:p w14:paraId="347802D3" w14:textId="77777777" w:rsidR="00FE12E8" w:rsidRDefault="00FE12E8" w:rsidP="00FF285D">
      <w:pPr>
        <w:pStyle w:val="ListNumber"/>
        <w:numPr>
          <w:ilvl w:val="0"/>
          <w:numId w:val="43"/>
        </w:numPr>
        <w:spacing w:before="120" w:line="240" w:lineRule="atLeast"/>
        <w:ind w:left="340" w:hanging="340"/>
        <w:contextualSpacing w:val="0"/>
        <w:rPr>
          <w:noProof/>
        </w:rPr>
      </w:pPr>
      <w:r w:rsidRPr="00EB16B5">
        <w:rPr>
          <w:b/>
          <w:bCs/>
          <w:noProof/>
        </w:rPr>
        <w:t>Scroll to the Activity section</w:t>
      </w:r>
      <w:r>
        <w:rPr>
          <w:noProof/>
        </w:rPr>
        <w:t xml:space="preserve"> of the form where you will see the date the application was requested to be placed on hold.</w:t>
      </w:r>
      <w:r w:rsidRPr="00643C11">
        <w:rPr>
          <w:noProof/>
        </w:rPr>
        <w:t xml:space="preserve"> </w:t>
      </w:r>
    </w:p>
    <w:p w14:paraId="7B11369C" w14:textId="77777777" w:rsidR="00FE12E8" w:rsidRPr="00EB16B5" w:rsidRDefault="00FE12E8" w:rsidP="00FF285D">
      <w:pPr>
        <w:pStyle w:val="ListNumber"/>
        <w:numPr>
          <w:ilvl w:val="0"/>
          <w:numId w:val="43"/>
        </w:numPr>
        <w:spacing w:before="120" w:line="240" w:lineRule="atLeast"/>
        <w:ind w:left="340" w:hanging="340"/>
        <w:contextualSpacing w:val="0"/>
        <w:rPr>
          <w:noProof/>
        </w:rPr>
      </w:pPr>
      <w:r w:rsidRPr="00EB16B5">
        <w:rPr>
          <w:noProof/>
        </w:rPr>
        <w:t>Any further comments can be added if needed</w:t>
      </w:r>
      <w:r>
        <w:rPr>
          <w:b/>
          <w:bCs/>
          <w:noProof/>
        </w:rPr>
        <w:t>.</w:t>
      </w:r>
      <w:r w:rsidRPr="00F00865">
        <w:rPr>
          <w:noProof/>
        </w:rPr>
        <w:t xml:space="preserve"> </w:t>
      </w:r>
      <w:r>
        <w:rPr>
          <w:noProof/>
        </w:rPr>
        <mc:AlternateContent>
          <mc:Choice Requires="wpg">
            <w:drawing>
              <wp:inline distT="0" distB="0" distL="0" distR="0" wp14:anchorId="56871F00" wp14:editId="118440E6">
                <wp:extent cx="5735320" cy="1418692"/>
                <wp:effectExtent l="0" t="0" r="0" b="0"/>
                <wp:docPr id="1654" name="Group 1654" descr="Shows the activity section of the application where an automatic response can be seen and where any additional comments can be added."/>
                <wp:cNvGraphicFramePr/>
                <a:graphic xmlns:a="http://schemas.openxmlformats.org/drawingml/2006/main">
                  <a:graphicData uri="http://schemas.microsoft.com/office/word/2010/wordprocessingGroup">
                    <wpg:wgp>
                      <wpg:cNvGrpSpPr/>
                      <wpg:grpSpPr>
                        <a:xfrm>
                          <a:off x="0" y="0"/>
                          <a:ext cx="5735320" cy="1418692"/>
                          <a:chOff x="15903" y="124358"/>
                          <a:chExt cx="5735320" cy="1418692"/>
                        </a:xfrm>
                      </wpg:grpSpPr>
                      <wpg:grpSp>
                        <wpg:cNvPr id="1655" name="Group 1655"/>
                        <wpg:cNvGrpSpPr/>
                        <wpg:grpSpPr>
                          <a:xfrm>
                            <a:off x="15903" y="124358"/>
                            <a:ext cx="5735320" cy="1418692"/>
                            <a:chOff x="-220317" y="124358"/>
                            <a:chExt cx="5735320" cy="1418692"/>
                          </a:xfrm>
                        </wpg:grpSpPr>
                        <pic:pic xmlns:pic="http://schemas.openxmlformats.org/drawingml/2006/picture">
                          <pic:nvPicPr>
                            <pic:cNvPr id="1656" name="Picture 1656"/>
                            <pic:cNvPicPr>
                              <a:picLocks noChangeAspect="1"/>
                            </pic:cNvPicPr>
                          </pic:nvPicPr>
                          <pic:blipFill rotWithShape="1">
                            <a:blip r:embed="rId142">
                              <a:extLst>
                                <a:ext uri="{28A0092B-C50C-407E-A947-70E740481C1C}">
                                  <a14:useLocalDpi xmlns:a14="http://schemas.microsoft.com/office/drawing/2010/main" val="0"/>
                                </a:ext>
                              </a:extLst>
                            </a:blip>
                            <a:srcRect t="8059" r="12"/>
                            <a:stretch/>
                          </pic:blipFill>
                          <pic:spPr>
                            <a:xfrm>
                              <a:off x="-23" y="124358"/>
                              <a:ext cx="5515026" cy="1418692"/>
                            </a:xfrm>
                            <a:prstGeom prst="rect">
                              <a:avLst/>
                            </a:prstGeom>
                          </pic:spPr>
                        </pic:pic>
                        <wps:wsp>
                          <wps:cNvPr id="1657" name="Rectangle: Rounded Corners 1657"/>
                          <wps:cNvSpPr/>
                          <wps:spPr>
                            <a:xfrm>
                              <a:off x="423738" y="966159"/>
                              <a:ext cx="4864122" cy="4953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8" name="Oval 1658"/>
                          <wps:cNvSpPr/>
                          <wps:spPr>
                            <a:xfrm>
                              <a:off x="-220317" y="909368"/>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9B44D7"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59" name="Rectangle: Rounded Corners 1659"/>
                        <wps:cNvSpPr/>
                        <wps:spPr>
                          <a:xfrm>
                            <a:off x="595222" y="276046"/>
                            <a:ext cx="3243532" cy="4953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 name="Oval 1660"/>
                        <wps:cNvSpPr/>
                        <wps:spPr>
                          <a:xfrm>
                            <a:off x="4003088" y="21566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FA15C"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6871F00" id="Group 1654" o:spid="_x0000_s1352" alt="Shows the activity section of the application where an automatic response can be seen and where any additional comments can be added." style="width:451.6pt;height:111.7pt;mso-position-horizontal-relative:char;mso-position-vertical-relative:line" coordorigin="159,1243" coordsize="57353,14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">
                <v:group id="Group 1655" o:spid="_x0000_s1353" style="position:absolute;left:159;top:1243;width:57353;height:14187" coordorigin="-2203,1243" coordsize="57353,1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">
                  <v:shape id="Picture 1656" o:spid="_x0000_s1354" type="#_x0000_t75" style="position:absolute;top:1243;width:55150;height:14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">
                    <v:imagedata r:id="rId143" o:title="" croptop="5282f" cropright="8f"/>
                  </v:shape>
                  <v:roundrect id="Rectangle: Rounded Corners 1657" o:spid="_x0000_s1355" style="position:absolute;left:4237;top:9661;width:48641;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" fillcolor="yellow" strokecolor="red" strokeweight="1pt">
                    <v:fill opacity="13107f"/>
                    <v:stroke joinstyle="miter"/>
                  </v:roundrect>
                  <v:oval id="Oval 1658" o:spid="_x0000_s1356" style="position:absolute;left:-2203;top:9093;width:5399;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" fillcolor="#ff9e1b [3205]" strokecolor="#ff9e1b [3205]" strokeweight="1pt">
                    <v:stroke joinstyle="miter"/>
                    <v:textbox>
                      <w:txbxContent>
                        <w:p w14:paraId="229B44D7"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4</w:t>
                          </w:r>
                        </w:p>
                      </w:txbxContent>
                    </v:textbox>
                  </v:oval>
                </v:group>
                <v:roundrect id="Rectangle: Rounded Corners 1659" o:spid="_x0000_s1357" style="position:absolute;left:5952;top:2760;width:32435;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" fillcolor="yellow" strokecolor="red" strokeweight="1pt">
                  <v:fill opacity="13107f"/>
                  <v:stroke joinstyle="miter"/>
                </v:roundrect>
                <v:oval id="Oval 1660" o:spid="_x0000_s1358" style="position:absolute;left:40030;top:2156;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" fillcolor="#ff9e1b [3205]" strokecolor="#ff9e1b [3205]" strokeweight="1pt">
                  <v:stroke joinstyle="miter"/>
                  <v:textbox>
                    <w:txbxContent>
                      <w:p w14:paraId="31DFA15C" w14:textId="77777777" w:rsidR="00FE12E8" w:rsidRPr="0005752B" w:rsidRDefault="00FE12E8" w:rsidP="00FE12E8">
                        <w:pPr>
                          <w:jc w:val="center"/>
                          <w:rPr>
                            <w:b/>
                            <w:bCs/>
                            <w:color w:val="000000" w:themeColor="text1"/>
                            <w:sz w:val="24"/>
                            <w:szCs w:val="24"/>
                          </w:rPr>
                        </w:pPr>
                        <w:r w:rsidRPr="0005752B">
                          <w:rPr>
                            <w:b/>
                            <w:bCs/>
                            <w:color w:val="000000" w:themeColor="text1"/>
                            <w:sz w:val="24"/>
                            <w:szCs w:val="24"/>
                          </w:rPr>
                          <w:t>3</w:t>
                        </w:r>
                      </w:p>
                    </w:txbxContent>
                  </v:textbox>
                </v:oval>
                <w10:anchorlock/>
              </v:group>
            </w:pict>
          </mc:Fallback>
        </mc:AlternateContent>
      </w:r>
    </w:p>
    <w:p w14:paraId="5E68F655" w14:textId="77777777" w:rsidR="00FE12E8" w:rsidRDefault="00FE12E8" w:rsidP="00FF285D">
      <w:pPr>
        <w:pStyle w:val="ListNumber"/>
        <w:numPr>
          <w:ilvl w:val="0"/>
          <w:numId w:val="43"/>
        </w:numPr>
        <w:spacing w:before="120" w:line="240" w:lineRule="atLeast"/>
        <w:ind w:left="340" w:hanging="340"/>
        <w:contextualSpacing w:val="0"/>
        <w:rPr>
          <w:noProof/>
        </w:rPr>
      </w:pPr>
      <w:r>
        <w:rPr>
          <w:noProof/>
        </w:rPr>
        <w:t>You will need to contact the assigned planner to take the application off hold. The comments section of the form may be used for such a request.</w:t>
      </w:r>
    </w:p>
    <w:p w14:paraId="7BBEF7DD" w14:textId="77777777" w:rsidR="00FE12E8" w:rsidRDefault="00FE12E8" w:rsidP="00FE12E8">
      <w:bookmarkStart w:id="135" w:name="_Toc81296015"/>
      <w:bookmarkStart w:id="136" w:name="_Toc81296071"/>
      <w:bookmarkStart w:id="137" w:name="_Toc81311771"/>
      <w:bookmarkStart w:id="138" w:name="_Toc83279716"/>
      <w:bookmarkStart w:id="139" w:name="_Toc83279800"/>
      <w:bookmarkStart w:id="140" w:name="_Toc83280042"/>
    </w:p>
    <w:p w14:paraId="6837C315" w14:textId="77777777" w:rsidR="00FE12E8" w:rsidRDefault="00FE12E8" w:rsidP="00FE12E8"/>
    <w:p w14:paraId="3E43E8C0" w14:textId="77777777" w:rsidR="00FE12E8" w:rsidRDefault="00FE12E8" w:rsidP="00FE12E8">
      <w:r>
        <w:br w:type="page"/>
      </w:r>
    </w:p>
    <w:p w14:paraId="3D6ABC1C" w14:textId="77777777" w:rsidR="00FE12E8" w:rsidRDefault="00FE12E8" w:rsidP="00FE12E8">
      <w:pPr>
        <w:pStyle w:val="Heading2"/>
      </w:pPr>
      <w:bookmarkStart w:id="141" w:name="_Notify_the_State"/>
      <w:bookmarkStart w:id="142" w:name="_Toc84018263"/>
      <w:bookmarkStart w:id="143" w:name="_Toc84339263"/>
      <w:bookmarkStart w:id="144" w:name="_Toc108177558"/>
      <w:bookmarkStart w:id="145" w:name="_Toc119393811"/>
      <w:bookmarkStart w:id="146" w:name="_Toc196231112"/>
      <w:bookmarkEnd w:id="141"/>
      <w:r>
        <w:lastRenderedPageBreak/>
        <w:t>Update the reporter/contact on an application</w:t>
      </w:r>
      <w:bookmarkEnd w:id="142"/>
      <w:bookmarkEnd w:id="143"/>
      <w:bookmarkEnd w:id="144"/>
      <w:bookmarkEnd w:id="145"/>
      <w:bookmarkEnd w:id="146"/>
    </w:p>
    <w:p w14:paraId="42BF49A0" w14:textId="0160FD27" w:rsidR="00FE12E8" w:rsidRDefault="00FE12E8" w:rsidP="00FE12E8">
      <w:pPr>
        <w:pStyle w:val="BodyText100ThemeColour"/>
      </w:pPr>
      <w:r>
        <w:t xml:space="preserve">The reporter (contact) of an application will receive emails throughout the various stages of the application assessment process such as when an application is first assigned to a planner in the department, when there is a request for further information and where an application has been determined. There may be a need to have the reporter updated to be another registered user of the system. For example when a staff member leaves the organisation. </w:t>
      </w:r>
    </w:p>
    <w:p w14:paraId="3F785598" w14:textId="77777777" w:rsidR="00FE12E8" w:rsidRDefault="00FE12E8" w:rsidP="001408AB">
      <w:pPr>
        <w:pStyle w:val="ListNumber"/>
        <w:numPr>
          <w:ilvl w:val="0"/>
          <w:numId w:val="34"/>
        </w:numPr>
      </w:pPr>
      <w:r>
        <w:t xml:space="preserve">With the selected application open, </w:t>
      </w:r>
      <w:r w:rsidRPr="000B72BD">
        <w:rPr>
          <w:b/>
          <w:bCs/>
        </w:rPr>
        <w:t>select the Update application form</w:t>
      </w:r>
      <w:r>
        <w:t xml:space="preserve"> </w:t>
      </w:r>
      <w:r w:rsidRPr="000B72BD">
        <w:rPr>
          <w:i/>
          <w:iCs/>
        </w:rPr>
        <w:t>(location in Form Name section).</w:t>
      </w:r>
      <w:r w:rsidRPr="00D8713C">
        <w:rPr>
          <w:noProof/>
        </w:rPr>
        <w:t xml:space="preserve"> </w:t>
      </w:r>
      <w:r>
        <w:rPr>
          <w:noProof/>
        </w:rPr>
        <mc:AlternateContent>
          <mc:Choice Requires="wpg">
            <w:drawing>
              <wp:inline distT="0" distB="0" distL="0" distR="0" wp14:anchorId="06593C58" wp14:editId="3D7712A3">
                <wp:extent cx="5506085" cy="2628900"/>
                <wp:effectExtent l="0" t="0" r="0" b="0"/>
                <wp:docPr id="1686" name="Group 1686" descr="Shows where the update application form is located on a request."/>
                <wp:cNvGraphicFramePr/>
                <a:graphic xmlns:a="http://schemas.openxmlformats.org/drawingml/2006/main">
                  <a:graphicData uri="http://schemas.microsoft.com/office/word/2010/wordprocessingGroup">
                    <wpg:wgp>
                      <wpg:cNvGrpSpPr/>
                      <wpg:grpSpPr>
                        <a:xfrm>
                          <a:off x="0" y="0"/>
                          <a:ext cx="5506085" cy="2628900"/>
                          <a:chOff x="0" y="0"/>
                          <a:chExt cx="5506085" cy="2628900"/>
                        </a:xfrm>
                      </wpg:grpSpPr>
                      <pic:pic xmlns:pic="http://schemas.openxmlformats.org/drawingml/2006/picture">
                        <pic:nvPicPr>
                          <pic:cNvPr id="1687" name="Picture 1687"/>
                          <pic:cNvPicPr>
                            <a:picLocks noChangeAspect="1"/>
                          </pic:cNvPicPr>
                        </pic:nvPicPr>
                        <pic:blipFill>
                          <a:blip r:embed="rId144">
                            <a:extLst>
                              <a:ext uri="{28A0092B-C50C-407E-A947-70E740481C1C}">
                                <a14:useLocalDpi xmlns:a14="http://schemas.microsoft.com/office/drawing/2010/main" val="0"/>
                              </a:ext>
                            </a:extLst>
                          </a:blip>
                          <a:stretch>
                            <a:fillRect/>
                          </a:stretch>
                        </pic:blipFill>
                        <pic:spPr>
                          <a:xfrm>
                            <a:off x="0" y="0"/>
                            <a:ext cx="5506085" cy="2628900"/>
                          </a:xfrm>
                          <a:prstGeom prst="rect">
                            <a:avLst/>
                          </a:prstGeom>
                        </pic:spPr>
                      </pic:pic>
                      <wps:wsp>
                        <wps:cNvPr id="1688" name="Rectangle: Rounded Corners 1688"/>
                        <wps:cNvSpPr/>
                        <wps:spPr>
                          <a:xfrm>
                            <a:off x="534837" y="1854679"/>
                            <a:ext cx="4192438" cy="42269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9" name="Oval 1689"/>
                        <wps:cNvSpPr/>
                        <wps:spPr>
                          <a:xfrm>
                            <a:off x="2719346" y="1272206"/>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9ADF21" w14:textId="77777777" w:rsidR="00FE12E8" w:rsidRPr="00777964" w:rsidRDefault="00FE12E8" w:rsidP="00FE12E8">
                              <w:pPr>
                                <w:jc w:val="center"/>
                                <w:rPr>
                                  <w:b/>
                                  <w:bCs/>
                                  <w:color w:val="000000" w:themeColor="text1"/>
                                  <w:sz w:val="24"/>
                                  <w:szCs w:val="24"/>
                                </w:rPr>
                              </w:pPr>
                              <w:r w:rsidRPr="00777964">
                                <w:rPr>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6593C58" id="Group 1686" o:spid="_x0000_s1359" alt="Shows where the update application form is located on a request." style="width:433.55pt;height:207pt;mso-position-horizontal-relative:char;mso-position-vertical-relative:line" coordsize="55060,262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">
                <v:shape id="Picture 1687" o:spid="_x0000_s1360" type="#_x0000_t75" style="position:absolute;width:55060;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">
                  <v:imagedata r:id="rId145" o:title=""/>
                </v:shape>
                <v:roundrect id="Rectangle: Rounded Corners 1688" o:spid="_x0000_s1361" style="position:absolute;left:5348;top:18546;width:41924;height:42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" fillcolor="yellow" strokecolor="red" strokeweight="1pt">
                  <v:fill opacity="13107f"/>
                  <v:stroke joinstyle="miter"/>
                </v:roundrect>
                <v:oval id="Oval 1689" o:spid="_x0000_s1362" style="position:absolute;left:27193;top:1272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" fillcolor="#ff9e1b [3205]" strokecolor="#ff9e1b [3205]" strokeweight="1pt">
                  <v:stroke joinstyle="miter"/>
                  <v:textbox>
                    <w:txbxContent>
                      <w:p w14:paraId="049ADF21" w14:textId="77777777" w:rsidR="00FE12E8" w:rsidRPr="00777964" w:rsidRDefault="00FE12E8" w:rsidP="00FE12E8">
                        <w:pPr>
                          <w:jc w:val="center"/>
                          <w:rPr>
                            <w:b/>
                            <w:bCs/>
                            <w:color w:val="000000" w:themeColor="text1"/>
                            <w:sz w:val="24"/>
                            <w:szCs w:val="24"/>
                          </w:rPr>
                        </w:pPr>
                        <w:r w:rsidRPr="00777964">
                          <w:rPr>
                            <w:b/>
                            <w:bCs/>
                            <w:color w:val="000000" w:themeColor="text1"/>
                            <w:sz w:val="24"/>
                            <w:szCs w:val="24"/>
                          </w:rPr>
                          <w:t>1</w:t>
                        </w:r>
                      </w:p>
                    </w:txbxContent>
                  </v:textbox>
                </v:oval>
                <w10:anchorlock/>
              </v:group>
            </w:pict>
          </mc:Fallback>
        </mc:AlternateContent>
      </w:r>
      <w:r w:rsidRPr="00CA5FF5">
        <w:rPr>
          <w:noProof/>
        </w:rPr>
        <w:t xml:space="preserve"> </w:t>
      </w:r>
    </w:p>
    <w:p w14:paraId="0678733A" w14:textId="4E341D2C" w:rsidR="00FE12E8" w:rsidRDefault="00FE12E8" w:rsidP="00FF285D">
      <w:pPr>
        <w:pStyle w:val="ListNumber"/>
        <w:numPr>
          <w:ilvl w:val="0"/>
          <w:numId w:val="43"/>
        </w:numPr>
        <w:spacing w:before="120" w:line="240" w:lineRule="atLeast"/>
        <w:ind w:left="340" w:hanging="340"/>
        <w:contextualSpacing w:val="0"/>
      </w:pPr>
      <w:r>
        <w:rPr>
          <w:noProof/>
        </w:rPr>
        <w:t xml:space="preserve">With the Update application form in view, </w:t>
      </w:r>
      <w:r w:rsidRPr="003C40D9">
        <w:rPr>
          <w:b/>
          <w:bCs/>
          <w:noProof/>
        </w:rPr>
        <w:t>select Edit</w:t>
      </w:r>
      <w:r>
        <w:rPr>
          <w:noProof/>
        </w:rPr>
        <w:t>.</w:t>
      </w:r>
      <w:r w:rsidRPr="00A1254C">
        <w:rPr>
          <w:noProof/>
        </w:rPr>
        <w:t xml:space="preserve"> </w:t>
      </w:r>
      <w:r w:rsidR="004B1A76">
        <w:rPr>
          <w:noProof/>
        </w:rPr>
        <mc:AlternateContent>
          <mc:Choice Requires="wpg">
            <w:drawing>
              <wp:inline distT="0" distB="0" distL="0" distR="0" wp14:anchorId="40500371" wp14:editId="7A6FA5B0">
                <wp:extent cx="5239385" cy="1521561"/>
                <wp:effectExtent l="0" t="0" r="0" b="2540"/>
                <wp:docPr id="633219639" name="Group 13" descr="Screenshot of the update application form highlighting the edit box&#10;"/>
                <wp:cNvGraphicFramePr/>
                <a:graphic xmlns:a="http://schemas.openxmlformats.org/drawingml/2006/main">
                  <a:graphicData uri="http://schemas.microsoft.com/office/word/2010/wordprocessingGroup">
                    <wpg:wgp>
                      <wpg:cNvGrpSpPr/>
                      <wpg:grpSpPr>
                        <a:xfrm>
                          <a:off x="0" y="0"/>
                          <a:ext cx="5239385" cy="1521561"/>
                          <a:chOff x="0" y="0"/>
                          <a:chExt cx="5239385" cy="1521561"/>
                        </a:xfrm>
                      </wpg:grpSpPr>
                      <pic:pic xmlns:pic="http://schemas.openxmlformats.org/drawingml/2006/picture">
                        <pic:nvPicPr>
                          <pic:cNvPr id="1696" name="Picture 1696" descr="Highlights the edit button that is located at the top of the update application form."/>
                          <pic:cNvPicPr>
                            <a:picLocks noChangeAspect="1"/>
                          </pic:cNvPicPr>
                        </pic:nvPicPr>
                        <pic:blipFill rotWithShape="1">
                          <a:blip r:embed="rId146">
                            <a:extLst>
                              <a:ext uri="{28A0092B-C50C-407E-A947-70E740481C1C}">
                                <a14:useLocalDpi xmlns:a14="http://schemas.microsoft.com/office/drawing/2010/main" val="0"/>
                              </a:ext>
                            </a:extLst>
                          </a:blip>
                          <a:srcRect b="18080"/>
                          <a:stretch/>
                        </pic:blipFill>
                        <pic:spPr>
                          <a:xfrm>
                            <a:off x="0" y="0"/>
                            <a:ext cx="5239385" cy="1521561"/>
                          </a:xfrm>
                          <a:prstGeom prst="rect">
                            <a:avLst/>
                          </a:prstGeom>
                        </pic:spPr>
                      </pic:pic>
                      <wps:wsp>
                        <wps:cNvPr id="1685" name="Rectangle: Rounded Corners 1685"/>
                        <wps:cNvSpPr/>
                        <wps:spPr>
                          <a:xfrm>
                            <a:off x="3896139" y="803082"/>
                            <a:ext cx="831105" cy="44857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4" name="Oval 1684"/>
                        <wps:cNvSpPr/>
                        <wps:spPr>
                          <a:xfrm>
                            <a:off x="3164619" y="127221"/>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BA274" w14:textId="77777777" w:rsidR="004B1A76" w:rsidRPr="00777964" w:rsidRDefault="004B1A76" w:rsidP="004B1A76">
                              <w:pPr>
                                <w:jc w:val="center"/>
                                <w:rPr>
                                  <w:b/>
                                  <w:bCs/>
                                  <w:color w:val="000000" w:themeColor="text1"/>
                                  <w:sz w:val="24"/>
                                  <w:szCs w:val="24"/>
                                </w:rPr>
                              </w:pPr>
                              <w:r w:rsidRPr="00777964">
                                <w:rPr>
                                  <w:b/>
                                  <w:bCs/>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40500371" id="Group 13" o:spid="_x0000_s1363" alt="Screenshot of the update application form highlighting the edit box&#10;" style="width:412.55pt;height:119.8pt;mso-position-horizontal-relative:char;mso-position-vertical-relative:line" coordsize="52393,15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">
                <v:shape id="Picture 1696" o:spid="_x0000_s1364" type="#_x0000_t75" alt="Highlights the edit button that is located at the top of the update application form." style="position:absolute;width:52393;height:15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">
                  <v:imagedata r:id="rId147" o:title="Highlights the edit button that is located at the top of the update application form" cropbottom="11849f"/>
                </v:shape>
                <v:roundrect id="Rectangle: Rounded Corners 1685" o:spid="_x0000_s1365" style="position:absolute;left:38961;top:8030;width:8311;height:4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" fillcolor="yellow" strokecolor="red" strokeweight="1pt">
                  <v:fill opacity="13107f"/>
                  <v:stroke joinstyle="miter"/>
                </v:roundrect>
                <v:oval id="Oval 1684" o:spid="_x0000_s1366" style="position:absolute;left:31646;top:127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" fillcolor="#ff9e1b [3205]" strokecolor="#ff9e1b [3205]" strokeweight="1pt">
                  <v:stroke joinstyle="miter"/>
                  <v:textbox>
                    <w:txbxContent>
                      <w:p w14:paraId="5B1BA274" w14:textId="77777777" w:rsidR="004B1A76" w:rsidRPr="00777964" w:rsidRDefault="004B1A76" w:rsidP="004B1A76">
                        <w:pPr>
                          <w:jc w:val="center"/>
                          <w:rPr>
                            <w:b/>
                            <w:bCs/>
                            <w:color w:val="000000" w:themeColor="text1"/>
                            <w:sz w:val="24"/>
                            <w:szCs w:val="24"/>
                          </w:rPr>
                        </w:pPr>
                        <w:r w:rsidRPr="00777964">
                          <w:rPr>
                            <w:b/>
                            <w:bCs/>
                            <w:color w:val="000000" w:themeColor="text1"/>
                            <w:sz w:val="24"/>
                            <w:szCs w:val="24"/>
                          </w:rPr>
                          <w:t>2</w:t>
                        </w:r>
                      </w:p>
                    </w:txbxContent>
                  </v:textbox>
                </v:oval>
                <w10:anchorlock/>
              </v:group>
            </w:pict>
          </mc:Fallback>
        </mc:AlternateContent>
      </w:r>
    </w:p>
    <w:p w14:paraId="08D77890" w14:textId="77777777" w:rsidR="00FA7EF3" w:rsidRDefault="00FE12E8" w:rsidP="00FA7EF3">
      <w:pPr>
        <w:pStyle w:val="ListNumber"/>
        <w:numPr>
          <w:ilvl w:val="0"/>
          <w:numId w:val="43"/>
        </w:numPr>
        <w:spacing w:before="120" w:line="240" w:lineRule="atLeast"/>
        <w:ind w:left="340" w:hanging="340"/>
        <w:contextualSpacing w:val="0"/>
      </w:pPr>
      <w:r w:rsidRPr="00D00B62">
        <w:rPr>
          <w:b/>
          <w:bCs/>
        </w:rPr>
        <w:t>Select the Reporter field</w:t>
      </w:r>
      <w:r w:rsidRPr="00EB16B5">
        <w:t xml:space="preserve"> and </w:t>
      </w:r>
      <w:r w:rsidRPr="00D00B62">
        <w:rPr>
          <w:b/>
          <w:bCs/>
        </w:rPr>
        <w:t>enter the email address</w:t>
      </w:r>
      <w:r>
        <w:t xml:space="preserve"> for </w:t>
      </w:r>
      <w:r w:rsidRPr="00EB16B5">
        <w:t>the new contact</w:t>
      </w:r>
      <w:r>
        <w:t>.</w:t>
      </w:r>
    </w:p>
    <w:p w14:paraId="7603F308" w14:textId="64ED90C3" w:rsidR="00FE12E8" w:rsidRPr="00EB16B5" w:rsidRDefault="00FE12E8" w:rsidP="00FA7EF3">
      <w:pPr>
        <w:pStyle w:val="ListNumber"/>
        <w:numPr>
          <w:ilvl w:val="0"/>
          <w:numId w:val="43"/>
        </w:numPr>
        <w:spacing w:before="120" w:line="240" w:lineRule="atLeast"/>
        <w:ind w:left="340" w:hanging="340"/>
        <w:contextualSpacing w:val="0"/>
      </w:pPr>
      <w:r w:rsidRPr="00FA7EF3">
        <w:rPr>
          <w:b/>
          <w:bCs/>
        </w:rPr>
        <w:t xml:space="preserve">Select Save </w:t>
      </w:r>
      <w:r w:rsidRPr="001836C3">
        <w:t xml:space="preserve">to </w:t>
      </w:r>
      <w:r>
        <w:t>save the changes.</w:t>
      </w:r>
      <w:r w:rsidRPr="00D8713C">
        <w:rPr>
          <w:noProof/>
        </w:rPr>
        <w:t xml:space="preserve"> </w:t>
      </w:r>
      <w:r>
        <w:rPr>
          <w:noProof/>
        </w:rPr>
        <mc:AlternateContent>
          <mc:Choice Requires="wpg">
            <w:drawing>
              <wp:inline distT="0" distB="0" distL="0" distR="0" wp14:anchorId="670ED667" wp14:editId="18EE4591">
                <wp:extent cx="5353685" cy="2717321"/>
                <wp:effectExtent l="0" t="0" r="0" b="6985"/>
                <wp:docPr id="1690" name="Group 1690" descr="Highlights the Save button and where the report email address can be entered."/>
                <wp:cNvGraphicFramePr/>
                <a:graphic xmlns:a="http://schemas.openxmlformats.org/drawingml/2006/main">
                  <a:graphicData uri="http://schemas.microsoft.com/office/word/2010/wordprocessingGroup">
                    <wpg:wgp>
                      <wpg:cNvGrpSpPr/>
                      <wpg:grpSpPr>
                        <a:xfrm>
                          <a:off x="0" y="0"/>
                          <a:ext cx="5353685" cy="2717321"/>
                          <a:chOff x="0" y="0"/>
                          <a:chExt cx="5353685" cy="2717321"/>
                        </a:xfrm>
                      </wpg:grpSpPr>
                      <pic:pic xmlns:pic="http://schemas.openxmlformats.org/drawingml/2006/picture">
                        <pic:nvPicPr>
                          <pic:cNvPr id="1691" name="Picture 1691"/>
                          <pic:cNvPicPr>
                            <a:picLocks noChangeAspect="1"/>
                          </pic:cNvPicPr>
                        </pic:nvPicPr>
                        <pic:blipFill rotWithShape="1">
                          <a:blip r:embed="rId148">
                            <a:extLst>
                              <a:ext uri="{28A0092B-C50C-407E-A947-70E740481C1C}">
                                <a14:useLocalDpi xmlns:a14="http://schemas.microsoft.com/office/drawing/2010/main" val="0"/>
                              </a:ext>
                            </a:extLst>
                          </a:blip>
                          <a:srcRect b="45873"/>
                          <a:stretch/>
                        </pic:blipFill>
                        <pic:spPr>
                          <a:xfrm>
                            <a:off x="0" y="0"/>
                            <a:ext cx="5353685" cy="2717321"/>
                          </a:xfrm>
                          <a:prstGeom prst="rect">
                            <a:avLst/>
                          </a:prstGeom>
                        </pic:spPr>
                      </pic:pic>
                      <wps:wsp>
                        <wps:cNvPr id="1692" name="Rectangle: Rounded Corners 1692"/>
                        <wps:cNvSpPr/>
                        <wps:spPr>
                          <a:xfrm>
                            <a:off x="319176" y="1811547"/>
                            <a:ext cx="4804913" cy="715993"/>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3" name="Oval 1693"/>
                        <wps:cNvSpPr/>
                        <wps:spPr>
                          <a:xfrm>
                            <a:off x="1534602" y="142319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4DFA4"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4" name="Rectangle: Rounded Corners 1694"/>
                        <wps:cNvSpPr/>
                        <wps:spPr>
                          <a:xfrm>
                            <a:off x="3859481" y="224274"/>
                            <a:ext cx="601607" cy="49530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5" name="Oval 1695"/>
                        <wps:cNvSpPr/>
                        <wps:spPr>
                          <a:xfrm>
                            <a:off x="4112106" y="53488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3575DB"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70ED667" id="Group 1690" o:spid="_x0000_s1367" alt="Highlights the Save button and where the report email address can be entered." style="width:421.55pt;height:213.95pt;mso-position-horizontal-relative:char;mso-position-vertical-relative:line" coordsize="53536,27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">
                <v:shape id="Picture 1691" o:spid="_x0000_s1368" type="#_x0000_t75" style="position:absolute;width:53536;height:27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">
                  <v:imagedata r:id="rId149" o:title="" cropbottom="30063f"/>
                </v:shape>
                <v:roundrect id="Rectangle: Rounded Corners 1692" o:spid="_x0000_s1369" style="position:absolute;left:3191;top:18115;width:48049;height:7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" fillcolor="yellow" strokecolor="red" strokeweight="1pt">
                  <v:fill opacity="13107f"/>
                  <v:stroke joinstyle="miter"/>
                </v:roundrect>
                <v:oval id="Oval 1693" o:spid="_x0000_s1370" style="position:absolute;left:15346;top:14231;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" fillcolor="#ff9e1b [3205]" strokecolor="#ff9e1b [3205]" strokeweight="1pt">
                  <v:stroke joinstyle="miter"/>
                  <v:textbox>
                    <w:txbxContent>
                      <w:p w14:paraId="6594DFA4"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3</w:t>
                        </w:r>
                      </w:p>
                    </w:txbxContent>
                  </v:textbox>
                </v:oval>
                <v:roundrect id="Rectangle: Rounded Corners 1694" o:spid="_x0000_s1371" style="position:absolute;left:38594;top:2242;width:6016;height:4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" fillcolor="yellow" strokecolor="red" strokeweight="1pt">
                  <v:fill opacity="13107f"/>
                  <v:stroke joinstyle="miter"/>
                </v:roundrect>
                <v:oval id="Oval 1695" o:spid="_x0000_s1372" style="position:absolute;left:41121;top:5348;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" fillcolor="#ff9e1b [3205]" strokecolor="#ff9e1b [3205]" strokeweight="1pt">
                  <v:stroke joinstyle="miter"/>
                  <v:textbox>
                    <w:txbxContent>
                      <w:p w14:paraId="133575DB"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4</w:t>
                        </w:r>
                      </w:p>
                    </w:txbxContent>
                  </v:textbox>
                </v:oval>
                <w10:anchorlock/>
              </v:group>
            </w:pict>
          </mc:Fallback>
        </mc:AlternateContent>
      </w:r>
      <w:r>
        <w:br w:type="page"/>
      </w:r>
    </w:p>
    <w:p w14:paraId="108F613C" w14:textId="77777777" w:rsidR="00FE12E8" w:rsidRDefault="00FE12E8" w:rsidP="00FE12E8">
      <w:pPr>
        <w:pStyle w:val="Heading2"/>
      </w:pPr>
      <w:bookmarkStart w:id="147" w:name="_Toc84018264"/>
      <w:bookmarkStart w:id="148" w:name="_Toc84339264"/>
      <w:bookmarkStart w:id="149" w:name="_Toc108177559"/>
      <w:bookmarkStart w:id="150" w:name="_Toc119393812"/>
      <w:bookmarkStart w:id="151" w:name="_Toc196231113"/>
      <w:r>
        <w:lastRenderedPageBreak/>
        <w:t>Generate a report using Advance Requests report</w:t>
      </w:r>
      <w:bookmarkEnd w:id="135"/>
      <w:bookmarkEnd w:id="136"/>
      <w:bookmarkEnd w:id="137"/>
      <w:bookmarkEnd w:id="138"/>
      <w:bookmarkEnd w:id="139"/>
      <w:bookmarkEnd w:id="140"/>
      <w:bookmarkEnd w:id="147"/>
      <w:bookmarkEnd w:id="148"/>
      <w:bookmarkEnd w:id="149"/>
      <w:bookmarkEnd w:id="150"/>
      <w:bookmarkEnd w:id="151"/>
    </w:p>
    <w:p w14:paraId="679200DA" w14:textId="4D781B99" w:rsidR="00FE12E8" w:rsidRDefault="00FE12E8" w:rsidP="00FE12E8">
      <w:pPr>
        <w:pStyle w:val="BodyText100ThemeColour"/>
      </w:pPr>
      <w:r>
        <w:t xml:space="preserve">A listing of requests in progress can be obtained from the </w:t>
      </w:r>
      <w:r w:rsidR="00477BC5">
        <w:t>IA</w:t>
      </w:r>
      <w:r>
        <w:t xml:space="preserve"> Portal via the Advance requests report tool. A report can be downloaded as an Excel or CSV file.</w:t>
      </w:r>
    </w:p>
    <w:p w14:paraId="5CC2E4B8" w14:textId="77777777" w:rsidR="00FE12E8" w:rsidRDefault="00FE12E8" w:rsidP="001408AB">
      <w:pPr>
        <w:pStyle w:val="ListNumber"/>
        <w:numPr>
          <w:ilvl w:val="0"/>
          <w:numId w:val="35"/>
        </w:numPr>
        <w:rPr>
          <w:noProof/>
        </w:rPr>
      </w:pPr>
      <w:r w:rsidRPr="00EB16B5">
        <w:t>Select the profile icon</w:t>
      </w:r>
      <w:r>
        <w:t xml:space="preserve"> and </w:t>
      </w:r>
      <w:r w:rsidRPr="00EB16B5">
        <w:t>Advance requests report</w:t>
      </w:r>
      <w:r>
        <w:t>.</w:t>
      </w:r>
      <w:r>
        <w:rPr>
          <w:noProof/>
          <w:color w:val="2B579A"/>
          <w:shd w:val="clear" w:color="auto" w:fill="E6E6E6"/>
        </w:rPr>
        <mc:AlternateContent>
          <mc:Choice Requires="wpg">
            <w:drawing>
              <wp:inline distT="0" distB="0" distL="0" distR="0" wp14:anchorId="325563F0" wp14:editId="293E4CD8">
                <wp:extent cx="6282665" cy="1455420"/>
                <wp:effectExtent l="0" t="0" r="4445" b="0"/>
                <wp:docPr id="1392" name="Group 1392" descr="Shows where the Advanced requests report is located from the profile section of the portal."/>
                <wp:cNvGraphicFramePr/>
                <a:graphic xmlns:a="http://schemas.openxmlformats.org/drawingml/2006/main">
                  <a:graphicData uri="http://schemas.microsoft.com/office/word/2010/wordprocessingGroup">
                    <wpg:wgp>
                      <wpg:cNvGrpSpPr/>
                      <wpg:grpSpPr>
                        <a:xfrm>
                          <a:off x="0" y="0"/>
                          <a:ext cx="6282665" cy="1455420"/>
                          <a:chOff x="197510" y="0"/>
                          <a:chExt cx="6282665" cy="1455420"/>
                        </a:xfrm>
                      </wpg:grpSpPr>
                      <pic:pic xmlns:pic="http://schemas.openxmlformats.org/drawingml/2006/picture">
                        <pic:nvPicPr>
                          <pic:cNvPr id="1387" name="Picture 1387"/>
                          <pic:cNvPicPr>
                            <a:picLocks noChangeAspect="1"/>
                          </pic:cNvPicPr>
                        </pic:nvPicPr>
                        <pic:blipFill rotWithShape="1">
                          <a:blip r:embed="rId150">
                            <a:extLst>
                              <a:ext uri="{28A0092B-C50C-407E-A947-70E740481C1C}">
                                <a14:useLocalDpi xmlns:a14="http://schemas.microsoft.com/office/drawing/2010/main" val="0"/>
                              </a:ext>
                            </a:extLst>
                          </a:blip>
                          <a:srcRect l="3048" t="1" b="21073"/>
                          <a:stretch/>
                        </pic:blipFill>
                        <pic:spPr>
                          <a:xfrm>
                            <a:off x="197510" y="0"/>
                            <a:ext cx="6282665" cy="1455420"/>
                          </a:xfrm>
                          <a:prstGeom prst="rect">
                            <a:avLst/>
                          </a:prstGeom>
                        </pic:spPr>
                      </pic:pic>
                      <wps:wsp>
                        <wps:cNvPr id="1389" name="Rectangle: Rounded Corners 1389"/>
                        <wps:cNvSpPr/>
                        <wps:spPr>
                          <a:xfrm>
                            <a:off x="4714875" y="923925"/>
                            <a:ext cx="1581150" cy="2381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0" name="Oval 1390"/>
                        <wps:cNvSpPr/>
                        <wps:spPr>
                          <a:xfrm>
                            <a:off x="4890051" y="180975"/>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A2623"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1" name="Rectangle: Rounded Corners 1391"/>
                        <wps:cNvSpPr/>
                        <wps:spPr>
                          <a:xfrm>
                            <a:off x="5886450" y="0"/>
                            <a:ext cx="476250" cy="3714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5563F0" id="Group 1392" o:spid="_x0000_s1373" alt="Shows where the Advanced requests report is located from the profile section of the portal." style="width:494.7pt;height:114.6pt;mso-position-horizontal-relative:char;mso-position-vertical-relative:line" coordorigin="1975" coordsize="62826,1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">
                <v:shape id="Picture 1387" o:spid="_x0000_s1374" type="#_x0000_t75" style="position:absolute;left:1975;width:62826;height:145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">
                  <v:imagedata r:id="rId151" o:title="" croptop="1f" cropbottom="13810f" cropleft="1998f"/>
                </v:shape>
                <v:roundrect id="Rectangle: Rounded Corners 1389" o:spid="_x0000_s1375" style="position:absolute;left:47148;top:9239;width:15812;height:2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" fillcolor="yellow" strokecolor="red" strokeweight="1pt">
                  <v:fill opacity="13107f"/>
                  <v:stroke joinstyle="miter"/>
                </v:roundrect>
                <v:oval id="Oval 1390" o:spid="_x0000_s1376" style="position:absolute;left:48900;top:1809;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" fillcolor="#ff9e1b [3205]" strokecolor="#ff9e1b [3205]" strokeweight="1pt">
                  <v:stroke joinstyle="miter"/>
                  <v:textbox>
                    <w:txbxContent>
                      <w:p w14:paraId="128A2623"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1</w:t>
                        </w:r>
                      </w:p>
                    </w:txbxContent>
                  </v:textbox>
                </v:oval>
                <v:roundrect id="Rectangle: Rounded Corners 1391" o:spid="_x0000_s1377" style="position:absolute;left:58864;width:4763;height:37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" fillcolor="yellow" strokecolor="red" strokeweight="1pt">
                  <v:fill opacity="13107f"/>
                  <v:stroke joinstyle="miter"/>
                </v:roundrect>
                <w10:anchorlock/>
              </v:group>
            </w:pict>
          </mc:Fallback>
        </mc:AlternateContent>
      </w:r>
      <w:r w:rsidRPr="002B389F">
        <w:rPr>
          <w:noProof/>
        </w:rPr>
        <w:t xml:space="preserve"> </w:t>
      </w:r>
    </w:p>
    <w:p w14:paraId="3BCD4541" w14:textId="77777777" w:rsidR="00FE12E8" w:rsidRDefault="00FE12E8" w:rsidP="00FF285D">
      <w:pPr>
        <w:pStyle w:val="ListNumber"/>
        <w:numPr>
          <w:ilvl w:val="0"/>
          <w:numId w:val="43"/>
        </w:numPr>
        <w:spacing w:before="120" w:line="240" w:lineRule="atLeast"/>
        <w:ind w:left="340" w:hanging="340"/>
        <w:contextualSpacing w:val="0"/>
        <w:rPr>
          <w:noProof/>
        </w:rPr>
      </w:pPr>
      <w:r>
        <w:rPr>
          <w:noProof/>
        </w:rPr>
        <w:t xml:space="preserve">Once the reporting tool has loaded, </w:t>
      </w:r>
      <w:r w:rsidRPr="006D5580">
        <w:rPr>
          <w:b/>
          <w:bCs/>
          <w:noProof/>
        </w:rPr>
        <w:t>you can choose to filter the report</w:t>
      </w:r>
      <w:r>
        <w:rPr>
          <w:noProof/>
        </w:rPr>
        <w:t xml:space="preserve"> to see particular </w:t>
      </w:r>
      <w:r w:rsidRPr="00470B6A">
        <w:rPr>
          <w:b/>
          <w:bCs/>
          <w:noProof/>
        </w:rPr>
        <w:t>request</w:t>
      </w:r>
      <w:r>
        <w:rPr>
          <w:noProof/>
        </w:rPr>
        <w:t xml:space="preserve"> </w:t>
      </w:r>
      <w:r w:rsidRPr="006D5580">
        <w:rPr>
          <w:b/>
          <w:bCs/>
          <w:noProof/>
        </w:rPr>
        <w:t>types or search for any request</w:t>
      </w:r>
      <w:r>
        <w:rPr>
          <w:noProof/>
        </w:rPr>
        <w:t>.</w:t>
      </w:r>
    </w:p>
    <w:p w14:paraId="4CE6A35B" w14:textId="77777777" w:rsidR="00FE12E8" w:rsidRDefault="00FE12E8" w:rsidP="00FF285D">
      <w:pPr>
        <w:pStyle w:val="ListNumber"/>
        <w:numPr>
          <w:ilvl w:val="0"/>
          <w:numId w:val="43"/>
        </w:numPr>
        <w:spacing w:before="120" w:line="240" w:lineRule="atLeast"/>
        <w:ind w:left="340" w:hanging="340"/>
        <w:contextualSpacing w:val="0"/>
        <w:rPr>
          <w:noProof/>
        </w:rPr>
      </w:pPr>
      <w:r>
        <w:rPr>
          <w:noProof/>
        </w:rPr>
        <w:t>The report can also be downloaded as an Excel or CSV file.</w:t>
      </w:r>
    </w:p>
    <w:p w14:paraId="4715C49B" w14:textId="77777777" w:rsidR="00FE12E8" w:rsidRDefault="00FE12E8" w:rsidP="00FF285D">
      <w:pPr>
        <w:pStyle w:val="ListNumber"/>
        <w:numPr>
          <w:ilvl w:val="0"/>
          <w:numId w:val="43"/>
        </w:numPr>
        <w:spacing w:before="120" w:line="240" w:lineRule="atLeast"/>
        <w:ind w:left="340" w:hanging="340"/>
        <w:contextualSpacing w:val="0"/>
        <w:rPr>
          <w:noProof/>
        </w:rPr>
      </w:pPr>
      <w:r w:rsidRPr="006D5580">
        <w:rPr>
          <w:b/>
          <w:bCs/>
          <w:noProof/>
        </w:rPr>
        <w:t>To close the reporting tool</w:t>
      </w:r>
      <w:r>
        <w:rPr>
          <w:noProof/>
        </w:rPr>
        <w:t xml:space="preserve">, </w:t>
      </w:r>
      <w:r w:rsidRPr="006D5580">
        <w:rPr>
          <w:b/>
          <w:bCs/>
          <w:noProof/>
        </w:rPr>
        <w:t>select the X</w:t>
      </w:r>
      <w:r>
        <w:rPr>
          <w:noProof/>
        </w:rPr>
        <w:t xml:space="preserve"> located top right of screen.</w:t>
      </w:r>
      <w:r w:rsidRPr="006D5580">
        <w:rPr>
          <w:noProof/>
        </w:rPr>
        <w:t xml:space="preserve"> </w:t>
      </w:r>
      <w:r>
        <w:rPr>
          <w:b/>
          <w:noProof/>
          <w:color w:val="2B579A"/>
          <w:shd w:val="clear" w:color="auto" w:fill="E6E6E6"/>
        </w:rPr>
        <mc:AlternateContent>
          <mc:Choice Requires="wpg">
            <w:drawing>
              <wp:inline distT="0" distB="0" distL="0" distR="0" wp14:anchorId="27C07CE8" wp14:editId="6758C06B">
                <wp:extent cx="6448955" cy="1961121"/>
                <wp:effectExtent l="0" t="0" r="28575" b="1270"/>
                <wp:docPr id="1402" name="Group 1402" descr="Highlights the X to close the screen, the Export button to download to excel or csv and the filtering options."/>
                <wp:cNvGraphicFramePr/>
                <a:graphic xmlns:a="http://schemas.openxmlformats.org/drawingml/2006/main">
                  <a:graphicData uri="http://schemas.microsoft.com/office/word/2010/wordprocessingGroup">
                    <wpg:wgp>
                      <wpg:cNvGrpSpPr/>
                      <wpg:grpSpPr>
                        <a:xfrm>
                          <a:off x="0" y="0"/>
                          <a:ext cx="6448955" cy="1961121"/>
                          <a:chOff x="0" y="0"/>
                          <a:chExt cx="6813585" cy="2072005"/>
                        </a:xfrm>
                      </wpg:grpSpPr>
                      <pic:pic xmlns:pic="http://schemas.openxmlformats.org/drawingml/2006/picture">
                        <pic:nvPicPr>
                          <pic:cNvPr id="1388" name="Picture 1388"/>
                          <pic:cNvPicPr>
                            <a:picLocks noChangeAspect="1"/>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6480175" cy="2072005"/>
                          </a:xfrm>
                          <a:prstGeom prst="rect">
                            <a:avLst/>
                          </a:prstGeom>
                        </pic:spPr>
                      </pic:pic>
                      <wps:wsp>
                        <wps:cNvPr id="1396" name="Rectangle: Rounded Corners 1396"/>
                        <wps:cNvSpPr/>
                        <wps:spPr>
                          <a:xfrm>
                            <a:off x="76200" y="238125"/>
                            <a:ext cx="3219450" cy="2381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7" name="Oval 1397"/>
                        <wps:cNvSpPr/>
                        <wps:spPr>
                          <a:xfrm>
                            <a:off x="3385553" y="95226"/>
                            <a:ext cx="570532" cy="570532"/>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A6D19"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Rectangle: Rounded Corners 1398"/>
                        <wps:cNvSpPr/>
                        <wps:spPr>
                          <a:xfrm>
                            <a:off x="5486400" y="123825"/>
                            <a:ext cx="495300" cy="5619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9" name="Oval 1399"/>
                        <wps:cNvSpPr/>
                        <wps:spPr>
                          <a:xfrm>
                            <a:off x="4880978" y="95226"/>
                            <a:ext cx="570532" cy="570532"/>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A7EE1"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0" name="Rectangle: Rounded Corners 1400"/>
                        <wps:cNvSpPr/>
                        <wps:spPr>
                          <a:xfrm>
                            <a:off x="6153150" y="0"/>
                            <a:ext cx="295275" cy="23812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1" name="Oval 1401"/>
                        <wps:cNvSpPr/>
                        <wps:spPr>
                          <a:xfrm>
                            <a:off x="6243053" y="238065"/>
                            <a:ext cx="570532" cy="570532"/>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0AC92D"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7C07CE8" id="Group 1402" o:spid="_x0000_s1378" alt="Highlights the X to close the screen, the Export button to download to excel or csv and the filtering options." style="width:507.8pt;height:154.4pt;mso-position-horizontal-relative:char;mso-position-vertical-relative:line" coordsize="68135,207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">
                <v:shape id="Picture 1388" o:spid="_x0000_s1379" type="#_x0000_t75" style="position:absolute;width:64801;height:20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">
                  <v:imagedata r:id="rId153" o:title=""/>
                </v:shape>
                <v:roundrect id="Rectangle: Rounded Corners 1396" o:spid="_x0000_s1380" style="position:absolute;left:762;top:2381;width:32194;height:2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" fillcolor="yellow" strokecolor="red" strokeweight="1pt">
                  <v:fill opacity="13107f"/>
                  <v:stroke joinstyle="miter"/>
                </v:roundrect>
                <v:oval id="Oval 1397" o:spid="_x0000_s1381" style="position:absolute;left:33855;top:952;width:5705;height:5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" fillcolor="#ff9e1b [3205]" strokecolor="#ff9e1b [3205]" strokeweight="1pt">
                  <v:stroke joinstyle="miter"/>
                  <v:textbox>
                    <w:txbxContent>
                      <w:p w14:paraId="00BA6D19"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2</w:t>
                        </w:r>
                      </w:p>
                    </w:txbxContent>
                  </v:textbox>
                </v:oval>
                <v:roundrect id="Rectangle: Rounded Corners 1398" o:spid="_x0000_s1382" style="position:absolute;left:54864;top:1238;width:4953;height:5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" fillcolor="yellow" strokecolor="red" strokeweight="1pt">
                  <v:fill opacity="13107f"/>
                  <v:stroke joinstyle="miter"/>
                </v:roundrect>
                <v:oval id="Oval 1399" o:spid="_x0000_s1383" style="position:absolute;left:48809;top:952;width:5706;height:5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" fillcolor="#ff9e1b [3205]" strokecolor="#ff9e1b [3205]" strokeweight="1pt">
                  <v:stroke joinstyle="miter"/>
                  <v:textbox>
                    <w:txbxContent>
                      <w:p w14:paraId="68DA7EE1"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3</w:t>
                        </w:r>
                      </w:p>
                    </w:txbxContent>
                  </v:textbox>
                </v:oval>
                <v:roundrect id="Rectangle: Rounded Corners 1400" o:spid="_x0000_s1384" style="position:absolute;left:61531;width:2953;height:2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" fillcolor="yellow" strokecolor="red" strokeweight="1pt">
                  <v:fill opacity="13107f"/>
                  <v:stroke joinstyle="miter"/>
                </v:roundrect>
                <v:oval id="Oval 1401" o:spid="_x0000_s1385" style="position:absolute;left:62430;top:2380;width:5705;height:5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" fillcolor="#ff9e1b [3205]" strokecolor="#ff9e1b [3205]" strokeweight="1pt">
                  <v:stroke joinstyle="miter"/>
                  <v:textbox>
                    <w:txbxContent>
                      <w:p w14:paraId="0C0AC92D"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4</w:t>
                        </w:r>
                      </w:p>
                    </w:txbxContent>
                  </v:textbox>
                </v:oval>
                <w10:anchorlock/>
              </v:group>
            </w:pict>
          </mc:Fallback>
        </mc:AlternateContent>
      </w:r>
    </w:p>
    <w:p w14:paraId="29245363" w14:textId="77777777" w:rsidR="00FE12E8" w:rsidRDefault="00FE12E8" w:rsidP="00FF285D">
      <w:pPr>
        <w:pStyle w:val="ListNumber"/>
        <w:numPr>
          <w:ilvl w:val="0"/>
          <w:numId w:val="43"/>
        </w:numPr>
        <w:spacing w:before="120" w:line="240" w:lineRule="atLeast"/>
        <w:ind w:left="340" w:hanging="340"/>
        <w:contextualSpacing w:val="0"/>
        <w:rPr>
          <w:noProof/>
        </w:rPr>
      </w:pPr>
      <w:r>
        <w:rPr>
          <w:noProof/>
        </w:rPr>
        <w:t xml:space="preserve">Additional columns seen in the report can be managed by </w:t>
      </w:r>
      <w:r w:rsidRPr="00531A61">
        <w:rPr>
          <w:b/>
          <w:bCs/>
          <w:noProof/>
        </w:rPr>
        <w:t>selecting Settings</w:t>
      </w:r>
      <w:r>
        <w:rPr>
          <w:noProof/>
        </w:rPr>
        <w:t xml:space="preserve"> then </w:t>
      </w:r>
      <w:r w:rsidRPr="00531A61">
        <w:rPr>
          <w:b/>
          <w:bCs/>
          <w:noProof/>
        </w:rPr>
        <w:t>click on any of the columns</w:t>
      </w:r>
      <w:r>
        <w:rPr>
          <w:noProof/>
        </w:rPr>
        <w:t xml:space="preserve"> to switch on/off and </w:t>
      </w:r>
      <w:r w:rsidRPr="00531A61">
        <w:rPr>
          <w:b/>
          <w:bCs/>
          <w:noProof/>
        </w:rPr>
        <w:t>selecting Save</w:t>
      </w:r>
      <w:r>
        <w:rPr>
          <w:noProof/>
        </w:rPr>
        <w:t>. The selection made will remain for when the reporting tool is accessed.</w:t>
      </w:r>
      <w:r>
        <w:rPr>
          <w:noProof/>
          <w:color w:val="2B579A"/>
          <w:shd w:val="clear" w:color="auto" w:fill="E6E6E6"/>
        </w:rPr>
        <mc:AlternateContent>
          <mc:Choice Requires="wpg">
            <w:drawing>
              <wp:inline distT="0" distB="0" distL="0" distR="0" wp14:anchorId="5E352A56" wp14:editId="5457B4E0">
                <wp:extent cx="6480175" cy="1846580"/>
                <wp:effectExtent l="0" t="0" r="0" b="1270"/>
                <wp:docPr id="1408" name="Group 1408" descr="Shows where the settings can be selected to change the reporting columns."/>
                <wp:cNvGraphicFramePr/>
                <a:graphic xmlns:a="http://schemas.openxmlformats.org/drawingml/2006/main">
                  <a:graphicData uri="http://schemas.microsoft.com/office/word/2010/wordprocessingGroup">
                    <wpg:wgp>
                      <wpg:cNvGrpSpPr/>
                      <wpg:grpSpPr>
                        <a:xfrm>
                          <a:off x="0" y="0"/>
                          <a:ext cx="6480175" cy="1846580"/>
                          <a:chOff x="0" y="0"/>
                          <a:chExt cx="6480175" cy="1846580"/>
                        </a:xfrm>
                      </wpg:grpSpPr>
                      <pic:pic xmlns:pic="http://schemas.openxmlformats.org/drawingml/2006/picture">
                        <pic:nvPicPr>
                          <pic:cNvPr id="1403" name="Picture 1403"/>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57150"/>
                            <a:ext cx="6480175" cy="1789430"/>
                          </a:xfrm>
                          <a:prstGeom prst="rect">
                            <a:avLst/>
                          </a:prstGeom>
                        </pic:spPr>
                      </pic:pic>
                      <wps:wsp>
                        <wps:cNvPr id="1404" name="Rectangle: Rounded Corners 1404"/>
                        <wps:cNvSpPr/>
                        <wps:spPr>
                          <a:xfrm>
                            <a:off x="5657850" y="0"/>
                            <a:ext cx="704850" cy="295275"/>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5" name="Oval 1405"/>
                        <wps:cNvSpPr/>
                        <wps:spPr>
                          <a:xfrm>
                            <a:off x="5804452" y="685800"/>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4672A6"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6" name="Rectangle: Rounded Corners 1406"/>
                        <wps:cNvSpPr/>
                        <wps:spPr>
                          <a:xfrm>
                            <a:off x="5486400" y="1409700"/>
                            <a:ext cx="811530" cy="36957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E352A56" id="Group 1408" o:spid="_x0000_s1386" alt="Shows where the settings can be selected to change the reporting columns." style="width:510.25pt;height:145.4pt;mso-position-horizontal-relative:char;mso-position-vertical-relative:line" coordsize="64801,18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">
                <v:shape id="Picture 1403" o:spid="_x0000_s1387" type="#_x0000_t75" style="position:absolute;top:571;width:64801;height:1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">
                  <v:imagedata r:id="rId155" o:title=""/>
                </v:shape>
                <v:roundrect id="Rectangle: Rounded Corners 1404" o:spid="_x0000_s1388" style="position:absolute;left:56578;width:7049;height:29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" fillcolor="yellow" strokecolor="red" strokeweight="1pt">
                  <v:fill opacity="13107f"/>
                  <v:stroke joinstyle="miter"/>
                </v:roundrect>
                <v:oval id="Oval 1405" o:spid="_x0000_s1389" style="position:absolute;left:58044;top:6858;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" fillcolor="#ff9e1b [3205]" strokecolor="#ff9e1b [3205]" strokeweight="1pt">
                  <v:stroke joinstyle="miter"/>
                  <v:textbox>
                    <w:txbxContent>
                      <w:p w14:paraId="384672A6"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5</w:t>
                        </w:r>
                      </w:p>
                    </w:txbxContent>
                  </v:textbox>
                </v:oval>
                <v:roundrect id="Rectangle: Rounded Corners 1406" o:spid="_x0000_s1390" style="position:absolute;left:54864;top:14097;width:8115;height:36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" fillcolor="yellow" strokecolor="red" strokeweight="1pt">
                  <v:fill opacity="13107f"/>
                  <v:stroke joinstyle="miter"/>
                </v:roundrect>
                <w10:anchorlock/>
              </v:group>
            </w:pict>
          </mc:Fallback>
        </mc:AlternateContent>
      </w:r>
    </w:p>
    <w:p w14:paraId="719FD813" w14:textId="77777777" w:rsidR="00FE12E8" w:rsidRDefault="00FE12E8" w:rsidP="00FE12E8">
      <w:pPr>
        <w:rPr>
          <w:b/>
          <w:bCs/>
          <w:iCs/>
          <w:noProof/>
          <w:color w:val="00B2A9" w:themeColor="text2"/>
          <w:kern w:val="20"/>
          <w:sz w:val="22"/>
          <w:szCs w:val="28"/>
        </w:rPr>
      </w:pPr>
      <w:r>
        <w:rPr>
          <w:noProof/>
        </w:rPr>
        <w:br w:type="page"/>
      </w:r>
    </w:p>
    <w:p w14:paraId="1C314C50" w14:textId="77777777" w:rsidR="00FE12E8" w:rsidRDefault="00FE12E8" w:rsidP="00FE12E8">
      <w:pPr>
        <w:pStyle w:val="Heading2"/>
        <w:rPr>
          <w:noProof/>
        </w:rPr>
      </w:pPr>
      <w:bookmarkStart w:id="152" w:name="_Toc84018265"/>
      <w:bookmarkStart w:id="153" w:name="_Toc84339265"/>
      <w:bookmarkStart w:id="154" w:name="_Toc108177560"/>
      <w:bookmarkStart w:id="155" w:name="_Toc119393813"/>
      <w:bookmarkStart w:id="156" w:name="_Toc196231114"/>
      <w:r>
        <w:rPr>
          <w:noProof/>
        </w:rPr>
        <w:lastRenderedPageBreak/>
        <w:t>Which Planner is assigned to my application?</w:t>
      </w:r>
      <w:bookmarkEnd w:id="152"/>
      <w:bookmarkEnd w:id="153"/>
      <w:bookmarkEnd w:id="154"/>
      <w:bookmarkEnd w:id="155"/>
      <w:bookmarkEnd w:id="156"/>
    </w:p>
    <w:p w14:paraId="2A4952D5" w14:textId="77777777" w:rsidR="00FE12E8" w:rsidRDefault="00FE12E8" w:rsidP="00FE12E8">
      <w:pPr>
        <w:pStyle w:val="BodyText100ThemeColour"/>
        <w:rPr>
          <w:noProof/>
        </w:rPr>
      </w:pPr>
      <w:r>
        <w:rPr>
          <w:noProof/>
        </w:rPr>
        <w:t xml:space="preserve">Users of the system can open up any application and see which Planner from the department is currently assigned to manage the application. An application that has been assigned will have a status of </w:t>
      </w:r>
      <w:r w:rsidRPr="00BE6667">
        <w:rPr>
          <w:i/>
          <w:iCs/>
          <w:noProof/>
        </w:rPr>
        <w:t>Under Review</w:t>
      </w:r>
      <w:r>
        <w:rPr>
          <w:i/>
          <w:iCs/>
          <w:noProof/>
        </w:rPr>
        <w:t>, Under Consideration</w:t>
      </w:r>
      <w:r>
        <w:rPr>
          <w:noProof/>
        </w:rPr>
        <w:t xml:space="preserve"> or </w:t>
      </w:r>
      <w:r w:rsidRPr="00BE6667">
        <w:rPr>
          <w:i/>
          <w:iCs/>
          <w:noProof/>
        </w:rPr>
        <w:t>Determined</w:t>
      </w:r>
      <w:r>
        <w:rPr>
          <w:noProof/>
        </w:rPr>
        <w:t xml:space="preserve"> for applications or </w:t>
      </w:r>
      <w:r w:rsidRPr="00B07058">
        <w:rPr>
          <w:i/>
          <w:iCs/>
          <w:noProof/>
        </w:rPr>
        <w:t>Under Assessment</w:t>
      </w:r>
      <w:r>
        <w:rPr>
          <w:noProof/>
        </w:rPr>
        <w:t xml:space="preserve"> if its related to a pre-application request. Also when an application is first assigned, the creator/contact for the application will be notified by email. Applications with a status of RECEIVED have not as yet been allocated to a planner.</w:t>
      </w:r>
    </w:p>
    <w:p w14:paraId="22F4460B" w14:textId="70D8107F" w:rsidR="00FE12E8" w:rsidRPr="005952A6" w:rsidRDefault="00FE12E8">
      <w:pPr>
        <w:pStyle w:val="ListNumber"/>
        <w:numPr>
          <w:ilvl w:val="0"/>
          <w:numId w:val="36"/>
        </w:numPr>
        <w:spacing w:line="257" w:lineRule="auto"/>
        <w:rPr>
          <w:rFonts w:ascii="Calibri" w:eastAsia="Calibri" w:hAnsi="Calibri" w:cs="Calibri"/>
          <w:sz w:val="22"/>
        </w:rPr>
      </w:pPr>
      <w:r>
        <w:rPr>
          <w:noProof/>
        </w:rPr>
        <w:t xml:space="preserve">With an application open, scroll to the </w:t>
      </w:r>
      <w:r w:rsidRPr="005952A6">
        <w:rPr>
          <w:b/>
          <w:bCs/>
          <w:i/>
          <w:iCs/>
          <w:noProof/>
        </w:rPr>
        <w:t>‘Fields’</w:t>
      </w:r>
      <w:r>
        <w:rPr>
          <w:noProof/>
        </w:rPr>
        <w:t xml:space="preserve"> section, just above Attachments and Issue Links and it is here where you will find which Planner has been allocated the application.</w:t>
      </w:r>
      <w:r w:rsidRPr="00761FF7">
        <w:rPr>
          <w:noProof/>
        </w:rPr>
        <w:t xml:space="preserve"> </w:t>
      </w:r>
      <w:r>
        <w:rPr>
          <w:noProof/>
          <w:color w:val="2B579A"/>
          <w:shd w:val="clear" w:color="auto" w:fill="E6E6E6"/>
        </w:rPr>
        <mc:AlternateContent>
          <mc:Choice Requires="wpg">
            <w:drawing>
              <wp:inline distT="0" distB="0" distL="0" distR="0" wp14:anchorId="535A18BF" wp14:editId="21266506">
                <wp:extent cx="3387090" cy="2719705"/>
                <wp:effectExtent l="0" t="0" r="3810" b="4445"/>
                <wp:docPr id="1354" name="Group 1354" descr="Highlights where the name of the assigned planner can be found on an application."/>
                <wp:cNvGraphicFramePr/>
                <a:graphic xmlns:a="http://schemas.openxmlformats.org/drawingml/2006/main">
                  <a:graphicData uri="http://schemas.microsoft.com/office/word/2010/wordprocessingGroup">
                    <wpg:wgp>
                      <wpg:cNvGrpSpPr/>
                      <wpg:grpSpPr>
                        <a:xfrm>
                          <a:off x="0" y="0"/>
                          <a:ext cx="3387090" cy="2719705"/>
                          <a:chOff x="0" y="0"/>
                          <a:chExt cx="3387090" cy="2719705"/>
                        </a:xfrm>
                      </wpg:grpSpPr>
                      <pic:pic xmlns:pic="http://schemas.openxmlformats.org/drawingml/2006/picture">
                        <pic:nvPicPr>
                          <pic:cNvPr id="1350" name="Picture 1350"/>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3387090" cy="2719705"/>
                          </a:xfrm>
                          <a:prstGeom prst="rect">
                            <a:avLst/>
                          </a:prstGeom>
                        </pic:spPr>
                      </pic:pic>
                      <wps:wsp>
                        <wps:cNvPr id="1352" name="Oval 1352"/>
                        <wps:cNvSpPr/>
                        <wps:spPr>
                          <a:xfrm>
                            <a:off x="206734" y="453223"/>
                            <a:ext cx="540000" cy="540000"/>
                          </a:xfrm>
                          <a:prstGeom prst="ellips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DC711D"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3" name="Rectangle: Rounded Corners 1353"/>
                        <wps:cNvSpPr/>
                        <wps:spPr>
                          <a:xfrm>
                            <a:off x="707666" y="938254"/>
                            <a:ext cx="2202511" cy="369570"/>
                          </a:xfrm>
                          <a:prstGeom prst="roundRect">
                            <a:avLst/>
                          </a:prstGeom>
                          <a:solidFill>
                            <a:srgbClr val="FFFF00">
                              <a:alpha val="20000"/>
                            </a:srgb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35A18BF" id="Group 1354" o:spid="_x0000_s1391" alt="Highlights where the name of the assigned planner can be found on an application." style="width:266.7pt;height:214.15pt;mso-position-horizontal-relative:char;mso-position-vertical-relative:line" coordsize="33870,27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">
                <v:shape id="Picture 1350" o:spid="_x0000_s1392" type="#_x0000_t75" style="position:absolute;width:33870;height:27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">
                  <v:imagedata r:id="rId157" o:title=""/>
                </v:shape>
                <v:oval id="Oval 1352" o:spid="_x0000_s1393" style="position:absolute;left:2067;top:4532;width:540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" fillcolor="#ff9e1b [3205]" strokecolor="#ff9e1b [3205]" strokeweight="1pt">
                  <v:stroke joinstyle="miter"/>
                  <v:textbox>
                    <w:txbxContent>
                      <w:p w14:paraId="50DC711D" w14:textId="77777777" w:rsidR="00FE12E8" w:rsidRPr="000B72BD" w:rsidRDefault="00FE12E8" w:rsidP="00FE12E8">
                        <w:pPr>
                          <w:jc w:val="center"/>
                          <w:rPr>
                            <w:b/>
                            <w:bCs/>
                            <w:color w:val="000000" w:themeColor="text1"/>
                            <w:sz w:val="24"/>
                            <w:szCs w:val="24"/>
                          </w:rPr>
                        </w:pPr>
                        <w:r w:rsidRPr="000B72BD">
                          <w:rPr>
                            <w:b/>
                            <w:bCs/>
                            <w:color w:val="000000" w:themeColor="text1"/>
                            <w:sz w:val="24"/>
                            <w:szCs w:val="24"/>
                          </w:rPr>
                          <w:t>1</w:t>
                        </w:r>
                      </w:p>
                    </w:txbxContent>
                  </v:textbox>
                </v:oval>
                <v:roundrect id="Rectangle: Rounded Corners 1353" o:spid="_x0000_s1394" style="position:absolute;left:7076;top:9382;width:22025;height:36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" fillcolor="yellow" strokecolor="red" strokeweight="1pt">
                  <v:fill opacity="13107f"/>
                  <v:stroke joinstyle="miter"/>
                </v:roundrect>
                <w10:anchorlock/>
              </v:group>
            </w:pict>
          </mc:Fallback>
        </mc:AlternateContent>
      </w:r>
      <w:bookmarkStart w:id="157" w:name="_Toc81296016"/>
      <w:bookmarkStart w:id="158" w:name="_Toc81296072"/>
      <w:bookmarkStart w:id="159" w:name="_Toc81311772"/>
      <w:bookmarkStart w:id="160" w:name="_Toc83279717"/>
      <w:bookmarkStart w:id="161" w:name="_Toc83279801"/>
      <w:bookmarkStart w:id="162" w:name="_Toc83280043"/>
      <w:bookmarkStart w:id="163" w:name="_Toc84018266"/>
      <w:bookmarkStart w:id="164" w:name="_Toc84339266"/>
    </w:p>
    <w:p w14:paraId="102FDB55" w14:textId="77777777" w:rsidR="00FE12E8" w:rsidRDefault="00FE12E8" w:rsidP="00FE12E8">
      <w:pPr>
        <w:pStyle w:val="Heading2"/>
        <w:rPr>
          <w:rStyle w:val="eop"/>
        </w:rPr>
      </w:pPr>
      <w:bookmarkStart w:id="165" w:name="_Toc108177562"/>
      <w:bookmarkStart w:id="166" w:name="_Toc119393814"/>
      <w:bookmarkStart w:id="167" w:name="_Toc196231115"/>
      <w:r>
        <w:rPr>
          <w:rStyle w:val="eop"/>
        </w:rPr>
        <w:t>Understanding the status of an application</w:t>
      </w:r>
      <w:bookmarkEnd w:id="165"/>
      <w:bookmarkEnd w:id="166"/>
      <w:bookmarkEnd w:id="167"/>
    </w:p>
    <w:p w14:paraId="16FDFC5C" w14:textId="77777777" w:rsidR="00FE12E8" w:rsidRDefault="00FE12E8" w:rsidP="00FE12E8">
      <w:pPr>
        <w:pStyle w:val="BodyText100ThemeColour"/>
      </w:pPr>
      <w:r>
        <w:t>As an application moves through the various stages of the drafting, assessment and approval process, the status of the application will be updated.  The table below may be helpful in understanding where an application is at through the assessment and approval stage.</w:t>
      </w:r>
    </w:p>
    <w:tbl>
      <w:tblPr>
        <w:tblStyle w:val="DTPDefaulttable"/>
        <w:tblW w:w="0" w:type="auto"/>
        <w:tblLook w:val="04A0" w:firstRow="1" w:lastRow="0" w:firstColumn="1" w:lastColumn="0" w:noHBand="0" w:noVBand="1"/>
      </w:tblPr>
      <w:tblGrid>
        <w:gridCol w:w="2684"/>
        <w:gridCol w:w="7501"/>
      </w:tblGrid>
      <w:tr w:rsidR="00FE12E8" w14:paraId="70B6C844" w14:textId="77777777" w:rsidTr="00C02B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28C71CE8" w14:textId="77777777" w:rsidR="00FE12E8" w:rsidRPr="00C02B19" w:rsidRDefault="00FE12E8" w:rsidP="00223262">
            <w:pPr>
              <w:pStyle w:val="BodyText"/>
              <w:rPr>
                <w:b w:val="0"/>
                <w:bCs/>
                <w:color w:val="FFFFFF" w:themeColor="background1"/>
                <w:lang w:eastAsia="en-AU"/>
              </w:rPr>
            </w:pPr>
            <w:r w:rsidRPr="00C02B19">
              <w:rPr>
                <w:bCs/>
                <w:color w:val="FFFFFF" w:themeColor="background1"/>
                <w:lang w:eastAsia="en-AU"/>
              </w:rPr>
              <w:t>Status</w:t>
            </w:r>
          </w:p>
        </w:tc>
        <w:tc>
          <w:tcPr>
            <w:tcW w:w="7501" w:type="dxa"/>
          </w:tcPr>
          <w:p w14:paraId="79ACAEB1" w14:textId="77777777" w:rsidR="00FE12E8" w:rsidRPr="00C02B19" w:rsidRDefault="00FE12E8" w:rsidP="00223262">
            <w:pPr>
              <w:pStyle w:val="BodyText"/>
              <w:cnfStyle w:val="100000000000" w:firstRow="1" w:lastRow="0" w:firstColumn="0" w:lastColumn="0" w:oddVBand="0" w:evenVBand="0" w:oddHBand="0" w:evenHBand="0" w:firstRowFirstColumn="0" w:firstRowLastColumn="0" w:lastRowFirstColumn="0" w:lastRowLastColumn="0"/>
              <w:rPr>
                <w:b w:val="0"/>
                <w:bCs/>
                <w:color w:val="FFFFFF" w:themeColor="background1"/>
                <w:lang w:eastAsia="en-AU"/>
              </w:rPr>
            </w:pPr>
            <w:r w:rsidRPr="00C02B19">
              <w:rPr>
                <w:bCs/>
                <w:color w:val="FFFFFF" w:themeColor="background1"/>
                <w:lang w:eastAsia="en-AU"/>
              </w:rPr>
              <w:t>Meaning</w:t>
            </w:r>
          </w:p>
        </w:tc>
      </w:tr>
      <w:tr w:rsidR="00FE12E8" w14:paraId="3D26C1D3" w14:textId="77777777" w:rsidTr="00C02B19">
        <w:tc>
          <w:tcPr>
            <w:cnfStyle w:val="001000000000" w:firstRow="0" w:lastRow="0" w:firstColumn="1" w:lastColumn="0" w:oddVBand="0" w:evenVBand="0" w:oddHBand="0" w:evenHBand="0" w:firstRowFirstColumn="0" w:firstRowLastColumn="0" w:lastRowFirstColumn="0" w:lastRowLastColumn="0"/>
            <w:tcW w:w="2684" w:type="dxa"/>
          </w:tcPr>
          <w:p w14:paraId="2F2DBE3B" w14:textId="77777777" w:rsidR="00FE12E8" w:rsidRDefault="00FE12E8" w:rsidP="00223262">
            <w:pPr>
              <w:pStyle w:val="BodyText"/>
              <w:rPr>
                <w:lang w:eastAsia="en-AU"/>
              </w:rPr>
            </w:pPr>
            <w:r>
              <w:rPr>
                <w:lang w:eastAsia="en-AU"/>
              </w:rPr>
              <w:t>Draft</w:t>
            </w:r>
          </w:p>
        </w:tc>
        <w:tc>
          <w:tcPr>
            <w:tcW w:w="7501" w:type="dxa"/>
          </w:tcPr>
          <w:p w14:paraId="08E7BC12" w14:textId="77777777" w:rsidR="00FE12E8" w:rsidRDefault="00FE12E8" w:rsidP="00223262">
            <w:pPr>
              <w:pStyle w:val="Body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The application has been created but is not yet submitted with the department for assessment and approval.</w:t>
            </w:r>
          </w:p>
        </w:tc>
      </w:tr>
      <w:tr w:rsidR="00FE12E8" w14:paraId="6433F076" w14:textId="77777777" w:rsidTr="00C02B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2E699D7" w14:textId="77777777" w:rsidR="00FE12E8" w:rsidRDefault="00FE12E8" w:rsidP="00223262">
            <w:pPr>
              <w:pStyle w:val="BodyText"/>
              <w:rPr>
                <w:lang w:eastAsia="en-AU"/>
              </w:rPr>
            </w:pPr>
            <w:r>
              <w:rPr>
                <w:lang w:eastAsia="en-AU"/>
              </w:rPr>
              <w:t>Received</w:t>
            </w:r>
          </w:p>
        </w:tc>
        <w:tc>
          <w:tcPr>
            <w:tcW w:w="7501" w:type="dxa"/>
          </w:tcPr>
          <w:p w14:paraId="33A88CF2" w14:textId="77777777" w:rsidR="00FE12E8" w:rsidRDefault="00FE12E8" w:rsidP="00223262">
            <w:pPr>
              <w:pStyle w:val="Body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The application has been submitted but not as yet assigned to a planner for assessment.</w:t>
            </w:r>
          </w:p>
        </w:tc>
      </w:tr>
      <w:tr w:rsidR="00FE12E8" w14:paraId="336C0B3A" w14:textId="77777777" w:rsidTr="00C02B19">
        <w:tc>
          <w:tcPr>
            <w:cnfStyle w:val="001000000000" w:firstRow="0" w:lastRow="0" w:firstColumn="1" w:lastColumn="0" w:oddVBand="0" w:evenVBand="0" w:oddHBand="0" w:evenHBand="0" w:firstRowFirstColumn="0" w:firstRowLastColumn="0" w:lastRowFirstColumn="0" w:lastRowLastColumn="0"/>
            <w:tcW w:w="2684" w:type="dxa"/>
          </w:tcPr>
          <w:p w14:paraId="379CC2D3" w14:textId="77777777" w:rsidR="00FE12E8" w:rsidRDefault="00FE12E8" w:rsidP="00223262">
            <w:pPr>
              <w:pStyle w:val="BodyText"/>
              <w:rPr>
                <w:lang w:eastAsia="en-AU"/>
              </w:rPr>
            </w:pPr>
            <w:r>
              <w:rPr>
                <w:lang w:eastAsia="en-AU"/>
              </w:rPr>
              <w:t>Under Review</w:t>
            </w:r>
          </w:p>
        </w:tc>
        <w:tc>
          <w:tcPr>
            <w:tcW w:w="7501" w:type="dxa"/>
          </w:tcPr>
          <w:p w14:paraId="13EAD7F8" w14:textId="77777777" w:rsidR="00FE12E8" w:rsidRDefault="00FE12E8" w:rsidP="00223262">
            <w:pPr>
              <w:pStyle w:val="Body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The application has been assigned and is being assessed.</w:t>
            </w:r>
          </w:p>
        </w:tc>
      </w:tr>
      <w:tr w:rsidR="00FE12E8" w14:paraId="1F0B28F1" w14:textId="77777777" w:rsidTr="00C02B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52F78A82" w14:textId="77777777" w:rsidR="00FE12E8" w:rsidRDefault="00FE12E8" w:rsidP="00223262">
            <w:pPr>
              <w:pStyle w:val="BodyText"/>
              <w:rPr>
                <w:lang w:eastAsia="en-AU"/>
              </w:rPr>
            </w:pPr>
            <w:r>
              <w:rPr>
                <w:lang w:eastAsia="en-AU"/>
              </w:rPr>
              <w:t>Under Consideration</w:t>
            </w:r>
          </w:p>
        </w:tc>
        <w:tc>
          <w:tcPr>
            <w:tcW w:w="7501" w:type="dxa"/>
          </w:tcPr>
          <w:p w14:paraId="7D898047" w14:textId="77777777" w:rsidR="00FE12E8" w:rsidRDefault="00FE12E8" w:rsidP="00223262">
            <w:pPr>
              <w:pStyle w:val="Body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The application is at the approval stage.</w:t>
            </w:r>
          </w:p>
        </w:tc>
      </w:tr>
      <w:tr w:rsidR="00FE12E8" w14:paraId="0CA43EDB" w14:textId="77777777" w:rsidTr="00C02B19">
        <w:tc>
          <w:tcPr>
            <w:cnfStyle w:val="001000000000" w:firstRow="0" w:lastRow="0" w:firstColumn="1" w:lastColumn="0" w:oddVBand="0" w:evenVBand="0" w:oddHBand="0" w:evenHBand="0" w:firstRowFirstColumn="0" w:firstRowLastColumn="0" w:lastRowFirstColumn="0" w:lastRowLastColumn="0"/>
            <w:tcW w:w="2684" w:type="dxa"/>
          </w:tcPr>
          <w:p w14:paraId="0A2E76DA" w14:textId="77777777" w:rsidR="00FE12E8" w:rsidRDefault="00FE12E8" w:rsidP="00223262">
            <w:pPr>
              <w:pStyle w:val="BodyText"/>
              <w:rPr>
                <w:lang w:eastAsia="en-AU"/>
              </w:rPr>
            </w:pPr>
            <w:r>
              <w:rPr>
                <w:lang w:eastAsia="en-AU"/>
              </w:rPr>
              <w:t>Complete</w:t>
            </w:r>
          </w:p>
        </w:tc>
        <w:tc>
          <w:tcPr>
            <w:tcW w:w="7501" w:type="dxa"/>
          </w:tcPr>
          <w:p w14:paraId="33923FBF" w14:textId="77777777" w:rsidR="00FE12E8" w:rsidRDefault="00FE12E8" w:rsidP="00223262">
            <w:pPr>
              <w:pStyle w:val="Body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The application has been determined or withdrawn.</w:t>
            </w:r>
          </w:p>
        </w:tc>
      </w:tr>
      <w:tr w:rsidR="00FE12E8" w14:paraId="2C638940" w14:textId="77777777" w:rsidTr="00C02B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4" w:type="dxa"/>
          </w:tcPr>
          <w:p w14:paraId="140C2171" w14:textId="77777777" w:rsidR="00FE12E8" w:rsidRDefault="00FE12E8" w:rsidP="00223262">
            <w:pPr>
              <w:pStyle w:val="BodyText"/>
              <w:rPr>
                <w:lang w:eastAsia="en-AU"/>
              </w:rPr>
            </w:pPr>
            <w:r>
              <w:rPr>
                <w:lang w:eastAsia="en-AU"/>
              </w:rPr>
              <w:t>Request for Further Information</w:t>
            </w:r>
          </w:p>
        </w:tc>
        <w:tc>
          <w:tcPr>
            <w:tcW w:w="7501" w:type="dxa"/>
          </w:tcPr>
          <w:p w14:paraId="306BA346" w14:textId="77777777" w:rsidR="00FE12E8" w:rsidRDefault="00FE12E8" w:rsidP="00223262">
            <w:pPr>
              <w:pStyle w:val="BodyText"/>
              <w:cnfStyle w:val="000000010000" w:firstRow="0" w:lastRow="0" w:firstColumn="0" w:lastColumn="0" w:oddVBand="0" w:evenVBand="0" w:oddHBand="0" w:evenHBand="1" w:firstRowFirstColumn="0" w:firstRowLastColumn="0" w:lastRowFirstColumn="0" w:lastRowLastColumn="0"/>
              <w:rPr>
                <w:lang w:eastAsia="en-AU"/>
              </w:rPr>
            </w:pPr>
            <w:r>
              <w:rPr>
                <w:lang w:eastAsia="en-AU"/>
              </w:rPr>
              <w:t xml:space="preserve">The assigned planner requires additional information in order to assess the application. </w:t>
            </w:r>
            <w:hyperlink w:anchor="_Respond_to_a" w:history="1">
              <w:r w:rsidRPr="006B0302">
                <w:rPr>
                  <w:rStyle w:val="Hyperlink"/>
                  <w:lang w:eastAsia="en-AU"/>
                </w:rPr>
                <w:t>See Respond to a request for further information</w:t>
              </w:r>
            </w:hyperlink>
            <w:r>
              <w:rPr>
                <w:lang w:eastAsia="en-AU"/>
              </w:rPr>
              <w:t xml:space="preserve"> for further details.</w:t>
            </w:r>
          </w:p>
        </w:tc>
      </w:tr>
      <w:tr w:rsidR="00FE12E8" w14:paraId="1D2AED5E" w14:textId="77777777" w:rsidTr="00C02B19">
        <w:tc>
          <w:tcPr>
            <w:cnfStyle w:val="001000000000" w:firstRow="0" w:lastRow="0" w:firstColumn="1" w:lastColumn="0" w:oddVBand="0" w:evenVBand="0" w:oddHBand="0" w:evenHBand="0" w:firstRowFirstColumn="0" w:firstRowLastColumn="0" w:lastRowFirstColumn="0" w:lastRowLastColumn="0"/>
            <w:tcW w:w="2684" w:type="dxa"/>
          </w:tcPr>
          <w:p w14:paraId="01952768" w14:textId="77777777" w:rsidR="00FE12E8" w:rsidRDefault="00FE12E8" w:rsidP="00223262">
            <w:pPr>
              <w:pStyle w:val="BodyText"/>
              <w:rPr>
                <w:lang w:eastAsia="en-AU"/>
              </w:rPr>
            </w:pPr>
            <w:r>
              <w:rPr>
                <w:lang w:eastAsia="en-AU"/>
              </w:rPr>
              <w:t>On Hold</w:t>
            </w:r>
          </w:p>
        </w:tc>
        <w:tc>
          <w:tcPr>
            <w:tcW w:w="7501" w:type="dxa"/>
          </w:tcPr>
          <w:p w14:paraId="52157B60" w14:textId="77777777" w:rsidR="00FE12E8" w:rsidRDefault="00FE12E8" w:rsidP="00223262">
            <w:pPr>
              <w:pStyle w:val="BodyText"/>
              <w:cnfStyle w:val="000000000000" w:firstRow="0" w:lastRow="0" w:firstColumn="0" w:lastColumn="0" w:oddVBand="0" w:evenVBand="0" w:oddHBand="0" w:evenHBand="0" w:firstRowFirstColumn="0" w:firstRowLastColumn="0" w:lastRowFirstColumn="0" w:lastRowLastColumn="0"/>
              <w:rPr>
                <w:lang w:eastAsia="en-AU"/>
              </w:rPr>
            </w:pPr>
            <w:r>
              <w:rPr>
                <w:lang w:eastAsia="en-AU"/>
              </w:rPr>
              <w:t>A request to place the application on hold has been made.</w:t>
            </w:r>
          </w:p>
        </w:tc>
      </w:tr>
    </w:tbl>
    <w:p w14:paraId="12E0E5C6" w14:textId="77777777" w:rsidR="00FE12E8" w:rsidRPr="00717634" w:rsidRDefault="00FE12E8" w:rsidP="00FE12E8">
      <w:pPr>
        <w:pStyle w:val="BodyText"/>
        <w:rPr>
          <w:lang w:eastAsia="en-AU"/>
        </w:rPr>
      </w:pPr>
    </w:p>
    <w:p w14:paraId="58DBA05D" w14:textId="77777777" w:rsidR="00FE12E8" w:rsidRPr="004B6BF1" w:rsidRDefault="00FE12E8" w:rsidP="00FE12E8">
      <w:pPr>
        <w:pStyle w:val="Heading2"/>
        <w:rPr>
          <w:rStyle w:val="eop"/>
        </w:rPr>
      </w:pPr>
      <w:bookmarkStart w:id="168" w:name="_Toc108177563"/>
      <w:bookmarkStart w:id="169" w:name="_Toc119393815"/>
      <w:bookmarkStart w:id="170" w:name="_Toc196231116"/>
      <w:r w:rsidRPr="004B6BF1">
        <w:rPr>
          <w:rStyle w:val="eop"/>
        </w:rPr>
        <w:lastRenderedPageBreak/>
        <w:t>Need further help</w:t>
      </w:r>
      <w:r>
        <w:rPr>
          <w:rStyle w:val="eop"/>
        </w:rPr>
        <w:t xml:space="preserve"> or have feedback</w:t>
      </w:r>
      <w:r w:rsidRPr="004B6BF1">
        <w:rPr>
          <w:rStyle w:val="eop"/>
        </w:rPr>
        <w:t>?</w:t>
      </w:r>
      <w:bookmarkEnd w:id="157"/>
      <w:bookmarkEnd w:id="158"/>
      <w:bookmarkEnd w:id="159"/>
      <w:bookmarkEnd w:id="160"/>
      <w:bookmarkEnd w:id="161"/>
      <w:bookmarkEnd w:id="162"/>
      <w:bookmarkEnd w:id="163"/>
      <w:bookmarkEnd w:id="164"/>
      <w:bookmarkEnd w:id="168"/>
      <w:bookmarkEnd w:id="169"/>
      <w:bookmarkEnd w:id="170"/>
    </w:p>
    <w:p w14:paraId="7CA3FBE7" w14:textId="526C7ED7" w:rsidR="00FE12E8" w:rsidRPr="00C46A59" w:rsidRDefault="00FE12E8" w:rsidP="00FE12E8">
      <w:r w:rsidRPr="0096731E">
        <w:t xml:space="preserve">If you require further assistance with your request, contact the </w:t>
      </w:r>
      <w:r w:rsidR="00E92A17">
        <w:t>Infrastructure Assessment</w:t>
      </w:r>
      <w:r w:rsidRPr="0096731E">
        <w:t xml:space="preserve"> team</w:t>
      </w:r>
      <w:r>
        <w:t xml:space="preserve"> via email at </w:t>
      </w:r>
      <w:hyperlink r:id="rId158" w:history="1">
        <w:r w:rsidR="001E47CB" w:rsidRPr="00645731">
          <w:rPr>
            <w:rStyle w:val="Hyperlink"/>
          </w:rPr>
          <w:t>infrastructure.assessment@transport.vic.gv.au</w:t>
        </w:r>
      </w:hyperlink>
      <w:r w:rsidR="001E47CB">
        <w:t xml:space="preserve">. </w:t>
      </w:r>
      <w:r>
        <w:t xml:space="preserve"> </w:t>
      </w:r>
    </w:p>
    <w:p w14:paraId="3A03D13E" w14:textId="77777777" w:rsidR="00FE12E8" w:rsidRDefault="00FE12E8" w:rsidP="00FE12E8">
      <w:pPr>
        <w:pStyle w:val="BodyText"/>
        <w:rPr>
          <w:lang w:eastAsia="en-AU"/>
        </w:rPr>
      </w:pPr>
    </w:p>
    <w:p w14:paraId="3F7F08F9" w14:textId="77777777" w:rsidR="00FE12E8" w:rsidRPr="007D6043" w:rsidRDefault="00FE12E8" w:rsidP="00FE12E8">
      <w:pPr>
        <w:pStyle w:val="BodyText"/>
        <w:rPr>
          <w:lang w:eastAsia="en-AU"/>
        </w:rPr>
      </w:pPr>
      <w:r>
        <w:rPr>
          <w:lang w:eastAsia="en-AU"/>
        </w:rPr>
        <w:t xml:space="preserve">If you have feedback on the system, visit the </w:t>
      </w:r>
      <w:hyperlink r:id="rId159" w:anchor="/threads/inGroup?type=in_group&amp;feedId=79659827200&amp;view=all" w:history="1">
        <w:r w:rsidRPr="006B781A">
          <w:rPr>
            <w:rStyle w:val="Hyperlink"/>
            <w:color w:val="0070C0"/>
            <w:lang w:eastAsia="en-AU"/>
          </w:rPr>
          <w:t xml:space="preserve">SPF </w:t>
        </w:r>
        <w:r>
          <w:rPr>
            <w:rStyle w:val="Hyperlink"/>
            <w:color w:val="0070C0"/>
            <w:lang w:eastAsia="en-AU"/>
          </w:rPr>
          <w:t>Viva Engage c</w:t>
        </w:r>
        <w:r w:rsidRPr="006B781A">
          <w:rPr>
            <w:rStyle w:val="Hyperlink"/>
            <w:color w:val="0070C0"/>
            <w:lang w:eastAsia="en-AU"/>
          </w:rPr>
          <w:t>ommunity</w:t>
        </w:r>
      </w:hyperlink>
      <w:r>
        <w:rPr>
          <w:lang w:eastAsia="en-AU"/>
        </w:rPr>
        <w:t xml:space="preserve"> where you can also stay up to date with the conversation whilst sharing feedback.</w:t>
      </w:r>
    </w:p>
    <w:p w14:paraId="19EB24D1" w14:textId="0F5004E1" w:rsidR="00101C2B" w:rsidRDefault="00E27C31" w:rsidP="00FE12E8">
      <w:r>
        <w:t xml:space="preserve"> </w:t>
      </w:r>
    </w:p>
    <w:p w14:paraId="543BDCDF" w14:textId="17953281" w:rsidR="00101C2B" w:rsidRDefault="00101C2B" w:rsidP="00276938">
      <w:pPr>
        <w:spacing w:before="0" w:after="160" w:line="259" w:lineRule="auto"/>
      </w:pPr>
    </w:p>
    <w:p w14:paraId="51BF2A05" w14:textId="2DBBF3A2" w:rsidR="00101C2B" w:rsidRDefault="00101C2B" w:rsidP="00276938">
      <w:pPr>
        <w:spacing w:before="0" w:after="160" w:line="259" w:lineRule="auto"/>
      </w:pPr>
    </w:p>
    <w:p w14:paraId="1E7E6452" w14:textId="77777777" w:rsidR="00101C2B" w:rsidRPr="00FB0D65" w:rsidRDefault="00101C2B" w:rsidP="00276938">
      <w:pPr>
        <w:spacing w:before="0" w:after="160" w:line="259" w:lineRule="auto"/>
      </w:pPr>
    </w:p>
    <w:sectPr w:rsidR="00101C2B" w:rsidRPr="00FB0D65" w:rsidSect="009827C2">
      <w:headerReference w:type="default" r:id="rId160"/>
      <w:footerReference w:type="default" r:id="rId161"/>
      <w:pgSz w:w="11906" w:h="16838" w:code="9"/>
      <w:pgMar w:top="567" w:right="567" w:bottom="567" w:left="567" w:header="1701"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9019D" w14:textId="77777777" w:rsidR="0070515B" w:rsidRDefault="0070515B" w:rsidP="00C37A29">
      <w:pPr>
        <w:spacing w:after="0"/>
      </w:pPr>
      <w:r>
        <w:separator/>
      </w:r>
    </w:p>
  </w:endnote>
  <w:endnote w:type="continuationSeparator" w:id="0">
    <w:p w14:paraId="4C1D8976" w14:textId="77777777" w:rsidR="0070515B" w:rsidRDefault="0070515B" w:rsidP="00C37A29">
      <w:pPr>
        <w:spacing w:after="0"/>
      </w:pPr>
      <w:r>
        <w:continuationSeparator/>
      </w:r>
    </w:p>
  </w:endnote>
  <w:endnote w:type="continuationNotice" w:id="1">
    <w:p w14:paraId="44DEF4C6" w14:textId="77777777" w:rsidR="0070515B" w:rsidRDefault="0070515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95685" w14:textId="70030101" w:rsidR="000D7EE8" w:rsidRDefault="000D7EE8" w:rsidP="009C006B">
    <w:pPr>
      <w:pStyle w:val="Footer"/>
    </w:pPr>
  </w:p>
  <w:tbl>
    <w:tblPr>
      <w:tblStyle w:val="DTPFootertable"/>
      <w:tblW w:w="4802" w:type="pct"/>
      <w:tblInd w:w="426" w:type="dxa"/>
      <w:tblBorders>
        <w:top w:val="none" w:sz="0" w:space="0" w:color="auto"/>
      </w:tblBorders>
      <w:tblLook w:val="05A0" w:firstRow="1" w:lastRow="0" w:firstColumn="1" w:lastColumn="1" w:noHBand="0" w:noVBand="1"/>
    </w:tblPr>
    <w:tblGrid>
      <w:gridCol w:w="2126"/>
      <w:gridCol w:w="7596"/>
      <w:gridCol w:w="623"/>
    </w:tblGrid>
    <w:tr w:rsidR="004B7536" w14:paraId="06A58E17" w14:textId="77777777" w:rsidTr="00951170">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2126" w:type="dxa"/>
        </w:tcPr>
        <w:p w14:paraId="5148D839" w14:textId="77777777" w:rsidR="004B7536" w:rsidRDefault="004B7536" w:rsidP="009C006B">
          <w:pPr>
            <w:pStyle w:val="Footer"/>
          </w:pPr>
          <w:bookmarkStart w:id="175" w:name="Title_TableFooter"/>
          <w:bookmarkEnd w:id="175"/>
        </w:p>
      </w:tc>
      <w:tc>
        <w:tcPr>
          <w:tcW w:w="7596" w:type="dxa"/>
        </w:tcPr>
        <w:p w14:paraId="729BED7A" w14:textId="77777777"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Pr>
        <w:p w14:paraId="62F25B4D" w14:textId="77777777" w:rsidR="004B7536" w:rsidRDefault="004B7536" w:rsidP="009C006B">
          <w:pPr>
            <w:pStyle w:val="Footer"/>
          </w:pPr>
        </w:p>
      </w:tc>
    </w:tr>
    <w:tr w:rsidR="004B7536" w:rsidRPr="00F459F3" w14:paraId="4F9F2183" w14:textId="77777777" w:rsidTr="00951170">
      <w:tc>
        <w:tcPr>
          <w:cnfStyle w:val="001000000000" w:firstRow="0" w:lastRow="0" w:firstColumn="1" w:lastColumn="0" w:oddVBand="0" w:evenVBand="0" w:oddHBand="0" w:evenHBand="0" w:firstRowFirstColumn="0" w:firstRowLastColumn="0" w:lastRowFirstColumn="0" w:lastRowLastColumn="0"/>
          <w:tcW w:w="2126" w:type="dxa"/>
        </w:tcPr>
        <w:p w14:paraId="1848B82A" w14:textId="771D321E" w:rsidR="00A6094E" w:rsidRPr="00951170" w:rsidRDefault="00A6094E" w:rsidP="00A6094E">
          <w:pPr>
            <w:pStyle w:val="Footer"/>
            <w:jc w:val="left"/>
            <w:rPr>
              <w:b w:val="0"/>
              <w:bCs/>
            </w:rPr>
          </w:pPr>
          <w:r>
            <w:t>Last updated</w:t>
          </w:r>
          <w:r w:rsidR="00951170">
            <w:t xml:space="preserve"> </w:t>
          </w:r>
          <w:r w:rsidR="00CE25CE">
            <w:rPr>
              <w:b w:val="0"/>
              <w:bCs/>
            </w:rPr>
            <w:t>April</w:t>
          </w:r>
          <w:r w:rsidR="0029227E">
            <w:rPr>
              <w:b w:val="0"/>
              <w:bCs/>
            </w:rPr>
            <w:t xml:space="preserve"> 2025</w:t>
          </w:r>
        </w:p>
      </w:tc>
      <w:tc>
        <w:tcPr>
          <w:tcW w:w="7596" w:type="dxa"/>
          <w:tcMar>
            <w:left w:w="284" w:type="dxa"/>
            <w:right w:w="284" w:type="dxa"/>
          </w:tcMar>
        </w:tcPr>
        <w:p w14:paraId="4B0D0378" w14:textId="471444E4" w:rsidR="004B7536" w:rsidRDefault="00477BC5" w:rsidP="009C006B">
          <w:pPr>
            <w:pStyle w:val="Footer"/>
            <w:cnfStyle w:val="000000000000" w:firstRow="0" w:lastRow="0" w:firstColumn="0" w:lastColumn="0" w:oddVBand="0" w:evenVBand="0" w:oddHBand="0" w:evenHBand="0" w:firstRowFirstColumn="0" w:firstRowLastColumn="0" w:lastRowFirstColumn="0" w:lastRowLastColumn="0"/>
          </w:pPr>
          <w:r>
            <w:rPr>
              <w:rStyle w:val="Bold"/>
            </w:rPr>
            <w:t>IA</w:t>
          </w:r>
          <w:r w:rsidR="0029227E" w:rsidRPr="0029227E">
            <w:rPr>
              <w:rStyle w:val="Bold"/>
            </w:rPr>
            <w:t xml:space="preserve"> portal user guide for Proponents and Alliances</w:t>
          </w:r>
          <w:sdt>
            <w:sdtPr>
              <w:alias w:val="Subject"/>
              <w:tag w:val=""/>
              <w:id w:val="244228787"/>
              <w:showingPlcHdr/>
              <w:dataBinding w:prefixMappings="xmlns:ns0='http://purl.org/dc/elements/1.1/' xmlns:ns1='http://schemas.openxmlformats.org/package/2006/metadata/core-properties' " w:xpath="/ns1:coreProperties[1]/ns0:subject[1]" w:storeItemID="{6C3C8BC8-F283-45AE-878A-BAB7291924A1}"/>
              <w:text/>
            </w:sdtPr>
            <w:sdtEndPr/>
            <w:sdtContent>
              <w:r w:rsidR="0029227E">
                <w:t xml:space="preserve">     </w:t>
              </w:r>
            </w:sdtContent>
          </w:sdt>
        </w:p>
      </w:tc>
      <w:tc>
        <w:tcPr>
          <w:cnfStyle w:val="000100000000" w:firstRow="0" w:lastRow="0" w:firstColumn="0" w:lastColumn="1" w:oddVBand="0" w:evenVBand="0" w:oddHBand="0" w:evenHBand="0" w:firstRowFirstColumn="0" w:firstRowLastColumn="0" w:lastRowFirstColumn="0" w:lastRowLastColumn="0"/>
          <w:tcW w:w="623" w:type="dxa"/>
        </w:tcPr>
        <w:p w14:paraId="4D4AF4D3"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6D576C8" w14:textId="77777777" w:rsidR="009C006B" w:rsidRPr="0042508F" w:rsidRDefault="009C006B" w:rsidP="009C0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60B6F7" w14:textId="77777777" w:rsidR="0070515B" w:rsidRDefault="0070515B" w:rsidP="00C37A29">
      <w:pPr>
        <w:spacing w:after="0"/>
      </w:pPr>
      <w:r>
        <w:separator/>
      </w:r>
    </w:p>
  </w:footnote>
  <w:footnote w:type="continuationSeparator" w:id="0">
    <w:p w14:paraId="07C81CCD" w14:textId="77777777" w:rsidR="0070515B" w:rsidRDefault="0070515B" w:rsidP="00C37A29">
      <w:pPr>
        <w:spacing w:after="0"/>
      </w:pPr>
      <w:r>
        <w:continuationSeparator/>
      </w:r>
    </w:p>
  </w:footnote>
  <w:footnote w:type="continuationNotice" w:id="1">
    <w:p w14:paraId="28191D29" w14:textId="77777777" w:rsidR="0070515B" w:rsidRDefault="0070515B">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7E5575" w14:textId="77777777" w:rsidR="00FD0FBF" w:rsidRPr="00A66161" w:rsidRDefault="00A66161" w:rsidP="00A66161">
    <w:pPr>
      <w:pStyle w:val="Header"/>
    </w:pPr>
    <w:bookmarkStart w:id="171" w:name="_Hlk128719759"/>
    <w:bookmarkStart w:id="172" w:name="_Hlk128719760"/>
    <w:bookmarkStart w:id="173" w:name="_Hlk128720388"/>
    <w:bookmarkStart w:id="174" w:name="_Hlk128720389"/>
    <w:r>
      <w:rPr>
        <w:noProof/>
      </w:rPr>
      <mc:AlternateContent>
        <mc:Choice Requires="wpg">
          <w:drawing>
            <wp:anchor distT="0" distB="0" distL="114300" distR="114300" simplePos="0" relativeHeight="251658240" behindDoc="1" locked="0" layoutInCell="1" allowOverlap="1" wp14:anchorId="0089A14B" wp14:editId="3AFD6089">
              <wp:simplePos x="0" y="0"/>
              <wp:positionH relativeFrom="page">
                <wp:posOffset>287867</wp:posOffset>
              </wp:positionH>
              <wp:positionV relativeFrom="page">
                <wp:posOffset>287867</wp:posOffset>
              </wp:positionV>
              <wp:extent cx="6984655" cy="717430"/>
              <wp:effectExtent l="0" t="0" r="6985" b="6985"/>
              <wp:wrapNone/>
              <wp:docPr id="12" name="Group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84655" cy="717430"/>
                        <a:chOff x="0" y="0"/>
                        <a:chExt cx="6984655" cy="717430"/>
                      </a:xfrm>
                    </wpg:grpSpPr>
                    <wps:wsp>
                      <wps:cNvPr id="13" name="Free-form: Shape 13"/>
                      <wps:cNvSpPr/>
                      <wps:spPr>
                        <a:xfrm>
                          <a:off x="0" y="0"/>
                          <a:ext cx="6984000" cy="716400"/>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4" name="Graphic 12"/>
                      <wpg:cNvGrpSpPr/>
                      <wpg:grpSpPr>
                        <a:xfrm>
                          <a:off x="6074833" y="0"/>
                          <a:ext cx="909822" cy="717430"/>
                          <a:chOff x="7420355" y="214883"/>
                          <a:chExt cx="682371" cy="537210"/>
                        </a:xfrm>
                      </wpg:grpSpPr>
                      <wps:wsp>
                        <wps:cNvPr id="15" name="Free-form: Shape 15"/>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 name="Free-form: Shape 16"/>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 name="Free-form: Shape 17"/>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8" name="Free-form: Shape 18"/>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5DC7FDA" id="Group 12" o:spid="_x0000_s1026" alt="&quot;&quot;" style="position:absolute;margin-left:22.65pt;margin-top:22.65pt;width:549.95pt;height:56.5pt;z-index:-251658240;mso-position-horizontal-relative:page;mso-position-vertical-relative:page" coordsize="69846,7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">
              <v:shape id="Free-form: Shape 13" o:spid="_x0000_s1027" style="position:absolute;width:69840;height:7164;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" path="m,l8102727,r,537210l,537210,,,,xe" fillcolor="#e1edf9" stroked="f">
                <v:stroke joinstyle="miter"/>
                <v:path arrowok="t" o:connecttype="custom" o:connectlocs="0,0;6984001,0;6984001,716401;0,716401;0,0;0,0" o:connectangles="0,0,0,0,0,0"/>
              </v:shape>
              <v:group id="Graphic 12" o:spid="_x0000_s1028" style="position:absolute;left:60748;width:9098;height:7174"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5" o:spid="_x0000_s1029"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" path="m155067,l,325755r224504,l379476,,155067,r,l155067,xe" fillcolor="#00b1a9" stroked="f">
                  <v:stroke joinstyle="miter"/>
                  <v:path arrowok="t" o:connecttype="custom" o:connectlocs="155067,0;0,325755;224504,325755;379476,0;155067,0;155067,0;155067,0" o:connectangles="0,0,0,0,0,0,0"/>
                </v:shape>
                <v:shape id="Free-form: Shape 16" o:spid="_x0000_s1030"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17" o:spid="_x0000_s1031"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18" o:spid="_x0000_s1032"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v:group>
          </w:pict>
        </mc:Fallback>
      </mc:AlternateContent>
    </w:r>
    <w:r w:rsidRPr="00FD0FBF">
      <w:rPr>
        <w:noProof/>
      </w:rPr>
      <w:t xml:space="preserve"> </w:t>
    </w:r>
    <w:bookmarkEnd w:id="171"/>
    <w:bookmarkEnd w:id="172"/>
    <w:bookmarkEnd w:id="173"/>
    <w:bookmarkEnd w:id="174"/>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EC004FAC"/>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EA36C3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6E245B5"/>
    <w:multiLevelType w:val="multilevel"/>
    <w:tmpl w:val="50041352"/>
    <w:numStyleLink w:val="ListHeadings"/>
  </w:abstractNum>
  <w:abstractNum w:abstractNumId="3" w15:restartNumberingAfterBreak="0">
    <w:nsid w:val="0AC2735F"/>
    <w:multiLevelType w:val="multilevel"/>
    <w:tmpl w:val="50041352"/>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D5A5E93"/>
    <w:multiLevelType w:val="multilevel"/>
    <w:tmpl w:val="D97275E8"/>
    <w:numStyleLink w:val="Bullets"/>
  </w:abstractNum>
  <w:abstractNum w:abstractNumId="5"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4E54FA6"/>
    <w:multiLevelType w:val="hybridMultilevel"/>
    <w:tmpl w:val="C68A26F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0" w15:restartNumberingAfterBreak="0">
    <w:nsid w:val="1D322B09"/>
    <w:multiLevelType w:val="multilevel"/>
    <w:tmpl w:val="49FA7F0A"/>
    <w:lvl w:ilvl="0">
      <w:start w:val="1"/>
      <w:numFmt w:val="decimal"/>
      <w:pStyle w:val="ListNumber"/>
      <w:lvlText w:val="%1."/>
      <w:lvlJc w:val="left"/>
      <w:pPr>
        <w:tabs>
          <w:tab w:val="num" w:pos="284"/>
        </w:tabs>
        <w:ind w:left="284" w:hanging="284"/>
      </w:p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2"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15:restartNumberingAfterBreak="0">
    <w:nsid w:val="2EE12358"/>
    <w:multiLevelType w:val="hybridMultilevel"/>
    <w:tmpl w:val="3B942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0474A23"/>
    <w:multiLevelType w:val="multilevel"/>
    <w:tmpl w:val="50041352"/>
    <w:numStyleLink w:val="ListHeadings"/>
  </w:abstractNum>
  <w:abstractNum w:abstractNumId="15" w15:restartNumberingAfterBreak="0">
    <w:nsid w:val="35BC26A3"/>
    <w:multiLevelType w:val="hybridMultilevel"/>
    <w:tmpl w:val="D49E61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91D4E66"/>
    <w:multiLevelType w:val="hybridMultilevel"/>
    <w:tmpl w:val="C286327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75268D0"/>
    <w:multiLevelType w:val="singleLevel"/>
    <w:tmpl w:val="0C09000F"/>
    <w:lvl w:ilvl="0">
      <w:start w:val="1"/>
      <w:numFmt w:val="decimal"/>
      <w:lvlText w:val="%1."/>
      <w:lvlJc w:val="left"/>
      <w:pPr>
        <w:ind w:left="720" w:hanging="360"/>
      </w:pPr>
      <w:rPr>
        <w:rFonts w:hint="default"/>
      </w:rPr>
    </w:lvl>
  </w:abstractNum>
  <w:abstractNum w:abstractNumId="21" w15:restartNumberingAfterBreak="0">
    <w:nsid w:val="4C2B6131"/>
    <w:multiLevelType w:val="hybridMultilevel"/>
    <w:tmpl w:val="2940C5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D545EC4"/>
    <w:multiLevelType w:val="multilevel"/>
    <w:tmpl w:val="CCCAF002"/>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3" w15:restartNumberingAfterBreak="0">
    <w:nsid w:val="53C86212"/>
    <w:multiLevelType w:val="hybridMultilevel"/>
    <w:tmpl w:val="29AE781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4C30F3D"/>
    <w:multiLevelType w:val="hybridMultilevel"/>
    <w:tmpl w:val="B562E3BC"/>
    <w:lvl w:ilvl="0" w:tplc="A0EC0620">
      <w:start w:val="1"/>
      <w:numFmt w:val="decimal"/>
      <w:lvlText w:val="%1."/>
      <w:lvlJc w:val="left"/>
      <w:pPr>
        <w:ind w:left="700" w:hanging="360"/>
      </w:pPr>
      <w:rPr>
        <w:color w:val="000000" w:themeColor="text1"/>
      </w:rPr>
    </w:lvl>
    <w:lvl w:ilvl="1" w:tplc="6734A17E">
      <w:start w:val="1"/>
      <w:numFmt w:val="lowerLetter"/>
      <w:lvlText w:val="%2."/>
      <w:lvlJc w:val="left"/>
      <w:pPr>
        <w:ind w:left="1210" w:hanging="360"/>
      </w:pPr>
      <w:rPr>
        <w:color w:val="000000" w:themeColor="text1"/>
      </w:rPr>
    </w:lvl>
    <w:lvl w:ilvl="2" w:tplc="0C09001B" w:tentative="1">
      <w:start w:val="1"/>
      <w:numFmt w:val="lowerRoman"/>
      <w:lvlText w:val="%3."/>
      <w:lvlJc w:val="right"/>
      <w:pPr>
        <w:ind w:left="2140" w:hanging="180"/>
      </w:pPr>
    </w:lvl>
    <w:lvl w:ilvl="3" w:tplc="0C09000F" w:tentative="1">
      <w:start w:val="1"/>
      <w:numFmt w:val="decimal"/>
      <w:lvlText w:val="%4."/>
      <w:lvlJc w:val="left"/>
      <w:pPr>
        <w:ind w:left="2860" w:hanging="360"/>
      </w:pPr>
    </w:lvl>
    <w:lvl w:ilvl="4" w:tplc="0C090019" w:tentative="1">
      <w:start w:val="1"/>
      <w:numFmt w:val="lowerLetter"/>
      <w:lvlText w:val="%5."/>
      <w:lvlJc w:val="left"/>
      <w:pPr>
        <w:ind w:left="3580" w:hanging="360"/>
      </w:pPr>
    </w:lvl>
    <w:lvl w:ilvl="5" w:tplc="0C09001B" w:tentative="1">
      <w:start w:val="1"/>
      <w:numFmt w:val="lowerRoman"/>
      <w:lvlText w:val="%6."/>
      <w:lvlJc w:val="right"/>
      <w:pPr>
        <w:ind w:left="4300" w:hanging="180"/>
      </w:pPr>
    </w:lvl>
    <w:lvl w:ilvl="6" w:tplc="0C09000F" w:tentative="1">
      <w:start w:val="1"/>
      <w:numFmt w:val="decimal"/>
      <w:lvlText w:val="%7."/>
      <w:lvlJc w:val="left"/>
      <w:pPr>
        <w:ind w:left="5020" w:hanging="360"/>
      </w:pPr>
    </w:lvl>
    <w:lvl w:ilvl="7" w:tplc="0C090019" w:tentative="1">
      <w:start w:val="1"/>
      <w:numFmt w:val="lowerLetter"/>
      <w:lvlText w:val="%8."/>
      <w:lvlJc w:val="left"/>
      <w:pPr>
        <w:ind w:left="5740" w:hanging="360"/>
      </w:pPr>
    </w:lvl>
    <w:lvl w:ilvl="8" w:tplc="0C09001B" w:tentative="1">
      <w:start w:val="1"/>
      <w:numFmt w:val="lowerRoman"/>
      <w:lvlText w:val="%9."/>
      <w:lvlJc w:val="right"/>
      <w:pPr>
        <w:ind w:left="6460" w:hanging="180"/>
      </w:pPr>
    </w:lvl>
  </w:abstractNum>
  <w:abstractNum w:abstractNumId="25" w15:restartNumberingAfterBreak="0">
    <w:nsid w:val="56220F52"/>
    <w:multiLevelType w:val="hybridMultilevel"/>
    <w:tmpl w:val="E60C1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A1B149C"/>
    <w:multiLevelType w:val="hybridMultilevel"/>
    <w:tmpl w:val="BBF40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0E1502C"/>
    <w:multiLevelType w:val="multilevel"/>
    <w:tmpl w:val="D97275E8"/>
    <w:styleLink w:val="Bullets"/>
    <w:lvl w:ilvl="0">
      <w:start w:val="1"/>
      <w:numFmt w:val="bullet"/>
      <w:lvlText w:val=""/>
      <w:lvlJc w:val="left"/>
      <w:pPr>
        <w:ind w:left="284" w:hanging="284"/>
      </w:pPr>
      <w:rPr>
        <w:rFonts w:ascii="Symbol" w:hAnsi="Symbol"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Arial" w:hAnsi="Arial" w:hint="default"/>
        <w:color w:val="auto"/>
      </w:rPr>
    </w:lvl>
    <w:lvl w:ilvl="3">
      <w:start w:val="1"/>
      <w:numFmt w:val="bullet"/>
      <w:pStyle w:val="ListBullet4"/>
      <w:lvlText w:val="›"/>
      <w:lvlJc w:val="left"/>
      <w:pPr>
        <w:tabs>
          <w:tab w:val="num" w:pos="851"/>
        </w:tabs>
        <w:ind w:left="1134" w:hanging="283"/>
      </w:pPr>
      <w:rPr>
        <w:rFonts w:ascii="Arial" w:hAnsi="Arial"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9" w15:restartNumberingAfterBreak="0">
    <w:nsid w:val="65FA7B01"/>
    <w:multiLevelType w:val="singleLevel"/>
    <w:tmpl w:val="0C09000F"/>
    <w:lvl w:ilvl="0">
      <w:start w:val="1"/>
      <w:numFmt w:val="decimal"/>
      <w:lvlText w:val="%1."/>
      <w:lvlJc w:val="left"/>
      <w:pPr>
        <w:ind w:left="720" w:hanging="360"/>
      </w:pPr>
      <w:rPr>
        <w:rFonts w:hint="default"/>
      </w:rPr>
    </w:lvl>
  </w:abstractNum>
  <w:abstractNum w:abstractNumId="3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num w:numId="1" w16cid:durableId="903418277">
    <w:abstractNumId w:val="28"/>
  </w:num>
  <w:num w:numId="2" w16cid:durableId="846598071">
    <w:abstractNumId w:val="5"/>
  </w:num>
  <w:num w:numId="3" w16cid:durableId="659580476">
    <w:abstractNumId w:val="3"/>
  </w:num>
  <w:num w:numId="4" w16cid:durableId="2036539326">
    <w:abstractNumId w:val="4"/>
  </w:num>
  <w:num w:numId="5" w16cid:durableId="1303265532">
    <w:abstractNumId w:val="10"/>
  </w:num>
  <w:num w:numId="6" w16cid:durableId="444039133">
    <w:abstractNumId w:val="8"/>
  </w:num>
  <w:num w:numId="7" w16cid:durableId="1680767902">
    <w:abstractNumId w:val="14"/>
  </w:num>
  <w:num w:numId="8" w16cid:durableId="401946219">
    <w:abstractNumId w:val="2"/>
  </w:num>
  <w:num w:numId="9" w16cid:durableId="300573461">
    <w:abstractNumId w:val="18"/>
  </w:num>
  <w:num w:numId="10" w16cid:durableId="1507793175">
    <w:abstractNumId w:val="30"/>
  </w:num>
  <w:num w:numId="11" w16cid:durableId="1442451449">
    <w:abstractNumId w:val="27"/>
  </w:num>
  <w:num w:numId="12" w16cid:durableId="1067533156">
    <w:abstractNumId w:val="12"/>
  </w:num>
  <w:num w:numId="13" w16cid:durableId="802504209">
    <w:abstractNumId w:val="6"/>
  </w:num>
  <w:num w:numId="14" w16cid:durableId="876352274">
    <w:abstractNumId w:val="31"/>
  </w:num>
  <w:num w:numId="15" w16cid:durableId="1728603415">
    <w:abstractNumId w:val="9"/>
  </w:num>
  <w:num w:numId="16" w16cid:durableId="2044474346">
    <w:abstractNumId w:val="16"/>
  </w:num>
  <w:num w:numId="17" w16cid:durableId="1433473707">
    <w:abstractNumId w:val="11"/>
  </w:num>
  <w:num w:numId="18" w16cid:durableId="981160750">
    <w:abstractNumId w:val="19"/>
  </w:num>
  <w:num w:numId="19" w16cid:durableId="1229880165">
    <w:abstractNumId w:val="22"/>
  </w:num>
  <w:num w:numId="20" w16cid:durableId="1759057135">
    <w:abstractNumId w:val="20"/>
  </w:num>
  <w:num w:numId="21" w16cid:durableId="1863351059">
    <w:abstractNumId w:val="17"/>
  </w:num>
  <w:num w:numId="22" w16cid:durableId="2142839930">
    <w:abstractNumId w:val="23"/>
  </w:num>
  <w:num w:numId="23" w16cid:durableId="1662075963">
    <w:abstractNumId w:val="7"/>
  </w:num>
  <w:num w:numId="24" w16cid:durableId="909080224">
    <w:abstractNumId w:val="15"/>
  </w:num>
  <w:num w:numId="25" w16cid:durableId="1833645863">
    <w:abstractNumId w:val="29"/>
  </w:num>
  <w:num w:numId="26" w16cid:durableId="1648780833">
    <w:abstractNumId w:val="21"/>
  </w:num>
  <w:num w:numId="27" w16cid:durableId="1599674261">
    <w:abstractNumId w:val="24"/>
  </w:num>
  <w:num w:numId="28" w16cid:durableId="55694276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9798107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021046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0929537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848540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1246095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083610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20875309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9907875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368577388">
    <w:abstractNumId w:val="26"/>
  </w:num>
  <w:num w:numId="38" w16cid:durableId="1098452393">
    <w:abstractNumId w:val="13"/>
  </w:num>
  <w:num w:numId="39" w16cid:durableId="345130897">
    <w:abstractNumId w:val="25"/>
  </w:num>
  <w:num w:numId="40" w16cid:durableId="1243685981">
    <w:abstractNumId w:val="0"/>
  </w:num>
  <w:num w:numId="41" w16cid:durableId="1190139844">
    <w:abstractNumId w:val="0"/>
  </w:num>
  <w:num w:numId="42" w16cid:durableId="237833736">
    <w:abstractNumId w:val="1"/>
  </w:num>
  <w:num w:numId="43" w16cid:durableId="160984899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2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1" w:cryptProviderType="rsaAES" w:cryptAlgorithmClass="hash" w:cryptAlgorithmType="typeAny" w:cryptAlgorithmSid="14" w:cryptSpinCount="100000" w:hash="4MoGJdwu11ZTdVredeAidTkVrAvyqy7sfezBA1maIA5R5ZlVPHp4KoV5lVI99zrQR0xnIIK/DJoz1pWCDJhhgA==" w:salt="AE5cIH1EXxNgqIVZzYrOMQ=="/>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938"/>
    <w:rsid w:val="0001243A"/>
    <w:rsid w:val="00013600"/>
    <w:rsid w:val="00020909"/>
    <w:rsid w:val="00020AF6"/>
    <w:rsid w:val="00021A7C"/>
    <w:rsid w:val="00025209"/>
    <w:rsid w:val="000259BC"/>
    <w:rsid w:val="00026940"/>
    <w:rsid w:val="00027052"/>
    <w:rsid w:val="000300AF"/>
    <w:rsid w:val="000412B9"/>
    <w:rsid w:val="00044C18"/>
    <w:rsid w:val="00046A34"/>
    <w:rsid w:val="0005724B"/>
    <w:rsid w:val="0005752B"/>
    <w:rsid w:val="00057D2D"/>
    <w:rsid w:val="000606CA"/>
    <w:rsid w:val="00060B76"/>
    <w:rsid w:val="0006328A"/>
    <w:rsid w:val="00067F71"/>
    <w:rsid w:val="000724AE"/>
    <w:rsid w:val="000768F7"/>
    <w:rsid w:val="00076B06"/>
    <w:rsid w:val="0008037D"/>
    <w:rsid w:val="00082823"/>
    <w:rsid w:val="00082C3F"/>
    <w:rsid w:val="000832A3"/>
    <w:rsid w:val="000840C1"/>
    <w:rsid w:val="000860A1"/>
    <w:rsid w:val="000969AB"/>
    <w:rsid w:val="000A4E6A"/>
    <w:rsid w:val="000A6644"/>
    <w:rsid w:val="000B29E9"/>
    <w:rsid w:val="000B497F"/>
    <w:rsid w:val="000B54EA"/>
    <w:rsid w:val="000B72BD"/>
    <w:rsid w:val="000C032A"/>
    <w:rsid w:val="000C053E"/>
    <w:rsid w:val="000C11B4"/>
    <w:rsid w:val="000C3400"/>
    <w:rsid w:val="000C3AC6"/>
    <w:rsid w:val="000C4EC6"/>
    <w:rsid w:val="000C7B98"/>
    <w:rsid w:val="000D27DB"/>
    <w:rsid w:val="000D33C8"/>
    <w:rsid w:val="000D51C9"/>
    <w:rsid w:val="000D6B8E"/>
    <w:rsid w:val="000D7EE8"/>
    <w:rsid w:val="000E45C1"/>
    <w:rsid w:val="000F501C"/>
    <w:rsid w:val="00101C2B"/>
    <w:rsid w:val="001022C5"/>
    <w:rsid w:val="00103CEB"/>
    <w:rsid w:val="0010628D"/>
    <w:rsid w:val="00106555"/>
    <w:rsid w:val="00112D88"/>
    <w:rsid w:val="00112E8F"/>
    <w:rsid w:val="001210FC"/>
    <w:rsid w:val="0012401F"/>
    <w:rsid w:val="0012611A"/>
    <w:rsid w:val="001268BC"/>
    <w:rsid w:val="00126B7A"/>
    <w:rsid w:val="001303EB"/>
    <w:rsid w:val="001408AB"/>
    <w:rsid w:val="00141C61"/>
    <w:rsid w:val="00144675"/>
    <w:rsid w:val="00147108"/>
    <w:rsid w:val="00150282"/>
    <w:rsid w:val="001507D2"/>
    <w:rsid w:val="00153313"/>
    <w:rsid w:val="00154703"/>
    <w:rsid w:val="00157D49"/>
    <w:rsid w:val="00175CC2"/>
    <w:rsid w:val="0017725D"/>
    <w:rsid w:val="001875B4"/>
    <w:rsid w:val="001900CD"/>
    <w:rsid w:val="00193517"/>
    <w:rsid w:val="00193564"/>
    <w:rsid w:val="001A0D77"/>
    <w:rsid w:val="001A2406"/>
    <w:rsid w:val="001A5586"/>
    <w:rsid w:val="001B03AF"/>
    <w:rsid w:val="001B0DDE"/>
    <w:rsid w:val="001B648A"/>
    <w:rsid w:val="001C5B66"/>
    <w:rsid w:val="001C7835"/>
    <w:rsid w:val="001C7E7A"/>
    <w:rsid w:val="001D58B0"/>
    <w:rsid w:val="001D7A9E"/>
    <w:rsid w:val="001E47CB"/>
    <w:rsid w:val="001E4C19"/>
    <w:rsid w:val="001F0EC0"/>
    <w:rsid w:val="001F13C1"/>
    <w:rsid w:val="001F28AA"/>
    <w:rsid w:val="001F37B8"/>
    <w:rsid w:val="001F446D"/>
    <w:rsid w:val="001F6314"/>
    <w:rsid w:val="00201F6C"/>
    <w:rsid w:val="00203D71"/>
    <w:rsid w:val="002068CA"/>
    <w:rsid w:val="00207AEF"/>
    <w:rsid w:val="00210EC9"/>
    <w:rsid w:val="00220322"/>
    <w:rsid w:val="00221AB7"/>
    <w:rsid w:val="00221B35"/>
    <w:rsid w:val="00223262"/>
    <w:rsid w:val="00224369"/>
    <w:rsid w:val="0022732F"/>
    <w:rsid w:val="002300F6"/>
    <w:rsid w:val="00232764"/>
    <w:rsid w:val="00242F1A"/>
    <w:rsid w:val="00246435"/>
    <w:rsid w:val="0024660E"/>
    <w:rsid w:val="00246BCF"/>
    <w:rsid w:val="002471F7"/>
    <w:rsid w:val="0025528D"/>
    <w:rsid w:val="00256806"/>
    <w:rsid w:val="00261E83"/>
    <w:rsid w:val="00270834"/>
    <w:rsid w:val="00271BE0"/>
    <w:rsid w:val="00276938"/>
    <w:rsid w:val="002814E6"/>
    <w:rsid w:val="002819E1"/>
    <w:rsid w:val="0029227E"/>
    <w:rsid w:val="0029378E"/>
    <w:rsid w:val="002955D7"/>
    <w:rsid w:val="002965C0"/>
    <w:rsid w:val="002970AC"/>
    <w:rsid w:val="00297D64"/>
    <w:rsid w:val="002B0D38"/>
    <w:rsid w:val="002B1E58"/>
    <w:rsid w:val="002B6373"/>
    <w:rsid w:val="002B7BA5"/>
    <w:rsid w:val="002C0328"/>
    <w:rsid w:val="002C162C"/>
    <w:rsid w:val="002C18EE"/>
    <w:rsid w:val="002C53BB"/>
    <w:rsid w:val="002C648F"/>
    <w:rsid w:val="002D4776"/>
    <w:rsid w:val="002D7910"/>
    <w:rsid w:val="002E0EDA"/>
    <w:rsid w:val="002E7A9E"/>
    <w:rsid w:val="002F3155"/>
    <w:rsid w:val="002F33F6"/>
    <w:rsid w:val="002F356D"/>
    <w:rsid w:val="00300BAE"/>
    <w:rsid w:val="00302F85"/>
    <w:rsid w:val="003033AF"/>
    <w:rsid w:val="00305171"/>
    <w:rsid w:val="00312A06"/>
    <w:rsid w:val="003159F0"/>
    <w:rsid w:val="003160B3"/>
    <w:rsid w:val="00317E9F"/>
    <w:rsid w:val="00324DD4"/>
    <w:rsid w:val="00333512"/>
    <w:rsid w:val="00341F6A"/>
    <w:rsid w:val="0034680A"/>
    <w:rsid w:val="00347C80"/>
    <w:rsid w:val="00353D2B"/>
    <w:rsid w:val="00363FF8"/>
    <w:rsid w:val="003657EF"/>
    <w:rsid w:val="003703F6"/>
    <w:rsid w:val="00373034"/>
    <w:rsid w:val="00374847"/>
    <w:rsid w:val="003761A3"/>
    <w:rsid w:val="0037721D"/>
    <w:rsid w:val="0038053E"/>
    <w:rsid w:val="0038102A"/>
    <w:rsid w:val="00386BB8"/>
    <w:rsid w:val="003902C9"/>
    <w:rsid w:val="0039780A"/>
    <w:rsid w:val="003A1894"/>
    <w:rsid w:val="003A6AD1"/>
    <w:rsid w:val="003B2396"/>
    <w:rsid w:val="003B692F"/>
    <w:rsid w:val="003B7BEF"/>
    <w:rsid w:val="003D205F"/>
    <w:rsid w:val="003D23A3"/>
    <w:rsid w:val="003D3729"/>
    <w:rsid w:val="003D5856"/>
    <w:rsid w:val="003E7554"/>
    <w:rsid w:val="003E7563"/>
    <w:rsid w:val="003F3F2B"/>
    <w:rsid w:val="003F5FAA"/>
    <w:rsid w:val="0040382F"/>
    <w:rsid w:val="00404E4F"/>
    <w:rsid w:val="0040537A"/>
    <w:rsid w:val="00411211"/>
    <w:rsid w:val="00412CDA"/>
    <w:rsid w:val="0041673A"/>
    <w:rsid w:val="0041768E"/>
    <w:rsid w:val="004222EB"/>
    <w:rsid w:val="0042339A"/>
    <w:rsid w:val="00423EA3"/>
    <w:rsid w:val="00424C3C"/>
    <w:rsid w:val="0042508F"/>
    <w:rsid w:val="00435621"/>
    <w:rsid w:val="004411F6"/>
    <w:rsid w:val="004467CF"/>
    <w:rsid w:val="0045482D"/>
    <w:rsid w:val="004552BA"/>
    <w:rsid w:val="004635FD"/>
    <w:rsid w:val="00465F93"/>
    <w:rsid w:val="00476282"/>
    <w:rsid w:val="00476896"/>
    <w:rsid w:val="00477BC5"/>
    <w:rsid w:val="00483E7D"/>
    <w:rsid w:val="00485F08"/>
    <w:rsid w:val="0049091D"/>
    <w:rsid w:val="00490AC1"/>
    <w:rsid w:val="00493F10"/>
    <w:rsid w:val="004948BB"/>
    <w:rsid w:val="00496395"/>
    <w:rsid w:val="004A65AD"/>
    <w:rsid w:val="004A6875"/>
    <w:rsid w:val="004A7B33"/>
    <w:rsid w:val="004B1A76"/>
    <w:rsid w:val="004B609E"/>
    <w:rsid w:val="004B7536"/>
    <w:rsid w:val="004B7A2E"/>
    <w:rsid w:val="004D0322"/>
    <w:rsid w:val="004D5697"/>
    <w:rsid w:val="004E0833"/>
    <w:rsid w:val="004E28C6"/>
    <w:rsid w:val="004E290F"/>
    <w:rsid w:val="004E50D8"/>
    <w:rsid w:val="004F138F"/>
    <w:rsid w:val="004F1CE0"/>
    <w:rsid w:val="004F33CE"/>
    <w:rsid w:val="004F7A03"/>
    <w:rsid w:val="00500C61"/>
    <w:rsid w:val="00501D96"/>
    <w:rsid w:val="00502144"/>
    <w:rsid w:val="00503CB9"/>
    <w:rsid w:val="0050670B"/>
    <w:rsid w:val="00510D22"/>
    <w:rsid w:val="00511BF4"/>
    <w:rsid w:val="00513566"/>
    <w:rsid w:val="005141E8"/>
    <w:rsid w:val="0052493D"/>
    <w:rsid w:val="005259E6"/>
    <w:rsid w:val="005328D8"/>
    <w:rsid w:val="00534D4F"/>
    <w:rsid w:val="00543DF7"/>
    <w:rsid w:val="00550C99"/>
    <w:rsid w:val="00551831"/>
    <w:rsid w:val="00552DCC"/>
    <w:rsid w:val="00553413"/>
    <w:rsid w:val="00554278"/>
    <w:rsid w:val="00556C34"/>
    <w:rsid w:val="00560EDB"/>
    <w:rsid w:val="00561C3E"/>
    <w:rsid w:val="005642E0"/>
    <w:rsid w:val="00565337"/>
    <w:rsid w:val="00567735"/>
    <w:rsid w:val="00571757"/>
    <w:rsid w:val="005748F2"/>
    <w:rsid w:val="00577E2E"/>
    <w:rsid w:val="00582125"/>
    <w:rsid w:val="0058369E"/>
    <w:rsid w:val="00591537"/>
    <w:rsid w:val="00592466"/>
    <w:rsid w:val="00592AFA"/>
    <w:rsid w:val="00593314"/>
    <w:rsid w:val="00594496"/>
    <w:rsid w:val="005952A6"/>
    <w:rsid w:val="005B018A"/>
    <w:rsid w:val="005B0688"/>
    <w:rsid w:val="005B4D3B"/>
    <w:rsid w:val="005B5317"/>
    <w:rsid w:val="005C5ED4"/>
    <w:rsid w:val="005C6618"/>
    <w:rsid w:val="005C6BFA"/>
    <w:rsid w:val="005D2102"/>
    <w:rsid w:val="005D2252"/>
    <w:rsid w:val="005E175F"/>
    <w:rsid w:val="005E32D8"/>
    <w:rsid w:val="005E6256"/>
    <w:rsid w:val="005F426D"/>
    <w:rsid w:val="005F5ED8"/>
    <w:rsid w:val="005F7AC5"/>
    <w:rsid w:val="00602C13"/>
    <w:rsid w:val="00603D20"/>
    <w:rsid w:val="00603FD5"/>
    <w:rsid w:val="00607608"/>
    <w:rsid w:val="006101F2"/>
    <w:rsid w:val="00612A31"/>
    <w:rsid w:val="00613182"/>
    <w:rsid w:val="00616DC8"/>
    <w:rsid w:val="006229FB"/>
    <w:rsid w:val="00625867"/>
    <w:rsid w:val="00627E5E"/>
    <w:rsid w:val="00630A25"/>
    <w:rsid w:val="00641F05"/>
    <w:rsid w:val="0064570B"/>
    <w:rsid w:val="00645B7D"/>
    <w:rsid w:val="0064783A"/>
    <w:rsid w:val="00653DE8"/>
    <w:rsid w:val="00667FAF"/>
    <w:rsid w:val="0067014A"/>
    <w:rsid w:val="00673062"/>
    <w:rsid w:val="00675885"/>
    <w:rsid w:val="00680522"/>
    <w:rsid w:val="00680C64"/>
    <w:rsid w:val="00684525"/>
    <w:rsid w:val="0068545A"/>
    <w:rsid w:val="00685F58"/>
    <w:rsid w:val="00687113"/>
    <w:rsid w:val="0068724F"/>
    <w:rsid w:val="00687D4D"/>
    <w:rsid w:val="00693358"/>
    <w:rsid w:val="00693ADE"/>
    <w:rsid w:val="006A1DEF"/>
    <w:rsid w:val="006B1377"/>
    <w:rsid w:val="006B29CC"/>
    <w:rsid w:val="006B3887"/>
    <w:rsid w:val="006B73FA"/>
    <w:rsid w:val="006B7996"/>
    <w:rsid w:val="006C23F7"/>
    <w:rsid w:val="006C4AF4"/>
    <w:rsid w:val="006D3F2F"/>
    <w:rsid w:val="006D3F33"/>
    <w:rsid w:val="006D4FA6"/>
    <w:rsid w:val="006E3536"/>
    <w:rsid w:val="006E4B7B"/>
    <w:rsid w:val="006F1A84"/>
    <w:rsid w:val="006F50FD"/>
    <w:rsid w:val="006F5547"/>
    <w:rsid w:val="0070342B"/>
    <w:rsid w:val="007046A5"/>
    <w:rsid w:val="0070515B"/>
    <w:rsid w:val="00706441"/>
    <w:rsid w:val="00714488"/>
    <w:rsid w:val="0072056D"/>
    <w:rsid w:val="007251DF"/>
    <w:rsid w:val="007254A7"/>
    <w:rsid w:val="00732D20"/>
    <w:rsid w:val="0074350C"/>
    <w:rsid w:val="00744CBD"/>
    <w:rsid w:val="007505A6"/>
    <w:rsid w:val="00754766"/>
    <w:rsid w:val="007548C8"/>
    <w:rsid w:val="007619F5"/>
    <w:rsid w:val="00763964"/>
    <w:rsid w:val="0077746A"/>
    <w:rsid w:val="00777964"/>
    <w:rsid w:val="00780298"/>
    <w:rsid w:val="00781885"/>
    <w:rsid w:val="00782A3A"/>
    <w:rsid w:val="00787057"/>
    <w:rsid w:val="007913B1"/>
    <w:rsid w:val="00792825"/>
    <w:rsid w:val="00792F12"/>
    <w:rsid w:val="007A0363"/>
    <w:rsid w:val="007A2584"/>
    <w:rsid w:val="007A3F07"/>
    <w:rsid w:val="007B720A"/>
    <w:rsid w:val="007C25EA"/>
    <w:rsid w:val="007C475B"/>
    <w:rsid w:val="007C57D9"/>
    <w:rsid w:val="007D17AC"/>
    <w:rsid w:val="007D4982"/>
    <w:rsid w:val="007E2973"/>
    <w:rsid w:val="007E5451"/>
    <w:rsid w:val="007E57ED"/>
    <w:rsid w:val="0080062A"/>
    <w:rsid w:val="00806E3F"/>
    <w:rsid w:val="008071D3"/>
    <w:rsid w:val="00810B2B"/>
    <w:rsid w:val="0081533C"/>
    <w:rsid w:val="0083119E"/>
    <w:rsid w:val="00832847"/>
    <w:rsid w:val="00834193"/>
    <w:rsid w:val="00835A23"/>
    <w:rsid w:val="00841AF1"/>
    <w:rsid w:val="00843971"/>
    <w:rsid w:val="008442A9"/>
    <w:rsid w:val="008472B1"/>
    <w:rsid w:val="00850F77"/>
    <w:rsid w:val="0085439B"/>
    <w:rsid w:val="008558E5"/>
    <w:rsid w:val="00865C6A"/>
    <w:rsid w:val="00867CA4"/>
    <w:rsid w:val="00877FEC"/>
    <w:rsid w:val="008825F7"/>
    <w:rsid w:val="00884E20"/>
    <w:rsid w:val="008853FB"/>
    <w:rsid w:val="00887EC2"/>
    <w:rsid w:val="0089000D"/>
    <w:rsid w:val="0089026B"/>
    <w:rsid w:val="008922BA"/>
    <w:rsid w:val="008A08DE"/>
    <w:rsid w:val="008A3F96"/>
    <w:rsid w:val="008A7F81"/>
    <w:rsid w:val="008B05C3"/>
    <w:rsid w:val="008B0964"/>
    <w:rsid w:val="008B4965"/>
    <w:rsid w:val="008B6191"/>
    <w:rsid w:val="008C48A3"/>
    <w:rsid w:val="008C75A6"/>
    <w:rsid w:val="008D08B6"/>
    <w:rsid w:val="008D1ABD"/>
    <w:rsid w:val="008D43E0"/>
    <w:rsid w:val="008D5912"/>
    <w:rsid w:val="008D626B"/>
    <w:rsid w:val="008E3C57"/>
    <w:rsid w:val="008E42E7"/>
    <w:rsid w:val="008E6C61"/>
    <w:rsid w:val="008E7806"/>
    <w:rsid w:val="008F2829"/>
    <w:rsid w:val="008F70D1"/>
    <w:rsid w:val="0090137A"/>
    <w:rsid w:val="00902AB2"/>
    <w:rsid w:val="00904998"/>
    <w:rsid w:val="009059AD"/>
    <w:rsid w:val="0091171B"/>
    <w:rsid w:val="00913322"/>
    <w:rsid w:val="00914B9F"/>
    <w:rsid w:val="00917683"/>
    <w:rsid w:val="009229AA"/>
    <w:rsid w:val="009253F6"/>
    <w:rsid w:val="009264A2"/>
    <w:rsid w:val="0092671E"/>
    <w:rsid w:val="00933188"/>
    <w:rsid w:val="00936068"/>
    <w:rsid w:val="009450AE"/>
    <w:rsid w:val="00951170"/>
    <w:rsid w:val="009517CC"/>
    <w:rsid w:val="009555D7"/>
    <w:rsid w:val="009615D4"/>
    <w:rsid w:val="009636D9"/>
    <w:rsid w:val="00964ECC"/>
    <w:rsid w:val="00967564"/>
    <w:rsid w:val="00972E20"/>
    <w:rsid w:val="00974677"/>
    <w:rsid w:val="009827C2"/>
    <w:rsid w:val="00985075"/>
    <w:rsid w:val="00991276"/>
    <w:rsid w:val="00993870"/>
    <w:rsid w:val="0099713B"/>
    <w:rsid w:val="009A2F17"/>
    <w:rsid w:val="009A4B25"/>
    <w:rsid w:val="009B3C30"/>
    <w:rsid w:val="009C006B"/>
    <w:rsid w:val="009C01F4"/>
    <w:rsid w:val="009C2283"/>
    <w:rsid w:val="009C2317"/>
    <w:rsid w:val="009C3B87"/>
    <w:rsid w:val="009C5432"/>
    <w:rsid w:val="009C7BAA"/>
    <w:rsid w:val="009C7C90"/>
    <w:rsid w:val="009D24F5"/>
    <w:rsid w:val="009D38DD"/>
    <w:rsid w:val="009E2B71"/>
    <w:rsid w:val="009E2BF4"/>
    <w:rsid w:val="009F1343"/>
    <w:rsid w:val="009F6284"/>
    <w:rsid w:val="009F648C"/>
    <w:rsid w:val="009F68FC"/>
    <w:rsid w:val="00A00F0A"/>
    <w:rsid w:val="00A0486F"/>
    <w:rsid w:val="00A13664"/>
    <w:rsid w:val="00A147AB"/>
    <w:rsid w:val="00A1510F"/>
    <w:rsid w:val="00A16AF1"/>
    <w:rsid w:val="00A23FE7"/>
    <w:rsid w:val="00A24EF4"/>
    <w:rsid w:val="00A27FD6"/>
    <w:rsid w:val="00A31C6F"/>
    <w:rsid w:val="00A33747"/>
    <w:rsid w:val="00A4429F"/>
    <w:rsid w:val="00A44512"/>
    <w:rsid w:val="00A4514F"/>
    <w:rsid w:val="00A51FB5"/>
    <w:rsid w:val="00A547C5"/>
    <w:rsid w:val="00A54A54"/>
    <w:rsid w:val="00A5724E"/>
    <w:rsid w:val="00A57BEA"/>
    <w:rsid w:val="00A6029B"/>
    <w:rsid w:val="00A6094E"/>
    <w:rsid w:val="00A66161"/>
    <w:rsid w:val="00A7061D"/>
    <w:rsid w:val="00A744D1"/>
    <w:rsid w:val="00A87EDF"/>
    <w:rsid w:val="00A90151"/>
    <w:rsid w:val="00A90851"/>
    <w:rsid w:val="00A92B3B"/>
    <w:rsid w:val="00A92C88"/>
    <w:rsid w:val="00A9359B"/>
    <w:rsid w:val="00A94AFE"/>
    <w:rsid w:val="00A94B6A"/>
    <w:rsid w:val="00AA11CF"/>
    <w:rsid w:val="00AA163B"/>
    <w:rsid w:val="00AA4589"/>
    <w:rsid w:val="00AB0E41"/>
    <w:rsid w:val="00AB528D"/>
    <w:rsid w:val="00AB5F12"/>
    <w:rsid w:val="00AC0558"/>
    <w:rsid w:val="00AC0C97"/>
    <w:rsid w:val="00AC1CFD"/>
    <w:rsid w:val="00AD168B"/>
    <w:rsid w:val="00AE277A"/>
    <w:rsid w:val="00AF2097"/>
    <w:rsid w:val="00AF6744"/>
    <w:rsid w:val="00B03F03"/>
    <w:rsid w:val="00B0494E"/>
    <w:rsid w:val="00B04AFA"/>
    <w:rsid w:val="00B06700"/>
    <w:rsid w:val="00B06CFE"/>
    <w:rsid w:val="00B103C3"/>
    <w:rsid w:val="00B12FCD"/>
    <w:rsid w:val="00B15203"/>
    <w:rsid w:val="00B153EB"/>
    <w:rsid w:val="00B1693F"/>
    <w:rsid w:val="00B16AED"/>
    <w:rsid w:val="00B23603"/>
    <w:rsid w:val="00B242A4"/>
    <w:rsid w:val="00B251A4"/>
    <w:rsid w:val="00B251D8"/>
    <w:rsid w:val="00B255CB"/>
    <w:rsid w:val="00B27590"/>
    <w:rsid w:val="00B32D6C"/>
    <w:rsid w:val="00B3749D"/>
    <w:rsid w:val="00B4058C"/>
    <w:rsid w:val="00B42D2C"/>
    <w:rsid w:val="00B4584C"/>
    <w:rsid w:val="00B57056"/>
    <w:rsid w:val="00B60764"/>
    <w:rsid w:val="00B617A0"/>
    <w:rsid w:val="00B65DAA"/>
    <w:rsid w:val="00B66B2F"/>
    <w:rsid w:val="00B705F9"/>
    <w:rsid w:val="00B74F15"/>
    <w:rsid w:val="00B74F7F"/>
    <w:rsid w:val="00B75B08"/>
    <w:rsid w:val="00B832FA"/>
    <w:rsid w:val="00B860DD"/>
    <w:rsid w:val="00B87302"/>
    <w:rsid w:val="00B87859"/>
    <w:rsid w:val="00B91D47"/>
    <w:rsid w:val="00B92180"/>
    <w:rsid w:val="00B96292"/>
    <w:rsid w:val="00BA1671"/>
    <w:rsid w:val="00BA26CE"/>
    <w:rsid w:val="00BA3CB8"/>
    <w:rsid w:val="00BA7623"/>
    <w:rsid w:val="00BC10EC"/>
    <w:rsid w:val="00BC1871"/>
    <w:rsid w:val="00BC2AE0"/>
    <w:rsid w:val="00BC7301"/>
    <w:rsid w:val="00BD0A92"/>
    <w:rsid w:val="00BD0DB0"/>
    <w:rsid w:val="00BD1BCE"/>
    <w:rsid w:val="00BE6073"/>
    <w:rsid w:val="00BE7F9E"/>
    <w:rsid w:val="00BF1B8A"/>
    <w:rsid w:val="00BF68C8"/>
    <w:rsid w:val="00C01E68"/>
    <w:rsid w:val="00C02B19"/>
    <w:rsid w:val="00C047C1"/>
    <w:rsid w:val="00C04C28"/>
    <w:rsid w:val="00C05DDA"/>
    <w:rsid w:val="00C11924"/>
    <w:rsid w:val="00C1443F"/>
    <w:rsid w:val="00C1643F"/>
    <w:rsid w:val="00C24BA6"/>
    <w:rsid w:val="00C3222E"/>
    <w:rsid w:val="00C326F9"/>
    <w:rsid w:val="00C32F6F"/>
    <w:rsid w:val="00C37A29"/>
    <w:rsid w:val="00C4034E"/>
    <w:rsid w:val="00C41DED"/>
    <w:rsid w:val="00C42F76"/>
    <w:rsid w:val="00C460D0"/>
    <w:rsid w:val="00C54A69"/>
    <w:rsid w:val="00C55C51"/>
    <w:rsid w:val="00C61200"/>
    <w:rsid w:val="00C70EFC"/>
    <w:rsid w:val="00C73BA0"/>
    <w:rsid w:val="00C824ED"/>
    <w:rsid w:val="00C83029"/>
    <w:rsid w:val="00C86344"/>
    <w:rsid w:val="00C932F3"/>
    <w:rsid w:val="00CA0BF8"/>
    <w:rsid w:val="00CA0D56"/>
    <w:rsid w:val="00CA1E19"/>
    <w:rsid w:val="00CA5CFF"/>
    <w:rsid w:val="00CB599C"/>
    <w:rsid w:val="00CB732E"/>
    <w:rsid w:val="00CC1D0E"/>
    <w:rsid w:val="00CC6729"/>
    <w:rsid w:val="00CD0153"/>
    <w:rsid w:val="00CD07B2"/>
    <w:rsid w:val="00CD4066"/>
    <w:rsid w:val="00CD42AE"/>
    <w:rsid w:val="00CD61EB"/>
    <w:rsid w:val="00CD7BEA"/>
    <w:rsid w:val="00CD7CCB"/>
    <w:rsid w:val="00CE1F67"/>
    <w:rsid w:val="00CE25CE"/>
    <w:rsid w:val="00CE5826"/>
    <w:rsid w:val="00CE78A6"/>
    <w:rsid w:val="00CF02F0"/>
    <w:rsid w:val="00D06941"/>
    <w:rsid w:val="00D15069"/>
    <w:rsid w:val="00D16F74"/>
    <w:rsid w:val="00D17476"/>
    <w:rsid w:val="00D17DAD"/>
    <w:rsid w:val="00D2744A"/>
    <w:rsid w:val="00D309DB"/>
    <w:rsid w:val="00D34D4C"/>
    <w:rsid w:val="00D34DF6"/>
    <w:rsid w:val="00D370F4"/>
    <w:rsid w:val="00D4159B"/>
    <w:rsid w:val="00D45345"/>
    <w:rsid w:val="00D47144"/>
    <w:rsid w:val="00D502E8"/>
    <w:rsid w:val="00D549B5"/>
    <w:rsid w:val="00D567C3"/>
    <w:rsid w:val="00D568CA"/>
    <w:rsid w:val="00D57926"/>
    <w:rsid w:val="00D60649"/>
    <w:rsid w:val="00D61E88"/>
    <w:rsid w:val="00D7139F"/>
    <w:rsid w:val="00D75CA3"/>
    <w:rsid w:val="00D805AB"/>
    <w:rsid w:val="00D82889"/>
    <w:rsid w:val="00D8314D"/>
    <w:rsid w:val="00D83923"/>
    <w:rsid w:val="00D84394"/>
    <w:rsid w:val="00D85DF8"/>
    <w:rsid w:val="00D928FD"/>
    <w:rsid w:val="00D9359E"/>
    <w:rsid w:val="00D938C6"/>
    <w:rsid w:val="00D9419D"/>
    <w:rsid w:val="00DA38D3"/>
    <w:rsid w:val="00DA41C7"/>
    <w:rsid w:val="00DB245B"/>
    <w:rsid w:val="00DB40C3"/>
    <w:rsid w:val="00DC5760"/>
    <w:rsid w:val="00DD4188"/>
    <w:rsid w:val="00DE395C"/>
    <w:rsid w:val="00DF2FEB"/>
    <w:rsid w:val="00DF4E3E"/>
    <w:rsid w:val="00DF5569"/>
    <w:rsid w:val="00DF5A1C"/>
    <w:rsid w:val="00DF6DAC"/>
    <w:rsid w:val="00E0100A"/>
    <w:rsid w:val="00E01377"/>
    <w:rsid w:val="00E034A4"/>
    <w:rsid w:val="00E034BF"/>
    <w:rsid w:val="00E0453D"/>
    <w:rsid w:val="00E057A6"/>
    <w:rsid w:val="00E05FA6"/>
    <w:rsid w:val="00E067B3"/>
    <w:rsid w:val="00E12FC0"/>
    <w:rsid w:val="00E16799"/>
    <w:rsid w:val="00E21EEF"/>
    <w:rsid w:val="00E25474"/>
    <w:rsid w:val="00E25A16"/>
    <w:rsid w:val="00E27C31"/>
    <w:rsid w:val="00E32F93"/>
    <w:rsid w:val="00E35082"/>
    <w:rsid w:val="00E42E3C"/>
    <w:rsid w:val="00E455F0"/>
    <w:rsid w:val="00E462CE"/>
    <w:rsid w:val="00E47FB6"/>
    <w:rsid w:val="00E53C1C"/>
    <w:rsid w:val="00E54B2B"/>
    <w:rsid w:val="00E553C5"/>
    <w:rsid w:val="00E56BED"/>
    <w:rsid w:val="00E61176"/>
    <w:rsid w:val="00E6557F"/>
    <w:rsid w:val="00E701F0"/>
    <w:rsid w:val="00E80F52"/>
    <w:rsid w:val="00E90AE9"/>
    <w:rsid w:val="00E92A17"/>
    <w:rsid w:val="00E94040"/>
    <w:rsid w:val="00E94237"/>
    <w:rsid w:val="00E97A28"/>
    <w:rsid w:val="00EA05A7"/>
    <w:rsid w:val="00EA1943"/>
    <w:rsid w:val="00EA3E1B"/>
    <w:rsid w:val="00EA6BB9"/>
    <w:rsid w:val="00EA6C09"/>
    <w:rsid w:val="00EB4748"/>
    <w:rsid w:val="00EB695B"/>
    <w:rsid w:val="00EB7F12"/>
    <w:rsid w:val="00EC425D"/>
    <w:rsid w:val="00EC50C5"/>
    <w:rsid w:val="00EC7A0E"/>
    <w:rsid w:val="00ED4263"/>
    <w:rsid w:val="00EE686C"/>
    <w:rsid w:val="00EE6D53"/>
    <w:rsid w:val="00EE6F14"/>
    <w:rsid w:val="00EF29CC"/>
    <w:rsid w:val="00EF3F23"/>
    <w:rsid w:val="00F072B6"/>
    <w:rsid w:val="00F16030"/>
    <w:rsid w:val="00F162D4"/>
    <w:rsid w:val="00F27EFA"/>
    <w:rsid w:val="00F30997"/>
    <w:rsid w:val="00F357C9"/>
    <w:rsid w:val="00F4010B"/>
    <w:rsid w:val="00F42B10"/>
    <w:rsid w:val="00F4433F"/>
    <w:rsid w:val="00F459F3"/>
    <w:rsid w:val="00F4702C"/>
    <w:rsid w:val="00F505B8"/>
    <w:rsid w:val="00F53397"/>
    <w:rsid w:val="00F53AB9"/>
    <w:rsid w:val="00F634F6"/>
    <w:rsid w:val="00F64343"/>
    <w:rsid w:val="00F64DA1"/>
    <w:rsid w:val="00F75361"/>
    <w:rsid w:val="00F76C4D"/>
    <w:rsid w:val="00F81447"/>
    <w:rsid w:val="00F854B9"/>
    <w:rsid w:val="00F863F7"/>
    <w:rsid w:val="00F87B07"/>
    <w:rsid w:val="00F90745"/>
    <w:rsid w:val="00F90B31"/>
    <w:rsid w:val="00F93598"/>
    <w:rsid w:val="00F94880"/>
    <w:rsid w:val="00F94DAB"/>
    <w:rsid w:val="00FA1171"/>
    <w:rsid w:val="00FA12F2"/>
    <w:rsid w:val="00FA2262"/>
    <w:rsid w:val="00FA7B0F"/>
    <w:rsid w:val="00FA7EF3"/>
    <w:rsid w:val="00FB0D65"/>
    <w:rsid w:val="00FB183A"/>
    <w:rsid w:val="00FB4A9F"/>
    <w:rsid w:val="00FB51E9"/>
    <w:rsid w:val="00FB770D"/>
    <w:rsid w:val="00FC2D8B"/>
    <w:rsid w:val="00FC67ED"/>
    <w:rsid w:val="00FD0FBF"/>
    <w:rsid w:val="00FD3306"/>
    <w:rsid w:val="00FE12E8"/>
    <w:rsid w:val="00FE14AA"/>
    <w:rsid w:val="00FE2E9B"/>
    <w:rsid w:val="00FE57D8"/>
    <w:rsid w:val="00FF0EC7"/>
    <w:rsid w:val="00FF10D9"/>
    <w:rsid w:val="00FF285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6F86D5"/>
  <w15:chartTrackingRefBased/>
  <w15:docId w15:val="{D22DDF96-AD42-43C2-B7CA-40AF67996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iPriority="0"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qFormat="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iPriority="0"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iPriority="0"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0"/>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052"/>
    <w:pPr>
      <w:spacing w:before="80" w:after="120" w:line="240" w:lineRule="auto"/>
    </w:pPr>
    <w:rPr>
      <w:sz w:val="20"/>
    </w:rPr>
  </w:style>
  <w:style w:type="paragraph" w:styleId="Heading1">
    <w:name w:val="heading 1"/>
    <w:basedOn w:val="Normal"/>
    <w:next w:val="Normal"/>
    <w:link w:val="Heading1Char"/>
    <w:qFormat/>
    <w:rsid w:val="00F459F3"/>
    <w:pPr>
      <w:keepNext/>
      <w:keepLines/>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nhideWhenUsed/>
    <w:qFormat/>
    <w:rsid w:val="00027052"/>
    <w:pPr>
      <w:keepNext/>
      <w:keepLines/>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nhideWhenUsed/>
    <w:qFormat/>
    <w:rsid w:val="0091171B"/>
    <w:pPr>
      <w:keepNext/>
      <w:keepLines/>
      <w:spacing w:after="6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nhideWhenUsed/>
    <w:qFormat/>
    <w:rsid w:val="00F53397"/>
    <w:pPr>
      <w:keepNext/>
      <w:keepLines/>
      <w:outlineLvl w:val="3"/>
    </w:pPr>
    <w:rPr>
      <w:rFonts w:asciiTheme="majorHAnsi" w:eastAsiaTheme="majorEastAsia" w:hAnsiTheme="majorHAnsi" w:cstheme="majorBidi"/>
      <w:b/>
      <w:iCs/>
    </w:rPr>
  </w:style>
  <w:style w:type="paragraph" w:styleId="Heading5">
    <w:name w:val="heading 5"/>
    <w:basedOn w:val="Normal"/>
    <w:next w:val="Normal"/>
    <w:link w:val="Heading5Char"/>
    <w:unhideWhenUsed/>
    <w:qFormat/>
    <w:rsid w:val="009D24F5"/>
    <w:pPr>
      <w:keepNext/>
      <w:keepLines/>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semiHidden/>
    <w:qFormat/>
    <w:rsid w:val="00FE12E8"/>
    <w:pPr>
      <w:keepNext/>
      <w:keepLines/>
      <w:spacing w:before="100" w:after="100" w:line="240" w:lineRule="atLeast"/>
      <w:outlineLvl w:val="5"/>
    </w:pPr>
    <w:rPr>
      <w:rFonts w:asciiTheme="majorHAnsi" w:eastAsiaTheme="majorEastAsia" w:hAnsiTheme="majorHAnsi" w:cstheme="majorBidi"/>
      <w:i/>
      <w:iCs/>
      <w:color w:val="00B2A9" w:themeColor="text2"/>
      <w:szCs w:val="20"/>
      <w:lang w:eastAsia="en-AU"/>
    </w:rPr>
  </w:style>
  <w:style w:type="paragraph" w:styleId="Heading7">
    <w:name w:val="heading 7"/>
    <w:basedOn w:val="Normal"/>
    <w:next w:val="Normal"/>
    <w:link w:val="Heading7Char"/>
    <w:semiHidden/>
    <w:rsid w:val="00FE12E8"/>
    <w:pPr>
      <w:keepNext/>
      <w:keepLines/>
      <w:spacing w:before="2820" w:after="180" w:line="240" w:lineRule="atLeast"/>
      <w:outlineLvl w:val="6"/>
    </w:pPr>
    <w:rPr>
      <w:rFonts w:asciiTheme="majorHAnsi" w:eastAsiaTheme="majorEastAsia" w:hAnsiTheme="majorHAnsi" w:cstheme="majorBidi"/>
      <w:b/>
      <w:iCs/>
      <w:color w:val="FFFFFF"/>
      <w:szCs w:val="20"/>
      <w:lang w:eastAsia="en-AU"/>
    </w:rPr>
  </w:style>
  <w:style w:type="paragraph" w:styleId="Heading8">
    <w:name w:val="heading 8"/>
    <w:aliases w:val="Appendix Title"/>
    <w:basedOn w:val="Normal"/>
    <w:next w:val="BodyText"/>
    <w:link w:val="Heading8Char"/>
    <w:uiPriority w:val="1"/>
    <w:semiHidden/>
    <w:rsid w:val="00FE12E8"/>
    <w:pPr>
      <w:keepNext/>
      <w:keepLines/>
      <w:pageBreakBefore/>
      <w:framePr w:w="11907" w:h="1985" w:hRule="exact" w:hSpace="11340" w:vSpace="284" w:wrap="around" w:vAnchor="page" w:hAnchor="page" w:yAlign="top"/>
      <w:numPr>
        <w:numId w:val="11"/>
      </w:numPr>
      <w:spacing w:before="1300" w:after="440" w:line="440" w:lineRule="exact"/>
      <w:ind w:right="1134"/>
      <w:outlineLvl w:val="7"/>
    </w:pPr>
    <w:rPr>
      <w:rFonts w:asciiTheme="majorHAnsi" w:eastAsiaTheme="majorEastAsia" w:hAnsiTheme="majorHAnsi" w:cstheme="majorBidi"/>
      <w:b/>
      <w:color w:val="00B2A9" w:themeColor="text2"/>
      <w:sz w:val="40"/>
      <w:szCs w:val="20"/>
      <w:lang w:eastAsia="en-AU"/>
    </w:rPr>
  </w:style>
  <w:style w:type="paragraph" w:styleId="Heading9">
    <w:name w:val="heading 9"/>
    <w:aliases w:val="Appendix Heading 1"/>
    <w:basedOn w:val="Normal"/>
    <w:next w:val="BodyText"/>
    <w:link w:val="Heading9Char"/>
    <w:uiPriority w:val="1"/>
    <w:semiHidden/>
    <w:rsid w:val="00FE12E8"/>
    <w:pPr>
      <w:keepNext/>
      <w:keepLines/>
      <w:tabs>
        <w:tab w:val="left" w:pos="1559"/>
        <w:tab w:val="left" w:pos="1843"/>
        <w:tab w:val="left" w:pos="2126"/>
        <w:tab w:val="left" w:pos="2410"/>
      </w:tabs>
      <w:spacing w:before="100" w:after="100" w:line="280" w:lineRule="exact"/>
      <w:outlineLvl w:val="8"/>
    </w:pPr>
    <w:rPr>
      <w:rFonts w:eastAsia="Times New Roman" w:cs="Arial"/>
      <w:b/>
      <w:color w:val="00B2A9" w:themeColor="text2"/>
      <w:sz w:val="24"/>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qFormat/>
    <w:rsid w:val="00027052"/>
    <w:pPr>
      <w:spacing w:after="0" w:line="240" w:lineRule="auto"/>
    </w:pPr>
    <w:rPr>
      <w:sz w:val="20"/>
    </w:rPr>
  </w:style>
  <w:style w:type="paragraph" w:styleId="ListBullet">
    <w:name w:val="List Bullet"/>
    <w:basedOn w:val="Normal"/>
    <w:unhideWhenUsed/>
    <w:qFormat/>
    <w:rsid w:val="009B3C30"/>
    <w:pPr>
      <w:numPr>
        <w:numId w:val="42"/>
      </w:numPr>
      <w:contextualSpacing/>
    </w:pPr>
  </w:style>
  <w:style w:type="paragraph" w:styleId="ListBullet2">
    <w:name w:val="List Bullet 2"/>
    <w:basedOn w:val="Normal"/>
    <w:unhideWhenUsed/>
    <w:qFormat/>
    <w:rsid w:val="009B3C30"/>
    <w:pPr>
      <w:numPr>
        <w:ilvl w:val="1"/>
        <w:numId w:val="4"/>
      </w:numPr>
      <w:contextualSpacing/>
    </w:pPr>
  </w:style>
  <w:style w:type="paragraph" w:styleId="ListNumber">
    <w:name w:val="List Number"/>
    <w:basedOn w:val="Normal"/>
    <w:unhideWhenUsed/>
    <w:qFormat/>
    <w:rsid w:val="00D16F74"/>
    <w:pPr>
      <w:numPr>
        <w:numId w:val="5"/>
      </w:numPr>
      <w:contextualSpacing/>
    </w:pPr>
  </w:style>
  <w:style w:type="numbering" w:customStyle="1" w:styleId="Bullets">
    <w:name w:val="Bullets"/>
    <w:uiPriority w:val="99"/>
    <w:rsid w:val="009B3C30"/>
    <w:pPr>
      <w:numPr>
        <w:numId w:val="1"/>
      </w:numPr>
    </w:pPr>
  </w:style>
  <w:style w:type="character" w:customStyle="1" w:styleId="Heading1Char">
    <w:name w:val="Heading 1 Char"/>
    <w:basedOn w:val="DefaultParagraphFont"/>
    <w:link w:val="Heading1"/>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5"/>
      </w:numPr>
      <w:contextualSpacing/>
    </w:pPr>
  </w:style>
  <w:style w:type="character" w:customStyle="1" w:styleId="Heading2Char">
    <w:name w:val="Heading 2 Char"/>
    <w:basedOn w:val="DefaultParagraphFont"/>
    <w:link w:val="Heading2"/>
    <w:rsid w:val="00027052"/>
    <w:rPr>
      <w:rFonts w:asciiTheme="majorHAnsi" w:eastAsiaTheme="majorEastAsia" w:hAnsiTheme="majorHAnsi" w:cstheme="majorBidi"/>
      <w:b/>
      <w:sz w:val="24"/>
      <w:szCs w:val="26"/>
    </w:rPr>
  </w:style>
  <w:style w:type="paragraph" w:styleId="ListParagraph">
    <w:name w:val="List Paragraph"/>
    <w:basedOn w:val="Normal"/>
    <w:uiPriority w:val="34"/>
    <w:qFormat/>
    <w:rsid w:val="00594496"/>
    <w:pPr>
      <w:ind w:left="284"/>
      <w:contextualSpacing/>
    </w:pPr>
  </w:style>
  <w:style w:type="paragraph" w:styleId="Header">
    <w:name w:val="header"/>
    <w:basedOn w:val="Normal"/>
    <w:link w:val="HeaderChar"/>
    <w:unhideWhenUsed/>
    <w:rsid w:val="00C37A29"/>
    <w:pPr>
      <w:tabs>
        <w:tab w:val="center" w:pos="4513"/>
        <w:tab w:val="right" w:pos="9026"/>
      </w:tabs>
      <w:spacing w:after="0"/>
    </w:pPr>
  </w:style>
  <w:style w:type="character" w:customStyle="1" w:styleId="HeaderChar">
    <w:name w:val="Header Char"/>
    <w:basedOn w:val="DefaultParagraphFont"/>
    <w:link w:val="Header"/>
    <w:rsid w:val="00C37A29"/>
  </w:style>
  <w:style w:type="paragraph" w:styleId="Footer">
    <w:name w:val="footer"/>
    <w:basedOn w:val="Normal"/>
    <w:link w:val="FooterChar"/>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rsid w:val="0091171B"/>
    <w:rPr>
      <w:sz w:val="14"/>
    </w:rPr>
  </w:style>
  <w:style w:type="numbering" w:customStyle="1" w:styleId="Numbering">
    <w:name w:val="Numbering"/>
    <w:uiPriority w:val="99"/>
    <w:rsid w:val="00D16F74"/>
    <w:pPr>
      <w:numPr>
        <w:numId w:val="2"/>
      </w:numPr>
    </w:pPr>
  </w:style>
  <w:style w:type="paragraph" w:styleId="ListBullet3">
    <w:name w:val="List Bullet 3"/>
    <w:basedOn w:val="Normal"/>
    <w:unhideWhenUsed/>
    <w:rsid w:val="009B3C30"/>
    <w:pPr>
      <w:numPr>
        <w:ilvl w:val="2"/>
        <w:numId w:val="4"/>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5"/>
      </w:numPr>
      <w:contextualSpacing/>
    </w:pPr>
  </w:style>
  <w:style w:type="paragraph" w:styleId="ListNumber4">
    <w:name w:val="List Number 4"/>
    <w:basedOn w:val="Normal"/>
    <w:uiPriority w:val="99"/>
    <w:unhideWhenUsed/>
    <w:qFormat/>
    <w:rsid w:val="00D16F74"/>
    <w:pPr>
      <w:numPr>
        <w:ilvl w:val="3"/>
        <w:numId w:val="5"/>
      </w:numPr>
      <w:contextualSpacing/>
    </w:pPr>
  </w:style>
  <w:style w:type="paragraph" w:styleId="ListNumber5">
    <w:name w:val="List Number 5"/>
    <w:basedOn w:val="Normal"/>
    <w:uiPriority w:val="99"/>
    <w:unhideWhenUsed/>
    <w:rsid w:val="00D16F74"/>
    <w:pPr>
      <w:numPr>
        <w:ilvl w:val="4"/>
        <w:numId w:val="5"/>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rsid w:val="0091171B"/>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rsid w:val="00F53397"/>
    <w:rPr>
      <w:rFonts w:asciiTheme="majorHAnsi" w:eastAsiaTheme="majorEastAsia" w:hAnsiTheme="majorHAnsi" w:cstheme="majorBidi"/>
      <w:b/>
      <w:iCs/>
    </w:rPr>
  </w:style>
  <w:style w:type="character" w:customStyle="1" w:styleId="Heading5Char">
    <w:name w:val="Heading 5 Char"/>
    <w:basedOn w:val="DefaultParagraphFont"/>
    <w:link w:val="Heading5"/>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3"/>
      </w:numPr>
    </w:pPr>
  </w:style>
  <w:style w:type="paragraph" w:styleId="Title">
    <w:name w:val="Title"/>
    <w:basedOn w:val="Normal"/>
    <w:next w:val="Normal"/>
    <w:link w:val="TitleChar"/>
    <w:uiPriority w:val="99"/>
    <w:rsid w:val="00CD42AE"/>
    <w:pPr>
      <w:framePr w:w="5103" w:hSpace="11340" w:vSpace="567" w:wrap="around" w:vAnchor="page" w:hAnchor="page" w:x="1135" w:y="1475"/>
      <w:spacing w:before="0"/>
      <w:contextualSpacing/>
    </w:pPr>
    <w:rPr>
      <w:rFonts w:asciiTheme="majorHAnsi" w:eastAsiaTheme="majorEastAsia" w:hAnsiTheme="majorHAnsi" w:cstheme="majorBidi"/>
      <w:b/>
      <w:color w:val="53565A" w:themeColor="accent6"/>
      <w:spacing w:val="-10"/>
      <w:kern w:val="28"/>
      <w:sz w:val="48"/>
      <w:szCs w:val="56"/>
    </w:rPr>
  </w:style>
  <w:style w:type="character" w:customStyle="1" w:styleId="TitleChar">
    <w:name w:val="Title Char"/>
    <w:basedOn w:val="DefaultParagraphFont"/>
    <w:link w:val="Title"/>
    <w:uiPriority w:val="99"/>
    <w:rsid w:val="00CD42AE"/>
    <w:rPr>
      <w:rFonts w:asciiTheme="majorHAnsi" w:eastAsiaTheme="majorEastAsia" w:hAnsiTheme="majorHAnsi" w:cstheme="majorBidi"/>
      <w:b/>
      <w:color w:val="53565A" w:themeColor="accent6"/>
      <w:spacing w:val="-10"/>
      <w:kern w:val="28"/>
      <w:sz w:val="48"/>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ilvl w:val="1"/>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99"/>
    <w:rsid w:val="009B3C30"/>
    <w:pPr>
      <w:framePr w:wrap="around"/>
    </w:pPr>
    <w:rPr>
      <w:b w:val="0"/>
      <w:color w:val="404040" w:themeColor="text1" w:themeTint="BF"/>
      <w:spacing w:val="0"/>
      <w:sz w:val="22"/>
    </w:rPr>
  </w:style>
  <w:style w:type="character" w:customStyle="1" w:styleId="SubtitleChar">
    <w:name w:val="Subtitle Char"/>
    <w:basedOn w:val="DefaultParagraphFont"/>
    <w:link w:val="Subtitle"/>
    <w:uiPriority w:val="99"/>
    <w:rsid w:val="009B3C30"/>
    <w:rPr>
      <w:rFonts w:asciiTheme="majorHAnsi" w:eastAsiaTheme="majorEastAsia" w:hAnsiTheme="majorHAnsi" w:cstheme="majorBidi"/>
      <w:color w:val="404040" w:themeColor="text1" w:themeTint="BF"/>
      <w:kern w:val="28"/>
      <w:szCs w:val="56"/>
    </w:rPr>
  </w:style>
  <w:style w:type="paragraph" w:styleId="TOCHeading">
    <w:name w:val="TOC Heading"/>
    <w:basedOn w:val="Heading1"/>
    <w:next w:val="Normal"/>
    <w:uiPriority w:val="9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qFormat/>
    <w:rsid w:val="00374847"/>
    <w:rPr>
      <w:b/>
    </w:rPr>
  </w:style>
  <w:style w:type="paragraph" w:customStyle="1" w:styleId="Instructional">
    <w:name w:val="Instructional"/>
    <w:basedOn w:val="Normal"/>
    <w:link w:val="InstructionalChar"/>
    <w:uiPriority w:val="1"/>
    <w:qFormat/>
    <w:rsid w:val="00271BE0"/>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271BE0"/>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1D58B0"/>
    <w:pPr>
      <w:spacing w:before="60"/>
    </w:pPr>
    <w:rPr>
      <w:color w:val="404040" w:themeColor="text1" w:themeTint="BF"/>
    </w:rPr>
  </w:style>
  <w:style w:type="character" w:customStyle="1" w:styleId="GreyTextChar">
    <w:name w:val="Grey Text Char"/>
    <w:basedOn w:val="DefaultParagraphFont"/>
    <w:link w:val="GreyText"/>
    <w:uiPriority w:val="1"/>
    <w:rsid w:val="001D58B0"/>
    <w:rPr>
      <w:color w:val="404040" w:themeColor="text1" w:themeTint="BF"/>
      <w:sz w:val="20"/>
    </w:rPr>
  </w:style>
  <w:style w:type="table" w:customStyle="1" w:styleId="DTPDefaulttable">
    <w:name w:val="DTP Default table"/>
    <w:basedOn w:val="TableNormal"/>
    <w:uiPriority w:val="99"/>
    <w:rsid w:val="00E47FB6"/>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styleId="ListBullet4">
    <w:name w:val="List Bullet 4"/>
    <w:basedOn w:val="Normal"/>
    <w:uiPriority w:val="99"/>
    <w:semiHidden/>
    <w:unhideWhenUsed/>
    <w:rsid w:val="009B3C30"/>
    <w:pPr>
      <w:numPr>
        <w:ilvl w:val="3"/>
        <w:numId w:val="4"/>
      </w:numPr>
      <w:contextualSpacing/>
    </w:pPr>
  </w:style>
  <w:style w:type="paragraph" w:customStyle="1" w:styleId="Heading1-Numbered0">
    <w:name w:val="Heading 1 - Numbered"/>
    <w:basedOn w:val="Heading1"/>
    <w:next w:val="Normal"/>
    <w:link w:val="Heading1-NumberedChar0"/>
    <w:uiPriority w:val="9"/>
    <w:qFormat/>
    <w:rsid w:val="00271BE0"/>
    <w:pPr>
      <w:ind w:left="567" w:hanging="567"/>
      <w:contextualSpacing/>
    </w:pPr>
  </w:style>
  <w:style w:type="paragraph" w:customStyle="1" w:styleId="Heading2-Numbered0">
    <w:name w:val="Heading 2 - Numbered"/>
    <w:basedOn w:val="Heading2"/>
    <w:next w:val="Normal"/>
    <w:link w:val="Heading2-NumberedChar0"/>
    <w:uiPriority w:val="9"/>
    <w:qFormat/>
    <w:rsid w:val="00271BE0"/>
    <w:pPr>
      <w:ind w:left="567" w:hanging="567"/>
      <w:contextualSpacing/>
    </w:pPr>
  </w:style>
  <w:style w:type="character" w:customStyle="1" w:styleId="Heading1-NumberedChar0">
    <w:name w:val="Heading 1 - Numbered Char"/>
    <w:basedOn w:val="Heading1Char"/>
    <w:link w:val="Heading1-Numbered0"/>
    <w:uiPriority w:val="9"/>
    <w:rsid w:val="00271BE0"/>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271BE0"/>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5328D8"/>
    <w:pPr>
      <w:keepNext w:val="0"/>
      <w:keepLines w:val="0"/>
      <w:spacing w:before="60" w:after="120"/>
      <w:ind w:left="851" w:hanging="851"/>
    </w:pPr>
  </w:style>
  <w:style w:type="paragraph" w:customStyle="1" w:styleId="Heading4-Numbered">
    <w:name w:val="Heading 4 - Numbered"/>
    <w:basedOn w:val="Heading4"/>
    <w:link w:val="Heading4-NumberedChar"/>
    <w:uiPriority w:val="9"/>
    <w:qFormat/>
    <w:rsid w:val="001F37B8"/>
    <w:pPr>
      <w:keepNext w:val="0"/>
      <w:keepLines w:val="0"/>
      <w:spacing w:before="60"/>
      <w:ind w:left="1134" w:hanging="1134"/>
    </w:pPr>
    <w:rPr>
      <w:b w:val="0"/>
      <w:iCs w:val="0"/>
      <w:color w:val="000000" w:themeColor="text1"/>
      <w:sz w:val="18"/>
    </w:rPr>
  </w:style>
  <w:style w:type="character" w:customStyle="1" w:styleId="Heading3-NumberedChar">
    <w:name w:val="Heading 3 - Numbered Char"/>
    <w:basedOn w:val="Heading3Char"/>
    <w:link w:val="Heading3-Numbered"/>
    <w:uiPriority w:val="9"/>
    <w:rsid w:val="005328D8"/>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1F37B8"/>
    <w:rPr>
      <w:rFonts w:asciiTheme="majorHAnsi" w:eastAsiaTheme="majorEastAsia" w:hAnsiTheme="majorHAnsi" w:cstheme="majorBidi"/>
      <w:b w:val="0"/>
      <w:iCs w:val="0"/>
      <w:color w:val="000000" w:themeColor="text1"/>
      <w:sz w:val="18"/>
    </w:rPr>
  </w:style>
  <w:style w:type="table" w:customStyle="1" w:styleId="DTP-Blank">
    <w:name w:val="DTP-Blank"/>
    <w:basedOn w:val="TableNormal"/>
    <w:uiPriority w:val="99"/>
    <w:rsid w:val="005259E6"/>
    <w:pPr>
      <w:spacing w:after="0" w:line="240" w:lineRule="auto"/>
    </w:pPr>
    <w:tblPr>
      <w:tblStyleRowBandSize w:val="1"/>
      <w:tblBorders>
        <w:bottom w:val="single" w:sz="8" w:space="0" w:color="95999E" w:themeColor="accent6" w:themeTint="99"/>
        <w:insideH w:val="single" w:sz="8" w:space="0" w:color="95999E" w:themeColor="accent6" w:themeTint="99"/>
      </w:tblBorders>
      <w:tblCellMar>
        <w:left w:w="0" w:type="dxa"/>
      </w:tblCellMar>
    </w:tblPr>
    <w:tblStylePr w:type="firstRow">
      <w:rPr>
        <w:b/>
        <w:color w:val="53565A" w:themeColor="accent6"/>
      </w:rPr>
    </w:tblStylePr>
    <w:tblStylePr w:type="lastRow">
      <w:tblPr/>
      <w:tcPr>
        <w:tcBorders>
          <w:top w:val="single" w:sz="18" w:space="0" w:color="95999E" w:themeColor="accent6" w:themeTint="99"/>
          <w:left w:val="nil"/>
          <w:bottom w:val="single" w:sz="8" w:space="0" w:color="95999E" w:themeColor="accent6" w:themeTint="99"/>
          <w:right w:val="nil"/>
          <w:insideH w:val="nil"/>
          <w:insideV w:val="nil"/>
          <w:tl2br w:val="nil"/>
          <w:tr2bl w:val="nil"/>
        </w:tcBorders>
      </w:tcPr>
    </w:tblStylePr>
    <w:tblStylePr w:type="firstCol">
      <w:rPr>
        <w:b/>
      </w:rPr>
    </w:tblStylePr>
    <w:tblStylePr w:type="band2Horz">
      <w:tblPr/>
      <w:tcPr>
        <w:shd w:val="clear" w:color="auto" w:fill="F6FAFD"/>
      </w:tcPr>
    </w:tblStylePr>
  </w:style>
  <w:style w:type="paragraph" w:customStyle="1" w:styleId="Sign-offtext">
    <w:name w:val="Sign-off text"/>
    <w:basedOn w:val="Normal"/>
    <w:rsid w:val="00044C18"/>
    <w:pPr>
      <w:keepNext/>
      <w:keepLines/>
      <w:framePr w:w="5670" w:hSpace="181" w:wrap="around" w:hAnchor="margin" w:yAlign="bottom" w:anchorLock="1"/>
      <w:spacing w:before="60" w:after="1080"/>
      <w:contextualSpacing/>
      <w:suppressOverlap/>
    </w:pPr>
    <w:rPr>
      <w:rFonts w:ascii="Arial" w:eastAsia="Arial" w:hAnsi="Arial" w:cs="Arial"/>
    </w:rPr>
  </w:style>
  <w:style w:type="paragraph" w:customStyle="1" w:styleId="BannerLogo">
    <w:name w:val="Banner Logo"/>
    <w:basedOn w:val="Normal"/>
    <w:link w:val="BannerLogoChar"/>
    <w:rsid w:val="00A66161"/>
    <w:pPr>
      <w:framePr w:h="851" w:hRule="exact" w:wrap="around" w:vAnchor="page" w:hAnchor="page" w:x="8704" w:y="1617" w:anchorLock="1"/>
    </w:pPr>
    <w:rPr>
      <w:noProof/>
    </w:rPr>
  </w:style>
  <w:style w:type="character" w:customStyle="1" w:styleId="BannerLogoChar">
    <w:name w:val="Banner Logo Char"/>
    <w:basedOn w:val="DefaultParagraphFont"/>
    <w:link w:val="BannerLogo"/>
    <w:rsid w:val="00A66161"/>
    <w:rPr>
      <w:noProof/>
      <w:sz w:val="20"/>
    </w:rPr>
  </w:style>
  <w:style w:type="character" w:customStyle="1" w:styleId="normaltextrun">
    <w:name w:val="normaltextrun"/>
    <w:basedOn w:val="DefaultParagraphFont"/>
    <w:rsid w:val="00276938"/>
  </w:style>
  <w:style w:type="character" w:customStyle="1" w:styleId="eop">
    <w:name w:val="eop"/>
    <w:basedOn w:val="DefaultParagraphFont"/>
    <w:rsid w:val="00276938"/>
  </w:style>
  <w:style w:type="paragraph" w:styleId="BodyText">
    <w:name w:val="Body Text"/>
    <w:basedOn w:val="Normal"/>
    <w:link w:val="BodyTextChar"/>
    <w:qFormat/>
    <w:rsid w:val="00744CBD"/>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744CBD"/>
    <w:rPr>
      <w:rFonts w:eastAsia="Times New Roman" w:cs="Times New Roman"/>
      <w:color w:val="000000" w:themeColor="text1"/>
      <w:sz w:val="20"/>
      <w:szCs w:val="20"/>
    </w:rPr>
  </w:style>
  <w:style w:type="paragraph" w:customStyle="1" w:styleId="BodyText100ThemeColour">
    <w:name w:val="Body Text 100% Theme Colour"/>
    <w:basedOn w:val="BodyText"/>
    <w:qFormat/>
    <w:rsid w:val="000606CA"/>
  </w:style>
  <w:style w:type="character" w:styleId="UnresolvedMention">
    <w:name w:val="Unresolved Mention"/>
    <w:basedOn w:val="DefaultParagraphFont"/>
    <w:uiPriority w:val="99"/>
    <w:semiHidden/>
    <w:unhideWhenUsed/>
    <w:rsid w:val="00E27C31"/>
    <w:rPr>
      <w:color w:val="605E5C"/>
      <w:shd w:val="clear" w:color="auto" w:fill="E1DFDD"/>
    </w:rPr>
  </w:style>
  <w:style w:type="character" w:styleId="CommentReference">
    <w:name w:val="annotation reference"/>
    <w:basedOn w:val="DefaultParagraphFont"/>
    <w:semiHidden/>
    <w:rsid w:val="00A90851"/>
    <w:rPr>
      <w:sz w:val="16"/>
      <w:szCs w:val="16"/>
    </w:rPr>
  </w:style>
  <w:style w:type="paragraph" w:styleId="CommentText">
    <w:name w:val="annotation text"/>
    <w:basedOn w:val="Normal"/>
    <w:link w:val="CommentTextChar"/>
    <w:semiHidden/>
    <w:rsid w:val="00A90851"/>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semiHidden/>
    <w:rsid w:val="00A90851"/>
    <w:rPr>
      <w:rFonts w:eastAsia="Times New Roman" w:cs="Arial"/>
      <w:color w:val="000000" w:themeColor="text1"/>
      <w:sz w:val="20"/>
      <w:szCs w:val="20"/>
      <w:lang w:eastAsia="en-AU"/>
    </w:rPr>
  </w:style>
  <w:style w:type="paragraph" w:styleId="TOC4">
    <w:name w:val="toc 4"/>
    <w:basedOn w:val="Normal"/>
    <w:next w:val="Normal"/>
    <w:autoRedefine/>
    <w:uiPriority w:val="39"/>
    <w:unhideWhenUsed/>
    <w:rsid w:val="00FE12E8"/>
    <w:pPr>
      <w:spacing w:after="100"/>
      <w:ind w:left="600"/>
    </w:pPr>
  </w:style>
  <w:style w:type="character" w:customStyle="1" w:styleId="Heading6Char">
    <w:name w:val="Heading 6 Char"/>
    <w:basedOn w:val="DefaultParagraphFont"/>
    <w:link w:val="Heading6"/>
    <w:semiHidden/>
    <w:rsid w:val="00FE12E8"/>
    <w:rPr>
      <w:rFonts w:asciiTheme="majorHAnsi" w:eastAsiaTheme="majorEastAsia" w:hAnsiTheme="majorHAnsi" w:cstheme="majorBidi"/>
      <w:i/>
      <w:iCs/>
      <w:color w:val="00B2A9" w:themeColor="text2"/>
      <w:sz w:val="20"/>
      <w:szCs w:val="20"/>
      <w:lang w:eastAsia="en-AU"/>
    </w:rPr>
  </w:style>
  <w:style w:type="character" w:customStyle="1" w:styleId="Heading7Char">
    <w:name w:val="Heading 7 Char"/>
    <w:basedOn w:val="DefaultParagraphFont"/>
    <w:link w:val="Heading7"/>
    <w:semiHidden/>
    <w:rsid w:val="00FE12E8"/>
    <w:rPr>
      <w:rFonts w:asciiTheme="majorHAnsi" w:eastAsiaTheme="majorEastAsia" w:hAnsiTheme="majorHAnsi" w:cstheme="majorBidi"/>
      <w:b/>
      <w:iCs/>
      <w:color w:val="FFFFFF"/>
      <w:sz w:val="20"/>
      <w:szCs w:val="20"/>
      <w:lang w:eastAsia="en-AU"/>
    </w:rPr>
  </w:style>
  <w:style w:type="character" w:customStyle="1" w:styleId="Heading8Char">
    <w:name w:val="Heading 8 Char"/>
    <w:aliases w:val="Appendix Title Char"/>
    <w:basedOn w:val="DefaultParagraphFont"/>
    <w:link w:val="Heading8"/>
    <w:uiPriority w:val="1"/>
    <w:semiHidden/>
    <w:rsid w:val="00FE12E8"/>
    <w:rPr>
      <w:rFonts w:asciiTheme="majorHAnsi" w:eastAsiaTheme="majorEastAsia" w:hAnsiTheme="majorHAnsi" w:cstheme="majorBidi"/>
      <w:b/>
      <w:color w:val="00B2A9" w:themeColor="text2"/>
      <w:sz w:val="40"/>
      <w:szCs w:val="20"/>
      <w:lang w:eastAsia="en-AU"/>
    </w:rPr>
  </w:style>
  <w:style w:type="character" w:customStyle="1" w:styleId="Heading9Char">
    <w:name w:val="Heading 9 Char"/>
    <w:aliases w:val="Appendix Heading 1 Char"/>
    <w:basedOn w:val="DefaultParagraphFont"/>
    <w:link w:val="Heading9"/>
    <w:uiPriority w:val="1"/>
    <w:semiHidden/>
    <w:rsid w:val="00FE12E8"/>
    <w:rPr>
      <w:rFonts w:eastAsia="Times New Roman" w:cs="Arial"/>
      <w:b/>
      <w:color w:val="00B2A9" w:themeColor="text2"/>
      <w:sz w:val="24"/>
      <w:szCs w:val="20"/>
      <w:lang w:eastAsia="en-AU"/>
    </w:rPr>
  </w:style>
  <w:style w:type="paragraph" w:customStyle="1" w:styleId="xDisclaimertext3">
    <w:name w:val="xDisclaimer text 3"/>
    <w:basedOn w:val="xDisclaimerText"/>
    <w:semiHidden/>
    <w:rsid w:val="00FE12E8"/>
    <w:pPr>
      <w:spacing w:before="60" w:after="60"/>
    </w:pPr>
  </w:style>
  <w:style w:type="character" w:styleId="PageNumber">
    <w:name w:val="page number"/>
    <w:basedOn w:val="DefaultParagraphFont"/>
    <w:semiHidden/>
    <w:rsid w:val="00FE12E8"/>
    <w:rPr>
      <w:rFonts w:ascii="Arial" w:hAnsi="Arial"/>
      <w:b/>
      <w:color w:val="auto"/>
      <w:sz w:val="16"/>
    </w:rPr>
  </w:style>
  <w:style w:type="paragraph" w:customStyle="1" w:styleId="FooterOdd">
    <w:name w:val="Footer Odd"/>
    <w:next w:val="Footer"/>
    <w:semiHidden/>
    <w:rsid w:val="00FE12E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semiHidden/>
    <w:rsid w:val="00FE12E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semiHidden/>
    <w:rsid w:val="00FE12E8"/>
    <w:pPr>
      <w:ind w:right="28"/>
    </w:pPr>
    <w:rPr>
      <w:b/>
      <w:color w:val="CEDC00" w:themeColor="accent1"/>
    </w:rPr>
  </w:style>
  <w:style w:type="paragraph" w:customStyle="1" w:styleId="FootnoteSeparator">
    <w:name w:val="Footnote Separator"/>
    <w:basedOn w:val="Normal"/>
    <w:unhideWhenUsed/>
    <w:rsid w:val="00FE12E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FE12E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FE12E8"/>
    <w:rPr>
      <w:i/>
    </w:rPr>
  </w:style>
  <w:style w:type="numbering" w:styleId="1ai">
    <w:name w:val="Outline List 1"/>
    <w:basedOn w:val="NoList"/>
    <w:rsid w:val="00FE12E8"/>
    <w:pPr>
      <w:numPr>
        <w:numId w:val="9"/>
      </w:numPr>
    </w:pPr>
  </w:style>
  <w:style w:type="paragraph" w:styleId="BalloonText">
    <w:name w:val="Balloon Text"/>
    <w:basedOn w:val="Normal"/>
    <w:link w:val="BalloonTextChar"/>
    <w:semiHidden/>
    <w:unhideWhenUsed/>
    <w:rsid w:val="00FE12E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semiHidden/>
    <w:rsid w:val="00FE12E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FE12E8"/>
    <w:pPr>
      <w:numPr>
        <w:ilvl w:val="1"/>
      </w:numPr>
    </w:pPr>
    <w:rPr>
      <w:bCs/>
    </w:rPr>
  </w:style>
  <w:style w:type="paragraph" w:customStyle="1" w:styleId="TableTextBullet3">
    <w:name w:val="Table Text Bullet 3"/>
    <w:basedOn w:val="TableTextBullet2"/>
    <w:qFormat/>
    <w:rsid w:val="00FE12E8"/>
    <w:pPr>
      <w:numPr>
        <w:ilvl w:val="2"/>
      </w:numPr>
    </w:pPr>
    <w:rPr>
      <w:bCs w:val="0"/>
    </w:rPr>
  </w:style>
  <w:style w:type="paragraph" w:customStyle="1" w:styleId="xDoublePic">
    <w:name w:val="xDoublePic"/>
    <w:basedOn w:val="xInlineShape"/>
    <w:semiHidden/>
    <w:rsid w:val="00FE12E8"/>
    <w:pPr>
      <w:spacing w:before="0" w:after="0"/>
    </w:pPr>
  </w:style>
  <w:style w:type="paragraph" w:customStyle="1" w:styleId="Footnotes">
    <w:name w:val="Footnotes"/>
    <w:basedOn w:val="Normal"/>
    <w:rsid w:val="00FE12E8"/>
    <w:pPr>
      <w:keepLines/>
      <w:numPr>
        <w:numId w:val="13"/>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FE12E8"/>
    <w:pPr>
      <w:keepNext/>
      <w:keepLines/>
    </w:pPr>
    <w:rPr>
      <w:b/>
      <w:color w:val="FFFFFF"/>
    </w:rPr>
  </w:style>
  <w:style w:type="character" w:customStyle="1" w:styleId="Superscript">
    <w:name w:val="Superscript"/>
    <w:semiHidden/>
    <w:rsid w:val="00FE12E8"/>
    <w:rPr>
      <w:vertAlign w:val="superscript"/>
    </w:rPr>
  </w:style>
  <w:style w:type="character" w:styleId="FootnoteReference">
    <w:name w:val="footnote reference"/>
    <w:basedOn w:val="DefaultParagraphFont"/>
    <w:rsid w:val="00FE12E8"/>
    <w:rPr>
      <w:color w:val="000000" w:themeColor="text1"/>
      <w:vertAlign w:val="superscript"/>
    </w:rPr>
  </w:style>
  <w:style w:type="paragraph" w:styleId="FootnoteText">
    <w:name w:val="footnote text"/>
    <w:basedOn w:val="Normal"/>
    <w:link w:val="FootnoteTextChar"/>
    <w:rsid w:val="00FE12E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FE12E8"/>
    <w:rPr>
      <w:rFonts w:eastAsia="Times New Roman" w:cs="Arial"/>
      <w:color w:val="000000" w:themeColor="text1"/>
      <w:kern w:val="16"/>
      <w:sz w:val="14"/>
      <w:szCs w:val="20"/>
      <w:lang w:eastAsia="en-AU"/>
    </w:rPr>
  </w:style>
  <w:style w:type="paragraph" w:customStyle="1" w:styleId="TableTextLeft">
    <w:name w:val="Table Text Left"/>
    <w:basedOn w:val="Normal"/>
    <w:qFormat/>
    <w:rsid w:val="00FE12E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FE12E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FE12E8"/>
    <w:pPr>
      <w:numPr>
        <w:numId w:val="15"/>
      </w:numPr>
    </w:pPr>
  </w:style>
  <w:style w:type="paragraph" w:customStyle="1" w:styleId="TableTextNumbered">
    <w:name w:val="Table Text Numbered"/>
    <w:basedOn w:val="TableTextLeft"/>
    <w:qFormat/>
    <w:rsid w:val="00FE12E8"/>
    <w:pPr>
      <w:numPr>
        <w:numId w:val="10"/>
      </w:numPr>
    </w:pPr>
  </w:style>
  <w:style w:type="paragraph" w:customStyle="1" w:styleId="TableTextNumbered2">
    <w:name w:val="Table Text Numbered 2"/>
    <w:basedOn w:val="TableTextNumbered"/>
    <w:qFormat/>
    <w:rsid w:val="00FE12E8"/>
    <w:pPr>
      <w:numPr>
        <w:ilvl w:val="1"/>
      </w:numPr>
    </w:pPr>
  </w:style>
  <w:style w:type="paragraph" w:customStyle="1" w:styleId="TableTextNumbered3">
    <w:name w:val="Table Text Numbered 3"/>
    <w:basedOn w:val="TableTextNumbered2"/>
    <w:qFormat/>
    <w:rsid w:val="00FE12E8"/>
    <w:pPr>
      <w:numPr>
        <w:ilvl w:val="2"/>
      </w:numPr>
    </w:pPr>
  </w:style>
  <w:style w:type="paragraph" w:customStyle="1" w:styleId="TableTextLeftBold">
    <w:name w:val="Table Text Left Bold"/>
    <w:basedOn w:val="TableTextLeft"/>
    <w:qFormat/>
    <w:rsid w:val="00FE12E8"/>
    <w:rPr>
      <w:b/>
    </w:rPr>
  </w:style>
  <w:style w:type="paragraph" w:customStyle="1" w:styleId="BoldHeading">
    <w:name w:val="Bold Heading"/>
    <w:basedOn w:val="Normal"/>
    <w:next w:val="BodyText"/>
    <w:qFormat/>
    <w:rsid w:val="00FE12E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FE12E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semiHidden/>
    <w:rsid w:val="00FE12E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FE12E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ableofFigures">
    <w:name w:val="table of figures"/>
    <w:basedOn w:val="Normal"/>
    <w:next w:val="Normal"/>
    <w:rsid w:val="00FE12E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semiHidden/>
    <w:rsid w:val="00FE12E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FE12E8"/>
    <w:pPr>
      <w:spacing w:before="240"/>
    </w:pPr>
  </w:style>
  <w:style w:type="paragraph" w:customStyle="1" w:styleId="AppendixHeading3">
    <w:name w:val="Appendix Heading 3"/>
    <w:basedOn w:val="Normal"/>
    <w:next w:val="BodyText"/>
    <w:uiPriority w:val="2"/>
    <w:semiHidden/>
    <w:rsid w:val="00FE12E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FE12E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semiHidden/>
    <w:rsid w:val="00FE12E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semiHidden/>
    <w:rsid w:val="00FE12E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semiHidden/>
    <w:rsid w:val="00FE12E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semiHidden/>
    <w:rsid w:val="00FE12E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FE12E8"/>
    <w:pPr>
      <w:spacing w:before="40"/>
      <w:contextualSpacing/>
    </w:pPr>
    <w:rPr>
      <w:sz w:val="16"/>
    </w:rPr>
  </w:style>
  <w:style w:type="paragraph" w:customStyle="1" w:styleId="xEntityDetails">
    <w:name w:val="xEntity Details"/>
    <w:basedOn w:val="xContactDetails"/>
    <w:uiPriority w:val="3"/>
    <w:semiHidden/>
    <w:rsid w:val="00FE12E8"/>
    <w:pPr>
      <w:framePr w:wrap="around" w:hAnchor="text"/>
    </w:pPr>
  </w:style>
  <w:style w:type="paragraph" w:customStyle="1" w:styleId="xStatus">
    <w:name w:val="xStatus"/>
    <w:basedOn w:val="Normal"/>
    <w:uiPriority w:val="3"/>
    <w:semiHidden/>
    <w:rsid w:val="00FE12E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semiHidden/>
    <w:rsid w:val="00FE12E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FE12E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FE12E8"/>
    <w:rPr>
      <w:rFonts w:eastAsia="Times New Roman" w:cs="Arial"/>
      <w:i/>
      <w:iCs/>
      <w:color w:val="000000" w:themeColor="text1"/>
      <w:sz w:val="20"/>
      <w:szCs w:val="20"/>
      <w:lang w:eastAsia="en-AU"/>
    </w:rPr>
  </w:style>
  <w:style w:type="character" w:styleId="IntenseEmphasis">
    <w:name w:val="Intense Emphasis"/>
    <w:rsid w:val="00FE12E8"/>
    <w:rPr>
      <w:b/>
      <w:bCs/>
      <w:i/>
      <w:iCs/>
      <w:color w:val="auto"/>
    </w:rPr>
  </w:style>
  <w:style w:type="paragraph" w:styleId="BlockText">
    <w:name w:val="Block Text"/>
    <w:basedOn w:val="Normal"/>
    <w:semiHidden/>
    <w:unhideWhenUsed/>
    <w:rsid w:val="00FE12E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rsid w:val="00FE12E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rsid w:val="00FE12E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FE12E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FE12E8"/>
    <w:pPr>
      <w:keepNext/>
      <w:keepLines/>
    </w:pPr>
    <w:rPr>
      <w:b/>
      <w:szCs w:val="24"/>
    </w:rPr>
  </w:style>
  <w:style w:type="paragraph" w:customStyle="1" w:styleId="PullOutBoxBullet">
    <w:name w:val="Pull Out Box Bullet"/>
    <w:basedOn w:val="PullOutBoxBodyText"/>
    <w:qFormat/>
    <w:rsid w:val="00FE12E8"/>
    <w:pPr>
      <w:numPr>
        <w:numId w:val="16"/>
      </w:numPr>
    </w:pPr>
  </w:style>
  <w:style w:type="paragraph" w:customStyle="1" w:styleId="PullOutBoxBullet2">
    <w:name w:val="Pull Out Box Bullet 2"/>
    <w:basedOn w:val="PullOutBoxBodyText"/>
    <w:qFormat/>
    <w:rsid w:val="00FE12E8"/>
    <w:pPr>
      <w:numPr>
        <w:ilvl w:val="1"/>
        <w:numId w:val="16"/>
      </w:numPr>
    </w:pPr>
  </w:style>
  <w:style w:type="paragraph" w:customStyle="1" w:styleId="PullOutBoxBullet3">
    <w:name w:val="Pull Out Box Bullet 3"/>
    <w:basedOn w:val="PullOutBoxBodyText"/>
    <w:qFormat/>
    <w:rsid w:val="00FE12E8"/>
    <w:pPr>
      <w:numPr>
        <w:ilvl w:val="2"/>
        <w:numId w:val="16"/>
      </w:numPr>
    </w:pPr>
  </w:style>
  <w:style w:type="paragraph" w:customStyle="1" w:styleId="xBackPageWebAddress">
    <w:name w:val="xBack Page Web Address"/>
    <w:basedOn w:val="Normal"/>
    <w:semiHidden/>
    <w:rsid w:val="00FE12E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FE12E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FE12E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semiHidden/>
    <w:rsid w:val="00FE12E8"/>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FE12E8"/>
    <w:pPr>
      <w:spacing w:before="60" w:after="140" w:line="360" w:lineRule="exact"/>
    </w:pPr>
    <w:rPr>
      <w:rFonts w:eastAsia="Times New Roman" w:cs="Arial"/>
      <w:color w:val="00B2A9" w:themeColor="text2"/>
      <w:sz w:val="32"/>
      <w:szCs w:val="20"/>
      <w:lang w:eastAsia="en-AU"/>
    </w:rPr>
  </w:style>
  <w:style w:type="character" w:customStyle="1" w:styleId="BoldAndItalics">
    <w:name w:val="Bold And Italics"/>
    <w:semiHidden/>
    <w:rsid w:val="00FE12E8"/>
    <w:rPr>
      <w:b/>
      <w:i/>
    </w:rPr>
  </w:style>
  <w:style w:type="paragraph" w:customStyle="1" w:styleId="TableTextRight">
    <w:name w:val="Table Text Right"/>
    <w:basedOn w:val="TableTextLeft"/>
    <w:qFormat/>
    <w:rsid w:val="00FE12E8"/>
    <w:pPr>
      <w:jc w:val="right"/>
    </w:pPr>
  </w:style>
  <w:style w:type="paragraph" w:customStyle="1" w:styleId="CaptionDescriptive">
    <w:name w:val="Caption Descriptive"/>
    <w:basedOn w:val="BodyText"/>
    <w:next w:val="BodyText"/>
    <w:rsid w:val="00FE12E8"/>
    <w:pPr>
      <w:spacing w:after="60" w:line="240" w:lineRule="auto"/>
      <w:ind w:right="227"/>
    </w:pPr>
    <w:rPr>
      <w:i/>
      <w:sz w:val="18"/>
      <w:szCs w:val="14"/>
    </w:rPr>
  </w:style>
  <w:style w:type="table" w:customStyle="1" w:styleId="PullOutBoxTable">
    <w:name w:val="Pull Out Box Table"/>
    <w:basedOn w:val="TableNormal"/>
    <w:uiPriority w:val="99"/>
    <w:rsid w:val="00FE12E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iPriority w:val="99"/>
    <w:unhideWhenUsed/>
    <w:rsid w:val="00FE12E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FE12E8"/>
    <w:rPr>
      <w:vertAlign w:val="superscript"/>
    </w:rPr>
  </w:style>
  <w:style w:type="character" w:customStyle="1" w:styleId="MySubscript">
    <w:name w:val="MySubscript"/>
    <w:uiPriority w:val="1"/>
    <w:semiHidden/>
    <w:rsid w:val="00FE12E8"/>
    <w:rPr>
      <w:vertAlign w:val="subscript"/>
    </w:rPr>
  </w:style>
  <w:style w:type="character" w:customStyle="1" w:styleId="MySuperscriptItalics">
    <w:name w:val="MySuperscript&amp;Italics"/>
    <w:uiPriority w:val="1"/>
    <w:semiHidden/>
    <w:rsid w:val="00FE12E8"/>
    <w:rPr>
      <w:i/>
      <w:vertAlign w:val="superscript"/>
    </w:rPr>
  </w:style>
  <w:style w:type="character" w:customStyle="1" w:styleId="MySubscriptItalics">
    <w:name w:val="MySubscript&amp;Italics"/>
    <w:uiPriority w:val="1"/>
    <w:semiHidden/>
    <w:rsid w:val="00FE12E8"/>
    <w:rPr>
      <w:i/>
      <w:vertAlign w:val="subscript"/>
    </w:rPr>
  </w:style>
  <w:style w:type="paragraph" w:customStyle="1" w:styleId="QuoteBullet">
    <w:name w:val="Quote Bullet"/>
    <w:basedOn w:val="Quote"/>
    <w:qFormat/>
    <w:rsid w:val="00FE12E8"/>
    <w:pPr>
      <w:numPr>
        <w:numId w:val="14"/>
      </w:numPr>
    </w:pPr>
  </w:style>
  <w:style w:type="paragraph" w:customStyle="1" w:styleId="QuoteBullet2">
    <w:name w:val="Quote Bullet 2"/>
    <w:basedOn w:val="Quote"/>
    <w:qFormat/>
    <w:rsid w:val="00FE12E8"/>
    <w:pPr>
      <w:numPr>
        <w:ilvl w:val="1"/>
        <w:numId w:val="14"/>
      </w:numPr>
      <w:tabs>
        <w:tab w:val="clear" w:pos="1134"/>
      </w:tabs>
    </w:pPr>
  </w:style>
  <w:style w:type="paragraph" w:styleId="CommentSubject">
    <w:name w:val="annotation subject"/>
    <w:basedOn w:val="CommentText"/>
    <w:next w:val="CommentText"/>
    <w:link w:val="CommentSubjectChar"/>
    <w:semiHidden/>
    <w:rsid w:val="00FE12E8"/>
    <w:rPr>
      <w:b/>
      <w:bCs/>
    </w:rPr>
  </w:style>
  <w:style w:type="character" w:customStyle="1" w:styleId="CommentSubjectChar">
    <w:name w:val="Comment Subject Char"/>
    <w:basedOn w:val="CommentTextChar"/>
    <w:link w:val="CommentSubject"/>
    <w:semiHidden/>
    <w:rsid w:val="00FE12E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FE12E8"/>
    <w:pPr>
      <w:numPr>
        <w:numId w:val="12"/>
      </w:numPr>
    </w:pPr>
  </w:style>
  <w:style w:type="paragraph" w:customStyle="1" w:styleId="PullOutBoxNumbered2">
    <w:name w:val="Pull Out Box Numbered 2"/>
    <w:basedOn w:val="PullOutBoxBodyText"/>
    <w:qFormat/>
    <w:rsid w:val="00FE12E8"/>
    <w:pPr>
      <w:numPr>
        <w:ilvl w:val="1"/>
        <w:numId w:val="12"/>
      </w:numPr>
    </w:pPr>
  </w:style>
  <w:style w:type="paragraph" w:customStyle="1" w:styleId="PullOutBoxNumbered3">
    <w:name w:val="Pull Out Box Numbered 3"/>
    <w:basedOn w:val="PullOutBoxBodyText"/>
    <w:qFormat/>
    <w:rsid w:val="00FE12E8"/>
    <w:pPr>
      <w:numPr>
        <w:ilvl w:val="2"/>
        <w:numId w:val="12"/>
      </w:numPr>
    </w:pPr>
  </w:style>
  <w:style w:type="table" w:styleId="TableGrid1">
    <w:name w:val="Table Grid 1"/>
    <w:basedOn w:val="TableNormal"/>
    <w:rsid w:val="00FE12E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FE12E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FE12E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FE12E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FE12E8"/>
    <w:pPr>
      <w:spacing w:before="180" w:after="170"/>
    </w:pPr>
  </w:style>
  <w:style w:type="paragraph" w:customStyle="1" w:styleId="Heading1TopofPage">
    <w:name w:val="Heading 1 Top of Page"/>
    <w:basedOn w:val="Heading1"/>
    <w:next w:val="BodyText"/>
    <w:qFormat/>
    <w:rsid w:val="00FE12E8"/>
    <w:pPr>
      <w:pageBreakBefore/>
      <w:framePr w:w="11907" w:h="1701" w:hSpace="11340" w:wrap="around" w:vAnchor="page" w:hAnchor="page" w:yAlign="top"/>
      <w:spacing w:before="1300" w:after="360" w:line="440" w:lineRule="exact"/>
      <w:ind w:left="1134" w:right="1134"/>
    </w:pPr>
    <w:rPr>
      <w:rFonts w:asciiTheme="minorHAnsi" w:eastAsia="Times New Roman" w:hAnsiTheme="minorHAnsi" w:cs="Arial"/>
      <w:bCs/>
      <w:color w:val="00B2A9" w:themeColor="text2"/>
      <w:kern w:val="32"/>
      <w:sz w:val="40"/>
      <w:lang w:eastAsia="en-AU"/>
    </w:rPr>
  </w:style>
  <w:style w:type="paragraph" w:customStyle="1" w:styleId="SectionHeading">
    <w:name w:val="Section Heading"/>
    <w:basedOn w:val="Normal"/>
    <w:next w:val="BodyText"/>
    <w:semiHidden/>
    <w:qFormat/>
    <w:rsid w:val="00FE12E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FE12E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rsid w:val="00FE12E8"/>
    <w:rPr>
      <w:color w:val="53565A" w:themeColor="followedHyperlink"/>
      <w:u w:val="single"/>
    </w:rPr>
  </w:style>
  <w:style w:type="table" w:customStyle="1" w:styleId="LogoPlaceholder">
    <w:name w:val="Logo Placeholder"/>
    <w:basedOn w:val="TableNormal"/>
    <w:uiPriority w:val="99"/>
    <w:rsid w:val="00FE12E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FE12E8"/>
    <w:pPr>
      <w:jc w:val="right"/>
    </w:pPr>
    <w:rPr>
      <w:rFonts w:cs="Times New Roman"/>
    </w:rPr>
  </w:style>
  <w:style w:type="paragraph" w:customStyle="1" w:styleId="xCoverStatus">
    <w:name w:val="xCoverStatus"/>
    <w:basedOn w:val="Normal"/>
    <w:semiHidden/>
    <w:rsid w:val="00FE12E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FE12E8"/>
    <w:pPr>
      <w:jc w:val="center"/>
    </w:pPr>
  </w:style>
  <w:style w:type="paragraph" w:customStyle="1" w:styleId="TableHeadingCentre">
    <w:name w:val="Table Heading Centre"/>
    <w:basedOn w:val="TableHeadingLeft"/>
    <w:qFormat/>
    <w:rsid w:val="00FE12E8"/>
    <w:pPr>
      <w:jc w:val="center"/>
    </w:pPr>
  </w:style>
  <w:style w:type="paragraph" w:customStyle="1" w:styleId="Footnotes2">
    <w:name w:val="Footnotes 2"/>
    <w:basedOn w:val="Normal"/>
    <w:rsid w:val="00FE12E8"/>
    <w:pPr>
      <w:numPr>
        <w:ilvl w:val="1"/>
        <w:numId w:val="13"/>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FE12E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642667"/>
    </w:tcPr>
  </w:style>
  <w:style w:type="paragraph" w:customStyle="1" w:styleId="CaptionImageorFigure">
    <w:name w:val="Caption Image or Figure"/>
    <w:basedOn w:val="Caption"/>
    <w:qFormat/>
    <w:rsid w:val="00FE12E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FE12E8"/>
    <w:rPr>
      <w:i w:val="0"/>
      <w:sz w:val="16"/>
    </w:rPr>
  </w:style>
  <w:style w:type="paragraph" w:customStyle="1" w:styleId="ListAlpha">
    <w:name w:val="List Alpha"/>
    <w:basedOn w:val="Normal"/>
    <w:qFormat/>
    <w:rsid w:val="00FE12E8"/>
    <w:pPr>
      <w:numPr>
        <w:numId w:val="17"/>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FE12E8"/>
    <w:pPr>
      <w:numPr>
        <w:ilvl w:val="1"/>
        <w:numId w:val="17"/>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FE12E8"/>
    <w:pPr>
      <w:numPr>
        <w:ilvl w:val="2"/>
        <w:numId w:val="17"/>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FE12E8"/>
    <w:rPr>
      <w:b/>
    </w:rPr>
  </w:style>
  <w:style w:type="paragraph" w:customStyle="1" w:styleId="HighlightBoxBullet">
    <w:name w:val="Highlight Box Bullet"/>
    <w:basedOn w:val="HighlightBoxText"/>
    <w:qFormat/>
    <w:rsid w:val="00FE12E8"/>
    <w:pPr>
      <w:numPr>
        <w:numId w:val="19"/>
      </w:numPr>
      <w:tabs>
        <w:tab w:val="left" w:pos="454"/>
      </w:tabs>
    </w:pPr>
  </w:style>
  <w:style w:type="character" w:customStyle="1" w:styleId="MyUnderline">
    <w:name w:val="MyUnderline"/>
    <w:uiPriority w:val="1"/>
    <w:semiHidden/>
    <w:rsid w:val="00FE12E8"/>
    <w:rPr>
      <w:u w:val="single"/>
      <w:lang w:eastAsia="en-AU"/>
    </w:rPr>
  </w:style>
  <w:style w:type="character" w:customStyle="1" w:styleId="MyBoldItalicsUnderline">
    <w:name w:val="MyBoldItalicsUnderline"/>
    <w:uiPriority w:val="1"/>
    <w:semiHidden/>
    <w:rsid w:val="00FE12E8"/>
    <w:rPr>
      <w:b/>
      <w:i/>
      <w:u w:val="single"/>
    </w:rPr>
  </w:style>
  <w:style w:type="character" w:customStyle="1" w:styleId="MyBoldUnderline">
    <w:name w:val="MyBoldUnderline"/>
    <w:uiPriority w:val="1"/>
    <w:semiHidden/>
    <w:rsid w:val="00FE12E8"/>
    <w:rPr>
      <w:b/>
      <w:u w:val="single"/>
    </w:rPr>
  </w:style>
  <w:style w:type="character" w:customStyle="1" w:styleId="MyItalicsUnderline">
    <w:name w:val="MyItalicsUnderline"/>
    <w:uiPriority w:val="1"/>
    <w:semiHidden/>
    <w:rsid w:val="00FE12E8"/>
    <w:rPr>
      <w:i/>
      <w:u w:val="single"/>
    </w:rPr>
  </w:style>
  <w:style w:type="paragraph" w:customStyle="1" w:styleId="SmallBodyText">
    <w:name w:val="Small Body Text"/>
    <w:basedOn w:val="xDisclaimerText"/>
    <w:qFormat/>
    <w:rsid w:val="00FE12E8"/>
    <w:pPr>
      <w:spacing w:before="40" w:after="40" w:line="160" w:lineRule="atLeast"/>
      <w:ind w:right="340"/>
    </w:pPr>
    <w:rPr>
      <w:spacing w:val="2"/>
    </w:rPr>
  </w:style>
  <w:style w:type="paragraph" w:customStyle="1" w:styleId="SmallBullet">
    <w:name w:val="Small Bullet"/>
    <w:basedOn w:val="SmallBodyText"/>
    <w:rsid w:val="00FE12E8"/>
    <w:pPr>
      <w:numPr>
        <w:numId w:val="18"/>
      </w:numPr>
    </w:pPr>
  </w:style>
  <w:style w:type="paragraph" w:customStyle="1" w:styleId="SmallHeading">
    <w:name w:val="Small Heading"/>
    <w:basedOn w:val="xDisclaimerHeading"/>
    <w:next w:val="SmallBodyText"/>
    <w:qFormat/>
    <w:rsid w:val="00FE12E8"/>
    <w:pPr>
      <w:spacing w:before="60" w:after="0" w:line="160" w:lineRule="atLeast"/>
      <w:ind w:right="3119"/>
    </w:pPr>
    <w:rPr>
      <w:sz w:val="12"/>
    </w:rPr>
  </w:style>
  <w:style w:type="paragraph" w:customStyle="1" w:styleId="xWeb">
    <w:name w:val="xWeb"/>
    <w:basedOn w:val="Normal"/>
    <w:rsid w:val="00FE12E8"/>
    <w:pPr>
      <w:spacing w:before="0" w:after="0"/>
    </w:pPr>
    <w:rPr>
      <w:rFonts w:eastAsia="Times New Roman" w:cs="Arial"/>
      <w:b/>
      <w:color w:val="00A9B2"/>
      <w:spacing w:val="-4"/>
      <w:sz w:val="25"/>
      <w:szCs w:val="42"/>
      <w:lang w:eastAsia="en-AU"/>
    </w:rPr>
  </w:style>
  <w:style w:type="table" w:customStyle="1" w:styleId="DELWPTableNormal">
    <w:name w:val="DELWP Table Normal"/>
    <w:basedOn w:val="TableNormal"/>
    <w:uiPriority w:val="99"/>
    <w:rsid w:val="00FE12E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FE12E8"/>
    <w:pPr>
      <w:spacing w:before="0" w:after="0" w:line="276"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FE12E8"/>
    <w:pPr>
      <w:spacing w:before="0" w:after="0" w:line="300" w:lineRule="exact"/>
    </w:pPr>
    <w:rPr>
      <w:rFonts w:eastAsia="Times New Roman" w:cs="Arial"/>
      <w:b/>
      <w:color w:val="000000" w:themeColor="text1"/>
      <w:sz w:val="22"/>
      <w:szCs w:val="20"/>
      <w:lang w:eastAsia="en-AU"/>
    </w:rPr>
  </w:style>
  <w:style w:type="paragraph" w:customStyle="1" w:styleId="FooterEvenPageNumber">
    <w:name w:val="Footer Even Page Number"/>
    <w:basedOn w:val="FooterEven"/>
    <w:semiHidden/>
    <w:rsid w:val="00FE12E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FE12E8"/>
    <w:rPr>
      <w:vanish/>
      <w:color w:val="FF0000"/>
      <w:sz w:val="16"/>
      <w:u w:val="dotted"/>
    </w:rPr>
  </w:style>
  <w:style w:type="paragraph" w:customStyle="1" w:styleId="paragraph">
    <w:name w:val="paragraph"/>
    <w:basedOn w:val="Normal"/>
    <w:rsid w:val="00FE12E8"/>
    <w:pPr>
      <w:spacing w:before="100" w:beforeAutospacing="1" w:after="100" w:afterAutospacing="1"/>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FE12E8"/>
    <w:rPr>
      <w:color w:val="2B579A"/>
      <w:shd w:val="clear" w:color="auto" w:fill="E6E6E6"/>
    </w:rPr>
  </w:style>
  <w:style w:type="paragraph" w:styleId="Revision">
    <w:name w:val="Revision"/>
    <w:hidden/>
    <w:uiPriority w:val="99"/>
    <w:semiHidden/>
    <w:rsid w:val="00FE12E8"/>
    <w:pPr>
      <w:spacing w:after="0" w:line="240" w:lineRule="auto"/>
    </w:pPr>
    <w:rPr>
      <w:rFonts w:eastAsia="Times New Roman" w:cs="Arial"/>
      <w:color w:val="000000" w:themeColor="text1"/>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5949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image" Target="media/image117.png"/><Relationship Id="rId138" Type="http://schemas.openxmlformats.org/officeDocument/2006/relationships/image" Target="media/image122.png"/><Relationship Id="rId154" Type="http://schemas.openxmlformats.org/officeDocument/2006/relationships/image" Target="media/image138.png"/><Relationship Id="rId159" Type="http://schemas.openxmlformats.org/officeDocument/2006/relationships/hyperlink" Target="https://www.yammer.com/delwpplanning-councilengagement/" TargetMode="External"/><Relationship Id="rId16" Type="http://schemas.openxmlformats.org/officeDocument/2006/relationships/hyperlink" Target="mailto:infrastructure.assessment@transport.vic.gov.au" TargetMode="External"/><Relationship Id="rId107" Type="http://schemas.openxmlformats.org/officeDocument/2006/relationships/image" Target="media/image91.png"/><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7.png"/><Relationship Id="rId128" Type="http://schemas.openxmlformats.org/officeDocument/2006/relationships/image" Target="media/image112.png"/><Relationship Id="rId144" Type="http://schemas.openxmlformats.org/officeDocument/2006/relationships/image" Target="media/image128.png"/><Relationship Id="rId149" Type="http://schemas.openxmlformats.org/officeDocument/2006/relationships/image" Target="media/image133.png"/><Relationship Id="rId5" Type="http://schemas.openxmlformats.org/officeDocument/2006/relationships/customXml" Target="../customXml/item5.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image" Target="media/image102.png"/><Relationship Id="rId134" Type="http://schemas.openxmlformats.org/officeDocument/2006/relationships/image" Target="media/image118.png"/><Relationship Id="rId139" Type="http://schemas.openxmlformats.org/officeDocument/2006/relationships/image" Target="media/image123.png"/><Relationship Id="rId80" Type="http://schemas.openxmlformats.org/officeDocument/2006/relationships/image" Target="media/image64.png"/><Relationship Id="rId85" Type="http://schemas.openxmlformats.org/officeDocument/2006/relationships/image" Target="media/image69.png"/><Relationship Id="rId150" Type="http://schemas.openxmlformats.org/officeDocument/2006/relationships/image" Target="media/image134.png"/><Relationship Id="rId155" Type="http://schemas.openxmlformats.org/officeDocument/2006/relationships/image" Target="media/image139.png"/><Relationship Id="rId12" Type="http://schemas.openxmlformats.org/officeDocument/2006/relationships/image" Target="media/image1.png"/><Relationship Id="rId17" Type="http://schemas.openxmlformats.org/officeDocument/2006/relationships/hyperlink" Target="https://application-hub.app.planning.vic.gov.au/ppa/" TargetMode="Externa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7.png"/><Relationship Id="rId108" Type="http://schemas.openxmlformats.org/officeDocument/2006/relationships/image" Target="media/image92.png"/><Relationship Id="rId124" Type="http://schemas.openxmlformats.org/officeDocument/2006/relationships/image" Target="media/image108.png"/><Relationship Id="rId129" Type="http://schemas.openxmlformats.org/officeDocument/2006/relationships/image" Target="media/image113.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9.png"/><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24.png"/><Relationship Id="rId145" Type="http://schemas.openxmlformats.org/officeDocument/2006/relationships/image" Target="media/image129.png"/><Relationship Id="rId16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stateprojectfacilitation.atlassian.net/servicedesk/customer/portal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image" Target="media/image103.png"/><Relationship Id="rId127" Type="http://schemas.openxmlformats.org/officeDocument/2006/relationships/image" Target="media/image111.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6.png"/><Relationship Id="rId130" Type="http://schemas.openxmlformats.org/officeDocument/2006/relationships/image" Target="media/image114.png"/><Relationship Id="rId135" Type="http://schemas.openxmlformats.org/officeDocument/2006/relationships/image" Target="media/image119.png"/><Relationship Id="rId143" Type="http://schemas.openxmlformats.org/officeDocument/2006/relationships/image" Target="media/image127.png"/><Relationship Id="rId148" Type="http://schemas.openxmlformats.org/officeDocument/2006/relationships/image" Target="media/image132.png"/><Relationship Id="rId151" Type="http://schemas.openxmlformats.org/officeDocument/2006/relationships/image" Target="media/image135.png"/><Relationship Id="rId156" Type="http://schemas.openxmlformats.org/officeDocument/2006/relationships/image" Target="media/image14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hyperlink" Target="https://stateprojectfacilitation.atlassian.net/servicedesk/customer/portals" TargetMode="External"/><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4.png"/><Relationship Id="rId125" Type="http://schemas.openxmlformats.org/officeDocument/2006/relationships/image" Target="media/image109.png"/><Relationship Id="rId141" Type="http://schemas.openxmlformats.org/officeDocument/2006/relationships/image" Target="media/image125.png"/><Relationship Id="rId146" Type="http://schemas.openxmlformats.org/officeDocument/2006/relationships/image" Target="media/image130.png"/><Relationship Id="rId7" Type="http://schemas.openxmlformats.org/officeDocument/2006/relationships/styles" Target="styles.xml"/><Relationship Id="rId71" Type="http://schemas.openxmlformats.org/officeDocument/2006/relationships/image" Target="media/image55.png"/><Relationship Id="rId92" Type="http://schemas.openxmlformats.org/officeDocument/2006/relationships/image" Target="media/image76.png"/><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image" Target="media/image115.png"/><Relationship Id="rId136" Type="http://schemas.openxmlformats.org/officeDocument/2006/relationships/image" Target="media/image120.png"/><Relationship Id="rId157" Type="http://schemas.openxmlformats.org/officeDocument/2006/relationships/image" Target="media/image141.png"/><Relationship Id="rId61" Type="http://schemas.openxmlformats.org/officeDocument/2006/relationships/image" Target="media/image45.png"/><Relationship Id="rId82" Type="http://schemas.openxmlformats.org/officeDocument/2006/relationships/image" Target="media/image66.png"/><Relationship Id="rId152" Type="http://schemas.openxmlformats.org/officeDocument/2006/relationships/image" Target="media/image136.png"/><Relationship Id="rId19" Type="http://schemas.openxmlformats.org/officeDocument/2006/relationships/hyperlink" Target="https://application-hub.app.planning.vic.gov.au/ats/dashboard" TargetMode="External"/><Relationship Id="rId14" Type="http://schemas.openxmlformats.org/officeDocument/2006/relationships/image" Target="media/image3.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5.png"/><Relationship Id="rId142" Type="http://schemas.openxmlformats.org/officeDocument/2006/relationships/image" Target="media/image126.png"/><Relationship Id="rId163"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image" Target="media/image100.png"/><Relationship Id="rId137" Type="http://schemas.openxmlformats.org/officeDocument/2006/relationships/image" Target="media/image121.png"/><Relationship Id="rId158" Type="http://schemas.openxmlformats.org/officeDocument/2006/relationships/hyperlink" Target="mailto:infrastructure.assessment@transport.vic.gv.au" TargetMode="External"/><Relationship Id="rId20" Type="http://schemas.openxmlformats.org/officeDocument/2006/relationships/image" Target="media/image4.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7.png"/><Relationship Id="rId88" Type="http://schemas.openxmlformats.org/officeDocument/2006/relationships/image" Target="media/image72.png"/><Relationship Id="rId111" Type="http://schemas.openxmlformats.org/officeDocument/2006/relationships/image" Target="media/image95.png"/><Relationship Id="rId132" Type="http://schemas.openxmlformats.org/officeDocument/2006/relationships/image" Target="media/image116.png"/><Relationship Id="rId153" Type="http://schemas.openxmlformats.org/officeDocument/2006/relationships/image" Target="media/image13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k1p\Downloads\DTP%20Plain%20A4.dotx" TargetMode="External"/></Relationship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B618666F6F2B4FAAA0B93157F50973" ma:contentTypeVersion="14" ma:contentTypeDescription="Create a new document." ma:contentTypeScope="" ma:versionID="4972bf3cfc1a1227740930ba011ed00b">
  <xsd:schema xmlns:xsd="http://www.w3.org/2001/XMLSchema" xmlns:xs="http://www.w3.org/2001/XMLSchema" xmlns:p="http://schemas.microsoft.com/office/2006/metadata/properties" xmlns:ns2="8e5e9647-7842-4d84-9c35-194def60a8e1" xmlns:ns3="dce9a46c-5570-4d57-a099-47459b820ed3" xmlns:ns4="5152a07b-616e-4c05-91e8-b1563248455f" xmlns:ns5="8da88de4-cdb6-4adc-8f14-e2e5f4f8e1e4" targetNamespace="http://schemas.microsoft.com/office/2006/metadata/properties" ma:root="true" ma:fieldsID="6a3b2be31877e0d5f852db23d846669c" ns2:_="" ns3:_="" ns4:_="" ns5:_="">
    <xsd:import namespace="8e5e9647-7842-4d84-9c35-194def60a8e1"/>
    <xsd:import namespace="dce9a46c-5570-4d57-a099-47459b820ed3"/>
    <xsd:import namespace="5152a07b-616e-4c05-91e8-b1563248455f"/>
    <xsd:import namespace="8da88de4-cdb6-4adc-8f14-e2e5f4f8e1e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Document_x0020_Set"/>
                <xsd:element ref="ns2:MediaServiceObjectDetectorVersions" minOccurs="0"/>
                <xsd:element ref="ns2:MediaServiceSearchProperties" minOccurs="0"/>
                <xsd:element ref="ns4:_dlc_DocId" minOccurs="0"/>
                <xsd:element ref="ns4:_dlc_DocIdUrl" minOccurs="0"/>
                <xsd:element ref="ns4:_dlc_DocIdPersistId" minOccurs="0"/>
                <xsd:element ref="ns5: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5e9647-7842-4d84-9c35-194def60a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Document_x0020_Set" ma:index="20" ma:displayName="Document Set" ma:internalName="Document_x0020_Set">
      <xsd:simpleType>
        <xsd:restriction base="dms:Text">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ce9a46c-5570-4d57-a099-47459b820ed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52a07b-616e-4c05-91e8-b1563248455f" elementFormDefault="qualified">
    <xsd:import namespace="http://schemas.microsoft.com/office/2006/documentManagement/types"/>
    <xsd:import namespace="http://schemas.microsoft.com/office/infopath/2007/PartnerControls"/>
    <xsd:element name="_dlc_DocId" ma:index="23" nillable="true" ma:displayName="Document ID Value" ma:description="The value of the document ID assigned to this item." ma:indexed="true"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TaxCatchAll" ma:index="28" nillable="true" ma:displayName="Taxonomy Catch All Column" ma:hidden="true" ma:list="{f47b31a1-7149-4a2e-90c4-478f1cb5ac89}" ma:internalName="TaxCatchAll" ma:showField="CatchAllData" ma:web="5152a07b-616e-4c05-91e8-b1563248455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a88de4-cdb6-4adc-8f14-e2e5f4f8e1e4" elementFormDefault="qualified">
    <xsd:import namespace="http://schemas.microsoft.com/office/2006/documentManagement/types"/>
    <xsd:import namespace="http://schemas.microsoft.com/office/infopath/2007/PartnerControls"/>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02e39827-7633-4725-95e2-462bd363dd90"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Document_x0020_Set xmlns="8e5e9647-7842-4d84-9c35-194def60a8e1">Internal Guide</Document_x0020_Set>
    <SharedWithUsers xmlns="dce9a46c-5570-4d57-a099-47459b820ed3">
      <UserInfo>
        <DisplayName/>
        <AccountId xsi:nil="true"/>
        <AccountType/>
      </UserInfo>
    </SharedWithUsers>
    <_dlc_DocId xmlns="5152a07b-616e-4c05-91e8-b1563248455f">DOCID631-1884575631-161</_dlc_DocId>
    <_dlc_DocIdUrl xmlns="5152a07b-616e-4c05-91e8-b1563248455f">
      <Url>https://delwpvicgovau.sharepoint.com/sites/ecm_631/_layouts/15/DocIdRedir.aspx?ID=DOCID631-1884575631-161</Url>
      <Description>DOCID631-1884575631-161</Description>
    </_dlc_DocIdUrl>
    <TaxCatchAll xmlns="5152a07b-616e-4c05-91e8-b1563248455f"/>
    <lcf76f155ced4ddcb4097134ff3c332f xmlns="8da88de4-cdb6-4adc-8f14-e2e5f4f8e1e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AA20755-9F81-4D67-8BD2-1FE96D4E4C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e5e9647-7842-4d84-9c35-194def60a8e1"/>
    <ds:schemaRef ds:uri="dce9a46c-5570-4d57-a099-47459b820ed3"/>
    <ds:schemaRef ds:uri="5152a07b-616e-4c05-91e8-b1563248455f"/>
    <ds:schemaRef ds:uri="8da88de4-cdb6-4adc-8f14-e2e5f4f8e1e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009CFA-ED27-48CF-B9CB-6CE603807CC4}">
  <ds:schemaRefs>
    <ds:schemaRef ds:uri="http://schemas.openxmlformats.org/officeDocument/2006/bibliography"/>
  </ds:schemaRefs>
</ds:datastoreItem>
</file>

<file path=customXml/itemProps3.xml><?xml version="1.0" encoding="utf-8"?>
<ds:datastoreItem xmlns:ds="http://schemas.openxmlformats.org/officeDocument/2006/customXml" ds:itemID="{F732B850-C7A0-4709-8075-D45E5791FBA0}">
  <ds:schemaRefs>
    <ds:schemaRef ds:uri="http://schemas.microsoft.com/sharepoint/v3/contenttype/forms"/>
  </ds:schemaRefs>
</ds:datastoreItem>
</file>

<file path=customXml/itemProps4.xml><?xml version="1.0" encoding="utf-8"?>
<ds:datastoreItem xmlns:ds="http://schemas.openxmlformats.org/officeDocument/2006/customXml" ds:itemID="{F2664576-1094-41CF-828F-FB667CCB0751}">
  <ds:schemaRefs>
    <ds:schemaRef ds:uri="http://schemas.microsoft.com/sharepoint/events"/>
  </ds:schemaRefs>
</ds:datastoreItem>
</file>

<file path=customXml/itemProps5.xml><?xml version="1.0" encoding="utf-8"?>
<ds:datastoreItem xmlns:ds="http://schemas.openxmlformats.org/officeDocument/2006/customXml" ds:itemID="{9FA0B85A-72D0-49FC-A146-6DC0B6E12044}">
  <ds:schemaRefs>
    <ds:schemaRef ds:uri="dce9a46c-5570-4d57-a099-47459b820ed3"/>
    <ds:schemaRef ds:uri="http://purl.org/dc/terms/"/>
    <ds:schemaRef ds:uri="8da88de4-cdb6-4adc-8f14-e2e5f4f8e1e4"/>
    <ds:schemaRef ds:uri="http://schemas.microsoft.com/office/2006/documentManagement/types"/>
    <ds:schemaRef ds:uri="http://schemas.microsoft.com/office/infopath/2007/PartnerControls"/>
    <ds:schemaRef ds:uri="5152a07b-616e-4c05-91e8-b1563248455f"/>
    <ds:schemaRef ds:uri="http://purl.org/dc/elements/1.1/"/>
    <ds:schemaRef ds:uri="http://schemas.microsoft.com/office/2006/metadata/properties"/>
    <ds:schemaRef ds:uri="http://schemas.openxmlformats.org/package/2006/metadata/core-properties"/>
    <ds:schemaRef ds:uri="8e5e9647-7842-4d84-9c35-194def60a8e1"/>
    <ds:schemaRef ds:uri="http://www.w3.org/XML/1998/namespace"/>
    <ds:schemaRef ds:uri="http://purl.org/dc/dcmitype/"/>
  </ds:schemaRefs>
</ds:datastoreItem>
</file>

<file path=docMetadata/LabelInfo.xml><?xml version="1.0" encoding="utf-8"?>
<clbl:labelList xmlns:clbl="http://schemas.microsoft.com/office/2020/mipLabelMetadata">
  <clbl:label id="{906fd932-e23a-4c56-b72d-cd1ac85ce494}" enabled="1" method="Privileged" siteId="{5094c7a7-0748-466e-941e-72882c3097ba}" removed="0"/>
</clbl:labelList>
</file>

<file path=docProps/app.xml><?xml version="1.0" encoding="utf-8"?>
<Properties xmlns="http://schemas.openxmlformats.org/officeDocument/2006/extended-properties" xmlns:vt="http://schemas.openxmlformats.org/officeDocument/2006/docPropsVTypes">
  <Template>DTP Plain A4.dotx</Template>
  <TotalTime>1</TotalTime>
  <Pages>32</Pages>
  <Words>4488</Words>
  <Characters>25586</Characters>
  <Application>Microsoft Office Word</Application>
  <DocSecurity>2</DocSecurity>
  <Lines>213</Lines>
  <Paragraphs>60</Paragraphs>
  <ScaleCrop>false</ScaleCrop>
  <HeadingPairs>
    <vt:vector size="2" baseType="variant">
      <vt:variant>
        <vt:lpstr>Title</vt:lpstr>
      </vt:variant>
      <vt:variant>
        <vt:i4>1</vt:i4>
      </vt:variant>
    </vt:vector>
  </HeadingPairs>
  <TitlesOfParts>
    <vt:vector size="1" baseType="lpstr">
      <vt:lpstr>Minutes</vt:lpstr>
    </vt:vector>
  </TitlesOfParts>
  <Company/>
  <LinksUpToDate>false</LinksUpToDate>
  <CharactersWithSpaces>30014</CharactersWithSpaces>
  <SharedDoc>false</SharedDoc>
  <HLinks>
    <vt:vector size="66" baseType="variant">
      <vt:variant>
        <vt:i4>5570660</vt:i4>
      </vt:variant>
      <vt:variant>
        <vt:i4>90</vt:i4>
      </vt:variant>
      <vt:variant>
        <vt:i4>0</vt:i4>
      </vt:variant>
      <vt:variant>
        <vt:i4>5</vt:i4>
      </vt:variant>
      <vt:variant>
        <vt:lpwstr>https://www.yammer.com/delwpplanning-councilengagement/</vt:lpwstr>
      </vt:variant>
      <vt:variant>
        <vt:lpwstr>/threads/inGroup?type=in_group&amp;feedId=79659827200&amp;view=all</vt:lpwstr>
      </vt:variant>
      <vt:variant>
        <vt:i4>327782</vt:i4>
      </vt:variant>
      <vt:variant>
        <vt:i4>87</vt:i4>
      </vt:variant>
      <vt:variant>
        <vt:i4>0</vt:i4>
      </vt:variant>
      <vt:variant>
        <vt:i4>5</vt:i4>
      </vt:variant>
      <vt:variant>
        <vt:lpwstr>mailto:infrastructure.assessment@transport.vic.gv.au</vt:lpwstr>
      </vt:variant>
      <vt:variant>
        <vt:lpwstr/>
      </vt:variant>
      <vt:variant>
        <vt:i4>2162708</vt:i4>
      </vt:variant>
      <vt:variant>
        <vt:i4>84</vt:i4>
      </vt:variant>
      <vt:variant>
        <vt:i4>0</vt:i4>
      </vt:variant>
      <vt:variant>
        <vt:i4>5</vt:i4>
      </vt:variant>
      <vt:variant>
        <vt:lpwstr/>
      </vt:variant>
      <vt:variant>
        <vt:lpwstr>_Respond_to_a</vt:lpwstr>
      </vt:variant>
      <vt:variant>
        <vt:i4>7798856</vt:i4>
      </vt:variant>
      <vt:variant>
        <vt:i4>81</vt:i4>
      </vt:variant>
      <vt:variant>
        <vt:i4>0</vt:i4>
      </vt:variant>
      <vt:variant>
        <vt:i4>5</vt:i4>
      </vt:variant>
      <vt:variant>
        <vt:lpwstr/>
      </vt:variant>
      <vt:variant>
        <vt:lpwstr>_Upload_files_after</vt:lpwstr>
      </vt:variant>
      <vt:variant>
        <vt:i4>589874</vt:i4>
      </vt:variant>
      <vt:variant>
        <vt:i4>78</vt:i4>
      </vt:variant>
      <vt:variant>
        <vt:i4>0</vt:i4>
      </vt:variant>
      <vt:variant>
        <vt:i4>5</vt:i4>
      </vt:variant>
      <vt:variant>
        <vt:lpwstr/>
      </vt:variant>
      <vt:variant>
        <vt:lpwstr>_Create_a_project</vt:lpwstr>
      </vt:variant>
      <vt:variant>
        <vt:i4>7143500</vt:i4>
      </vt:variant>
      <vt:variant>
        <vt:i4>75</vt:i4>
      </vt:variant>
      <vt:variant>
        <vt:i4>0</vt:i4>
      </vt:variant>
      <vt:variant>
        <vt:i4>5</vt:i4>
      </vt:variant>
      <vt:variant>
        <vt:lpwstr/>
      </vt:variant>
      <vt:variant>
        <vt:lpwstr>_Navigating_the_system</vt:lpwstr>
      </vt:variant>
      <vt:variant>
        <vt:i4>5505039</vt:i4>
      </vt:variant>
      <vt:variant>
        <vt:i4>12</vt:i4>
      </vt:variant>
      <vt:variant>
        <vt:i4>0</vt:i4>
      </vt:variant>
      <vt:variant>
        <vt:i4>5</vt:i4>
      </vt:variant>
      <vt:variant>
        <vt:lpwstr>https://application-hub.app.planning.vic.gov.au/ats/dashboard</vt:lpwstr>
      </vt:variant>
      <vt:variant>
        <vt:lpwstr/>
      </vt:variant>
      <vt:variant>
        <vt:i4>3801138</vt:i4>
      </vt:variant>
      <vt:variant>
        <vt:i4>9</vt:i4>
      </vt:variant>
      <vt:variant>
        <vt:i4>0</vt:i4>
      </vt:variant>
      <vt:variant>
        <vt:i4>5</vt:i4>
      </vt:variant>
      <vt:variant>
        <vt:lpwstr>https://stateprojectfacilitation.atlassian.net/servicedesk/customer/portals</vt:lpwstr>
      </vt:variant>
      <vt:variant>
        <vt:lpwstr/>
      </vt:variant>
      <vt:variant>
        <vt:i4>4456472</vt:i4>
      </vt:variant>
      <vt:variant>
        <vt:i4>6</vt:i4>
      </vt:variant>
      <vt:variant>
        <vt:i4>0</vt:i4>
      </vt:variant>
      <vt:variant>
        <vt:i4>5</vt:i4>
      </vt:variant>
      <vt:variant>
        <vt:lpwstr>https://application-hub.app.planning.vic.gov.au/ppa/</vt:lpwstr>
      </vt:variant>
      <vt:variant>
        <vt:lpwstr/>
      </vt:variant>
      <vt:variant>
        <vt:i4>4784176</vt:i4>
      </vt:variant>
      <vt:variant>
        <vt:i4>3</vt:i4>
      </vt:variant>
      <vt:variant>
        <vt:i4>0</vt:i4>
      </vt:variant>
      <vt:variant>
        <vt:i4>5</vt:i4>
      </vt:variant>
      <vt:variant>
        <vt:lpwstr>mailto:infrastructure.assessment@transport.vic.gov.au</vt:lpwstr>
      </vt:variant>
      <vt:variant>
        <vt:lpwstr/>
      </vt:variant>
      <vt:variant>
        <vt:i4>3801138</vt:i4>
      </vt:variant>
      <vt:variant>
        <vt:i4>0</vt:i4>
      </vt:variant>
      <vt:variant>
        <vt:i4>0</vt:i4>
      </vt:variant>
      <vt:variant>
        <vt:i4>5</vt:i4>
      </vt:variant>
      <vt:variant>
        <vt:lpwstr>https://stateprojectfacilitation.atlassian.net/servicedesk/customer/portals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dc:title>
  <dc:subject/>
  <dc:creator>heidi.richards@delwp.vic.gov.au</dc:creator>
  <cp:keywords/>
  <dc:description/>
  <cp:lastModifiedBy>Heidi L Richards (DTP)</cp:lastModifiedBy>
  <cp:revision>2</cp:revision>
  <cp:lastPrinted>2024-08-24T17:01:00Z</cp:lastPrinted>
  <dcterms:created xsi:type="dcterms:W3CDTF">2025-04-22T06:19:00Z</dcterms:created>
  <dcterms:modified xsi:type="dcterms:W3CDTF">2025-04-22T06:19:00Z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0x010100AFB618666F6F2B4FAAA0B93157F50973</vt:lpwstr>
  </property>
  <property fmtid="{D5CDD505-2E9C-101B-9397-08002B2CF9AE}" pid="3" name="MediaServiceImageTags">
    <vt:lpwstr/>
  </property>
  <property fmtid="{D5CDD505-2E9C-101B-9397-08002B2CF9AE}" pid="4" name="Records_x0020_Classification">
    <vt:lpwstr/>
  </property>
  <property fmtid="{D5CDD505-2E9C-101B-9397-08002B2CF9AE}" pid="5" name="Records Purpose">
    <vt:lpwstr>1;#Communications - Internal|f16bade8-fd9d-432f-bac8-efe6d11071dd</vt:lpwstr>
  </property>
  <property fmtid="{D5CDD505-2E9C-101B-9397-08002B2CF9AE}" pid="6" name="Records Classification">
    <vt:lpwstr/>
  </property>
  <property fmtid="{D5CDD505-2E9C-101B-9397-08002B2CF9AE}" pid="7" name="pd01c257034b4e86b1f58279a3bd54c6">
    <vt:lpwstr>Unclassified|7fa379f4-4aba-4692-ab80-7d39d3a23cf4</vt:lpwstr>
  </property>
  <property fmtid="{D5CDD505-2E9C-101B-9397-08002B2CF9AE}" pid="8" name="ece32f50ba964e1fbf627a9d83fe6c01">
    <vt:lpwstr>Department of Environment, Land, Water and Planning|607a3f87-1228-4cd9-82a5-076aa8776274</vt:lpwstr>
  </property>
  <property fmtid="{D5CDD505-2E9C-101B-9397-08002B2CF9AE}" pid="9" name="xd_ProgID">
    <vt:lpwstr/>
  </property>
  <property fmtid="{D5CDD505-2E9C-101B-9397-08002B2CF9AE}" pid="10" name="ComplianceAssetId">
    <vt:lpwstr/>
  </property>
  <property fmtid="{D5CDD505-2E9C-101B-9397-08002B2CF9AE}" pid="11" name="TemplateUrl">
    <vt:lpwstr/>
  </property>
  <property fmtid="{D5CDD505-2E9C-101B-9397-08002B2CF9AE}" pid="12" name="Department Document type">
    <vt:lpwstr>23;#QRGs|44c213a3-e2cf-47c2-9a10-4c3b61a92a10</vt:lpwstr>
  </property>
  <property fmtid="{D5CDD505-2E9C-101B-9397-08002B2CF9AE}" pid="13" name="k1bd994a94c2413797db3bab8f123f6f">
    <vt:lpwstr>All|8270565e-a836-42c0-aa61-1ac7b0ff14aa</vt:lpwstr>
  </property>
  <property fmtid="{D5CDD505-2E9C-101B-9397-08002B2CF9AE}" pid="14" name="_ExtendedDescription">
    <vt:lpwstr/>
  </property>
  <property fmtid="{D5CDD505-2E9C-101B-9397-08002B2CF9AE}" pid="15" name="fb3179c379644f499d7166d0c985669b">
    <vt:lpwstr>FOUO|955eb6fc-b35a-4808-8aa5-31e514fa3f26</vt:lpwstr>
  </property>
  <property fmtid="{D5CDD505-2E9C-101B-9397-08002B2CF9AE}" pid="16" name="xd_Signature">
    <vt:bool>false</vt:bool>
  </property>
  <property fmtid="{D5CDD505-2E9C-101B-9397-08002B2CF9AE}" pid="17" name="SharedWithUsers">
    <vt:lpwstr/>
  </property>
  <property fmtid="{D5CDD505-2E9C-101B-9397-08002B2CF9AE}" pid="18" name="lcf76f155ced4ddcb4097134ff3c332f">
    <vt:lpwstr/>
  </property>
  <property fmtid="{D5CDD505-2E9C-101B-9397-08002B2CF9AE}" pid="19" name="ic50d0a05a8e4d9791dac67f8a1e716c">
    <vt:lpwstr>Planning|a27341dd-7be7-4882-a552-a667d667e276</vt:lpwstr>
  </property>
  <property fmtid="{D5CDD505-2E9C-101B-9397-08002B2CF9AE}" pid="20" name="_dlc_DocIdItemGuid">
    <vt:lpwstr>e93436a9-7ea7-4f1f-8098-c89ba82b136d</vt:lpwstr>
  </property>
  <property fmtid="{D5CDD505-2E9C-101B-9397-08002B2CF9AE}" pid="21" name="TriggerFlowInfo">
    <vt:lpwstr/>
  </property>
  <property fmtid="{D5CDD505-2E9C-101B-9397-08002B2CF9AE}" pid="22" name="mfe9accc5a0b4653a7b513b67ffd122d">
    <vt:lpwstr>Statutory Support Services|43f28c5d-e736-44ed-aa2b-f15b2de1f91a</vt:lpwstr>
  </property>
  <property fmtid="{D5CDD505-2E9C-101B-9397-08002B2CF9AE}" pid="23" name="n771d69a070c4babbf278c67c8a2b859">
    <vt:lpwstr>Planning Performance and Insights|0876fc36-5c03-4c8b-ace8-fb6d371bac3b</vt:lpwstr>
  </property>
  <property fmtid="{D5CDD505-2E9C-101B-9397-08002B2CF9AE}" pid="24" name="ied385936e7646da9ee9cb5c9a681f3c">
    <vt:lpwstr>Communications - Internal|f16bade8-fd9d-432f-bac8-efe6d11071dd</vt:lpwstr>
  </property>
  <property fmtid="{D5CDD505-2E9C-101B-9397-08002B2CF9AE}" pid="25" name="Section">
    <vt:lpwstr>7;#All|8270565e-a836-42c0-aa61-1ac7b0ff14aa</vt:lpwstr>
  </property>
  <property fmtid="{D5CDD505-2E9C-101B-9397-08002B2CF9AE}" pid="26" name="Agency">
    <vt:lpwstr>1;#Department of Environment, Land, Water and Planning|607a3f87-1228-4cd9-82a5-076aa8776274</vt:lpwstr>
  </property>
  <property fmtid="{D5CDD505-2E9C-101B-9397-08002B2CF9AE}" pid="27" name="Branch">
    <vt:lpwstr>10;#Statutory Support Services|43f28c5d-e736-44ed-aa2b-f15b2de1f91a</vt:lpwstr>
  </property>
  <property fmtid="{D5CDD505-2E9C-101B-9397-08002B2CF9AE}" pid="28" name="a25c4e3633654d669cbaa09ae6b70789">
    <vt:lpwstr/>
  </property>
  <property fmtid="{D5CDD505-2E9C-101B-9397-08002B2CF9AE}" pid="29" name="o85941e134754762b9719660a258a6e6">
    <vt:lpwstr/>
  </property>
  <property fmtid="{D5CDD505-2E9C-101B-9397-08002B2CF9AE}" pid="30" name="Copyright_x0020_Licence_x0020_Name">
    <vt:lpwstr/>
  </property>
  <property fmtid="{D5CDD505-2E9C-101B-9397-08002B2CF9AE}" pid="31" name="df723ab3fe1c4eb7a0b151674e7ac40d">
    <vt:lpwstr/>
  </property>
  <property fmtid="{D5CDD505-2E9C-101B-9397-08002B2CF9AE}" pid="32" name="Division">
    <vt:lpwstr>30;#Planning Performance and Insights|0876fc36-5c03-4c8b-ace8-fb6d371bac3b</vt:lpwstr>
  </property>
  <property fmtid="{D5CDD505-2E9C-101B-9397-08002B2CF9AE}" pid="33" name="Dissemination Limiting Marker">
    <vt:lpwstr>3;#FOUO|955eb6fc-b35a-4808-8aa5-31e514fa3f26</vt:lpwstr>
  </property>
  <property fmtid="{D5CDD505-2E9C-101B-9397-08002B2CF9AE}" pid="34" name="Sub_x002d_Section">
    <vt:lpwstr/>
  </property>
  <property fmtid="{D5CDD505-2E9C-101B-9397-08002B2CF9AE}" pid="35" name="Security Classification">
    <vt:lpwstr>2;#Unclassified|7fa379f4-4aba-4692-ab80-7d39d3a23cf4</vt:lpwstr>
  </property>
  <property fmtid="{D5CDD505-2E9C-101B-9397-08002B2CF9AE}" pid="36" name="Copyright_x0020_License_x0020_Type">
    <vt:lpwstr/>
  </property>
  <property fmtid="{D5CDD505-2E9C-101B-9397-08002B2CF9AE}" pid="37" name="Group1">
    <vt:lpwstr>8;#Planning|a27341dd-7be7-4882-a552-a667d667e276</vt:lpwstr>
  </property>
  <property fmtid="{D5CDD505-2E9C-101B-9397-08002B2CF9AE}" pid="38" name="Sub-Section">
    <vt:lpwstr/>
  </property>
  <property fmtid="{D5CDD505-2E9C-101B-9397-08002B2CF9AE}" pid="39" name="Copyright Licence Name">
    <vt:lpwstr/>
  </property>
  <property fmtid="{D5CDD505-2E9C-101B-9397-08002B2CF9AE}" pid="40" name="Copyright License Type">
    <vt:lpwstr/>
  </property>
  <property fmtid="{D5CDD505-2E9C-101B-9397-08002B2CF9AE}" pid="41" name="jc9bccb199b742b388bd3751744dbdac">
    <vt:lpwstr>QRGs|44c213a3-e2cf-47c2-9a10-4c3b61a92a10</vt:lpwstr>
  </property>
  <property fmtid="{D5CDD505-2E9C-101B-9397-08002B2CF9AE}" pid="42" name="TaxCatchAll">
    <vt:lpwstr>30;#;#10;#;#8;#;#7;#;#23;#;#3;#;#2;#;#1;#</vt:lpwstr>
  </property>
  <property fmtid="{D5CDD505-2E9C-101B-9397-08002B2CF9AE}" pid="43" name="ReportOwner">
    <vt:lpwstr/>
  </property>
  <property fmtid="{D5CDD505-2E9C-101B-9397-08002B2CF9AE}" pid="44" name="MSIP_Label_4257e2ab-f512-40e2-9c9a-c64247360765_Enabled">
    <vt:lpwstr>true</vt:lpwstr>
  </property>
  <property fmtid="{D5CDD505-2E9C-101B-9397-08002B2CF9AE}" pid="45" name="MSIP_Label_4257e2ab-f512-40e2-9c9a-c64247360765_SetDate">
    <vt:lpwstr>2024-02-21T23:20:05Z</vt:lpwstr>
  </property>
  <property fmtid="{D5CDD505-2E9C-101B-9397-08002B2CF9AE}" pid="46" name="MSIP_Label_4257e2ab-f512-40e2-9c9a-c64247360765_Method">
    <vt:lpwstr>Privileged</vt:lpwstr>
  </property>
  <property fmtid="{D5CDD505-2E9C-101B-9397-08002B2CF9AE}" pid="47" name="MSIP_Label_4257e2ab-f512-40e2-9c9a-c64247360765_Name">
    <vt:lpwstr>OFFICIAL</vt:lpwstr>
  </property>
  <property fmtid="{D5CDD505-2E9C-101B-9397-08002B2CF9AE}" pid="48" name="MSIP_Label_4257e2ab-f512-40e2-9c9a-c64247360765_SiteId">
    <vt:lpwstr>e8bdd6f7-fc18-4e48-a554-7f547927223b</vt:lpwstr>
  </property>
  <property fmtid="{D5CDD505-2E9C-101B-9397-08002B2CF9AE}" pid="49" name="MSIP_Label_4257e2ab-f512-40e2-9c9a-c64247360765_ActionId">
    <vt:lpwstr>07ec9495-70f3-4491-8f26-fda5ec7786ed</vt:lpwstr>
  </property>
  <property fmtid="{D5CDD505-2E9C-101B-9397-08002B2CF9AE}" pid="50" name="MSIP_Label_4257e2ab-f512-40e2-9c9a-c64247360765_ContentBits">
    <vt:lpwstr>2</vt:lpwstr>
  </property>
</Properties>
</file>