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EB89A" w14:textId="77777777" w:rsidR="007C735D" w:rsidRDefault="007C735D" w:rsidP="007C735D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95D5D" wp14:editId="760F728D">
                <wp:simplePos x="0" y="0"/>
                <wp:positionH relativeFrom="column">
                  <wp:posOffset>-80010</wp:posOffset>
                </wp:positionH>
                <wp:positionV relativeFrom="paragraph">
                  <wp:posOffset>114300</wp:posOffset>
                </wp:positionV>
                <wp:extent cx="607060" cy="274320"/>
                <wp:effectExtent l="0" t="0" r="2540" b="0"/>
                <wp:wrapNone/>
                <wp:docPr id="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0083" w14:textId="04E8AECF" w:rsidR="007C735D" w:rsidRPr="00F733A1" w:rsidRDefault="00A744BF" w:rsidP="00671DFC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C95D5D"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26" type="#_x0000_t202" style="position:absolute;left:0;text-align:left;margin-left:-6.3pt;margin-top:9pt;width:47.8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" stroked="f">
                <v:textbox>
                  <w:txbxContent>
                    <w:p w14:paraId="7C720083" w14:textId="04E8AECF" w:rsidR="007C735D" w:rsidRPr="00F733A1" w:rsidRDefault="00A744BF" w:rsidP="00671DFC">
                      <w:pPr>
                        <w:pStyle w:val="BodyText1"/>
                      </w:pPr>
                      <w:r>
                        <w:t>25/05/2017</w:t>
                      </w:r>
                    </w:p>
                  </w:txbxContent>
                </v:textbox>
              </v:shape>
            </w:pict>
          </mc:Fallback>
        </mc:AlternateContent>
      </w:r>
      <w:r w:rsidRPr="001A71A4">
        <w:tab/>
      </w:r>
      <w:r w:rsidRPr="000A7FB2">
        <w:t>SCHEDULE</w:t>
      </w:r>
      <w:r>
        <w:t xml:space="preserve"> </w:t>
      </w:r>
      <w:r w:rsidRPr="008472E7">
        <w:rPr>
          <w:color w:val="FF0000"/>
        </w:rPr>
        <w:t>[NUMBER]</w:t>
      </w:r>
      <w:r w:rsidRPr="007C735D">
        <w:t xml:space="preserve"> </w:t>
      </w:r>
      <w:r>
        <w:t>TO CLAUSE 43.05 NEIGHBOURHOOD CHARACTER OVERLAY</w:t>
      </w:r>
    </w:p>
    <w:p w14:paraId="596CC7F5" w14:textId="77777777" w:rsidR="007C735D" w:rsidRPr="00195FC8" w:rsidRDefault="007C735D" w:rsidP="007C735D">
      <w:pPr>
        <w:pStyle w:val="BodyText10"/>
      </w:pPr>
      <w:r>
        <w:t xml:space="preserve">Shown on the planning scheme map as </w:t>
      </w:r>
      <w:proofErr w:type="gramStart"/>
      <w:r w:rsidRPr="007F0591">
        <w:rPr>
          <w:rStyle w:val="Mapcode"/>
        </w:rPr>
        <w:t>NCO</w:t>
      </w:r>
      <w:r w:rsidRPr="008472E7">
        <w:rPr>
          <w:rStyle w:val="Mapcode"/>
          <w:color w:val="FF0000"/>
        </w:rPr>
        <w:t>[</w:t>
      </w:r>
      <w:proofErr w:type="gramEnd"/>
      <w:r w:rsidRPr="008472E7">
        <w:rPr>
          <w:rStyle w:val="Mapcode"/>
          <w:color w:val="FF0000"/>
        </w:rPr>
        <w:t>number]</w:t>
      </w:r>
      <w:r w:rsidRPr="007C735D">
        <w:rPr>
          <w:rStyle w:val="Mapcode"/>
        </w:rPr>
        <w:t>.</w:t>
      </w:r>
    </w:p>
    <w:p w14:paraId="3D3FDDF1" w14:textId="77777777" w:rsidR="007C735D" w:rsidRPr="007C735D" w:rsidRDefault="007C735D" w:rsidP="007C735D">
      <w:pPr>
        <w:pStyle w:val="HeadB"/>
        <w:rPr>
          <w:color w:val="FF0000"/>
        </w:rPr>
      </w:pPr>
      <w:r>
        <w:rPr>
          <w:color w:val="FF0000"/>
        </w:rPr>
        <w:tab/>
      </w:r>
      <w:r w:rsidRPr="007C735D">
        <w:rPr>
          <w:color w:val="FF0000"/>
        </w:rPr>
        <w:t>Name of Schedule</w:t>
      </w:r>
    </w:p>
    <w:p w14:paraId="56323B85" w14:textId="77777777" w:rsidR="007C735D" w:rsidRPr="001A71A4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A8D26" wp14:editId="2EF5C372">
                <wp:simplePos x="0" y="0"/>
                <wp:positionH relativeFrom="column">
                  <wp:posOffset>-77470</wp:posOffset>
                </wp:positionH>
                <wp:positionV relativeFrom="paragraph">
                  <wp:posOffset>215900</wp:posOffset>
                </wp:positionV>
                <wp:extent cx="708660" cy="274320"/>
                <wp:effectExtent l="0" t="0" r="0" b="0"/>
                <wp:wrapNone/>
                <wp:docPr id="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0B82B" w14:textId="6244CFE7" w:rsidR="007C735D" w:rsidRPr="00F733A1" w:rsidRDefault="00A744BF" w:rsidP="00671DFC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A8D26" id="Text Box 135" o:spid="_x0000_s1027" type="#_x0000_t202" style="position:absolute;left:0;text-align:left;margin-left:-6.1pt;margin-top:17pt;width:55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" stroked="f">
                <v:textbox>
                  <w:txbxContent>
                    <w:p w14:paraId="49C0B82B" w14:textId="6244CFE7" w:rsidR="007C735D" w:rsidRPr="00F733A1" w:rsidRDefault="00A744BF" w:rsidP="00671DFC">
                      <w:pPr>
                        <w:pStyle w:val="BodyText1"/>
                      </w:pPr>
                      <w:r>
                        <w:t>25/05/2017</w:t>
                      </w:r>
                    </w:p>
                  </w:txbxContent>
                </v:textbox>
              </v:shape>
            </w:pict>
          </mc:Fallback>
        </mc:AlternateContent>
      </w:r>
      <w:r w:rsidRPr="001A71A4">
        <w:t>1.0</w:t>
      </w:r>
      <w:r w:rsidRPr="001A71A4">
        <w:tab/>
        <w:t>Statement of neighbourhood character</w:t>
      </w:r>
    </w:p>
    <w:p w14:paraId="60223668" w14:textId="77777777" w:rsidR="007C735D" w:rsidRDefault="007C735D" w:rsidP="007C735D">
      <w:pPr>
        <w:pStyle w:val="BodytextBlue0"/>
      </w:pPr>
      <w:r w:rsidRPr="008472E7">
        <w:t xml:space="preserve">Clause 43.05 requires </w:t>
      </w:r>
      <w:r w:rsidRPr="0090013C">
        <w:t>a</w:t>
      </w:r>
      <w:r w:rsidRPr="008472E7">
        <w:t xml:space="preserve"> schedule to contain a</w:t>
      </w:r>
      <w:r w:rsidRPr="0090013C">
        <w:t xml:space="preserve"> </w:t>
      </w:r>
      <w:r w:rsidRPr="008472E7">
        <w:t xml:space="preserve">statement of </w:t>
      </w:r>
      <w:r w:rsidRPr="0090013C">
        <w:t>the key features of the neighbourhood character</w:t>
      </w:r>
      <w:r w:rsidRPr="008472E7">
        <w:t>.</w:t>
      </w:r>
    </w:p>
    <w:p w14:paraId="1B8E0C80" w14:textId="77777777" w:rsidR="007C735D" w:rsidRPr="0090013C" w:rsidRDefault="007C735D" w:rsidP="007C735D">
      <w:pPr>
        <w:pStyle w:val="BodytextBlue0"/>
      </w:pPr>
      <w:r>
        <w:t>See 43.05-1 for relevant provisions.</w:t>
      </w:r>
    </w:p>
    <w:p w14:paraId="33824060" w14:textId="77777777" w:rsidR="007C735D" w:rsidRPr="001A71A4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7C1AF" wp14:editId="32AE252D">
                <wp:simplePos x="0" y="0"/>
                <wp:positionH relativeFrom="column">
                  <wp:posOffset>-96520</wp:posOffset>
                </wp:positionH>
                <wp:positionV relativeFrom="paragraph">
                  <wp:posOffset>287020</wp:posOffset>
                </wp:positionV>
                <wp:extent cx="708660" cy="274320"/>
                <wp:effectExtent l="0" t="0" r="0" b="0"/>
                <wp:wrapNone/>
                <wp:docPr id="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1D1A7" w14:textId="4FBEB579" w:rsidR="007C735D" w:rsidRPr="00F733A1" w:rsidRDefault="00A744BF" w:rsidP="00671DFC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7C1AF" id="Text Box 134" o:spid="_x0000_s1028" type="#_x0000_t202" style="position:absolute;left:0;text-align:left;margin-left:-7.6pt;margin-top:22.6pt;width:55.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" stroked="f">
                <v:textbox>
                  <w:txbxContent>
                    <w:p w14:paraId="0C71D1A7" w14:textId="4FBEB579" w:rsidR="007C735D" w:rsidRPr="00F733A1" w:rsidRDefault="00A744BF" w:rsidP="00671DFC">
                      <w:pPr>
                        <w:pStyle w:val="BodyText1"/>
                      </w:pPr>
                      <w:r>
                        <w:t>25/05/2017</w:t>
                      </w:r>
                    </w:p>
                  </w:txbxContent>
                </v:textbox>
              </v:shape>
            </w:pict>
          </mc:Fallback>
        </mc:AlternateContent>
      </w:r>
      <w:r w:rsidRPr="001A71A4">
        <w:t>2.0</w:t>
      </w:r>
      <w:r w:rsidRPr="001A71A4">
        <w:tab/>
        <w:t>Neighbourhood character objective</w:t>
      </w:r>
    </w:p>
    <w:p w14:paraId="26EC6D5B" w14:textId="77777777" w:rsidR="007C735D" w:rsidRDefault="007C735D" w:rsidP="007C735D">
      <w:pPr>
        <w:pStyle w:val="BodytextBlue0"/>
      </w:pPr>
      <w:r w:rsidRPr="008472E7">
        <w:t>Clause 4</w:t>
      </w:r>
      <w:r w:rsidRPr="0090013C">
        <w:t>3</w:t>
      </w:r>
      <w:r w:rsidRPr="008472E7">
        <w:t>.0</w:t>
      </w:r>
      <w:r w:rsidRPr="0090013C">
        <w:t>5</w:t>
      </w:r>
      <w:r w:rsidRPr="008472E7">
        <w:t xml:space="preserve"> requires </w:t>
      </w:r>
      <w:r w:rsidRPr="0090013C">
        <w:t>a</w:t>
      </w:r>
      <w:r w:rsidRPr="008472E7">
        <w:t xml:space="preserve"> schedule to contain the </w:t>
      </w:r>
      <w:r w:rsidRPr="0090013C">
        <w:t>neighbourhood character objectives to be achieved.</w:t>
      </w:r>
    </w:p>
    <w:p w14:paraId="572C04AA" w14:textId="77777777" w:rsidR="007C735D" w:rsidRDefault="007C735D" w:rsidP="007C735D">
      <w:pPr>
        <w:pStyle w:val="BodytextBlue0"/>
      </w:pPr>
      <w:r>
        <w:t>Insert a maximum of 5 objectives</w:t>
      </w:r>
    </w:p>
    <w:p w14:paraId="4EBBC7F9" w14:textId="77777777" w:rsidR="007C735D" w:rsidRPr="008472E7" w:rsidRDefault="007C735D" w:rsidP="007C735D">
      <w:pPr>
        <w:pStyle w:val="BodytextBlue0"/>
      </w:pPr>
      <w:r>
        <w:t>See 43.05</w:t>
      </w:r>
      <w:r w:rsidRPr="000A7FB2">
        <w:t>-</w:t>
      </w:r>
      <w:r>
        <w:t>1 for relevant provisions.</w:t>
      </w:r>
    </w:p>
    <w:p w14:paraId="14F3699C" w14:textId="77777777" w:rsidR="007C735D" w:rsidRPr="00D261AB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4F794" wp14:editId="4E2AC680">
                <wp:simplePos x="0" y="0"/>
                <wp:positionH relativeFrom="column">
                  <wp:posOffset>-86360</wp:posOffset>
                </wp:positionH>
                <wp:positionV relativeFrom="paragraph">
                  <wp:posOffset>291465</wp:posOffset>
                </wp:positionV>
                <wp:extent cx="650875" cy="274320"/>
                <wp:effectExtent l="0" t="0" r="0" b="0"/>
                <wp:wrapNone/>
                <wp:docPr id="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0D1C5" w14:textId="07D69FD7" w:rsidR="007C735D" w:rsidRPr="00F733A1" w:rsidRDefault="00A744BF" w:rsidP="00A744BF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4F794" id="Text Box 133" o:spid="_x0000_s1029" type="#_x0000_t202" style="position:absolute;left:0;text-align:left;margin-left:-6.8pt;margin-top:22.95pt;width:51.2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" stroked="f">
                <v:textbox>
                  <w:txbxContent>
                    <w:p w14:paraId="6670D1C5" w14:textId="07D69FD7" w:rsidR="007C735D" w:rsidRPr="00F733A1" w:rsidRDefault="00A744BF" w:rsidP="00A744BF">
                      <w:pPr>
                        <w:pStyle w:val="BodyText1"/>
                      </w:pPr>
                      <w:r>
                        <w:t>25/05/2017</w:t>
                      </w:r>
                    </w:p>
                  </w:txbxContent>
                </v:textbox>
              </v:shape>
            </w:pict>
          </mc:Fallback>
        </mc:AlternateContent>
      </w:r>
      <w:r w:rsidRPr="00D261AB">
        <w:t>3.0</w:t>
      </w:r>
      <w:r w:rsidRPr="00D261AB">
        <w:tab/>
        <w:t xml:space="preserve">Permit </w:t>
      </w:r>
      <w:r w:rsidRPr="008472E7">
        <w:t>requirement</w:t>
      </w:r>
    </w:p>
    <w:p w14:paraId="59274A74" w14:textId="77777777" w:rsidR="007C735D" w:rsidRDefault="007C735D" w:rsidP="007C735D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14:paraId="53603A9A" w14:textId="77777777" w:rsidR="007C735D" w:rsidRDefault="007C735D" w:rsidP="007C735D">
      <w:pPr>
        <w:pStyle w:val="BodytextBlue0"/>
      </w:pPr>
      <w:r>
        <w:t>or</w:t>
      </w:r>
    </w:p>
    <w:p w14:paraId="2DB50674" w14:textId="77777777" w:rsidR="007C735D" w:rsidRDefault="007C735D" w:rsidP="007C735D">
      <w:pPr>
        <w:pStyle w:val="BodytextBlue0"/>
      </w:pPr>
      <w:r>
        <w:t xml:space="preserve">Where permit requirements are specified insert specific permit </w:t>
      </w:r>
      <w:proofErr w:type="gramStart"/>
      <w:r>
        <w:t>requirements  such</w:t>
      </w:r>
      <w:proofErr w:type="gramEnd"/>
      <w:r>
        <w:t xml:space="preserve"> as “A permit is required to [insert specific requirement/s: construction of an outdoor swimming pool associated with a dwelling/ the construction or extension of an outbuilding normal to a dwelling/ demolish or remove a building/ remove, destroy or lop trees]”.</w:t>
      </w:r>
    </w:p>
    <w:p w14:paraId="14C5682F" w14:textId="77777777" w:rsidR="007C735D" w:rsidRPr="00A77258" w:rsidRDefault="007C735D" w:rsidP="007C735D">
      <w:pPr>
        <w:pStyle w:val="BodytextBlue0"/>
      </w:pPr>
      <w:r>
        <w:t>See 43.05-2 for relevant provisions.</w:t>
      </w:r>
    </w:p>
    <w:p w14:paraId="743A96F5" w14:textId="77777777" w:rsidR="007C735D" w:rsidRPr="00D261AB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0DFF41" wp14:editId="660649E3">
                <wp:simplePos x="0" y="0"/>
                <wp:positionH relativeFrom="column">
                  <wp:posOffset>-86360</wp:posOffset>
                </wp:positionH>
                <wp:positionV relativeFrom="paragraph">
                  <wp:posOffset>307340</wp:posOffset>
                </wp:positionV>
                <wp:extent cx="616585" cy="274320"/>
                <wp:effectExtent l="0" t="0" r="0" b="0"/>
                <wp:wrapNone/>
                <wp:docPr id="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DCCB5" w14:textId="77EADABE" w:rsidR="007C735D" w:rsidRPr="00F733A1" w:rsidRDefault="00A744BF" w:rsidP="00671DFC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DFF41" id="Text Box 132" o:spid="_x0000_s1030" type="#_x0000_t202" style="position:absolute;left:0;text-align:left;margin-left:-6.8pt;margin-top:24.2pt;width:48.5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" stroked="f">
                <v:textbox>
                  <w:txbxContent>
                    <w:p w14:paraId="233DCCB5" w14:textId="77EADABE" w:rsidR="007C735D" w:rsidRPr="00F733A1" w:rsidRDefault="00A744BF" w:rsidP="00671DFC">
                      <w:pPr>
                        <w:pStyle w:val="BodyText1"/>
                      </w:pPr>
                      <w:r>
                        <w:t>25/05/2017</w:t>
                      </w:r>
                    </w:p>
                  </w:txbxContent>
                </v:textbox>
              </v:shape>
            </w:pict>
          </mc:Fallback>
        </mc:AlternateContent>
      </w:r>
      <w:r w:rsidRPr="00D261AB">
        <w:t>4.0</w:t>
      </w:r>
      <w:r w:rsidRPr="00D261AB">
        <w:tab/>
      </w:r>
      <w:r w:rsidRPr="008472E7">
        <w:t>Modification</w:t>
      </w:r>
      <w:r w:rsidRPr="00D261AB">
        <w:t xml:space="preserve"> to Clause 54 and Clause 55 standards</w:t>
      </w:r>
    </w:p>
    <w:tbl>
      <w:tblPr>
        <w:tblW w:w="765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953"/>
      </w:tblGrid>
      <w:tr w:rsidR="007C735D" w14:paraId="28F280A2" w14:textId="77777777" w:rsidTr="00683BE8">
        <w:trPr>
          <w:cantSplit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6BE2493" w14:textId="77777777" w:rsidR="007C735D" w:rsidRPr="009B1035" w:rsidRDefault="007C735D" w:rsidP="00683BE8">
            <w:pPr>
              <w:pStyle w:val="Tablelabel"/>
            </w:pPr>
            <w:r w:rsidRPr="009B1035">
              <w:t>Standard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78DE0B6" w14:textId="77777777" w:rsidR="007C735D" w:rsidRPr="009B1035" w:rsidRDefault="007C735D" w:rsidP="00683BE8">
            <w:pPr>
              <w:pStyle w:val="Tablelabel"/>
            </w:pPr>
            <w:r w:rsidRPr="009B1035">
              <w:t>Modified requirement</w:t>
            </w:r>
          </w:p>
        </w:tc>
      </w:tr>
      <w:tr w:rsidR="007C735D" w14:paraId="717F84C2" w14:textId="77777777" w:rsidTr="00683BE8">
        <w:tc>
          <w:tcPr>
            <w:tcW w:w="1701" w:type="dxa"/>
            <w:tcBorders>
              <w:top w:val="single" w:sz="4" w:space="0" w:color="000000"/>
              <w:left w:val="nil"/>
              <w:bottom w:val="single" w:sz="12" w:space="0" w:color="auto"/>
            </w:tcBorders>
          </w:tcPr>
          <w:p w14:paraId="7A3D8A82" w14:textId="77777777" w:rsidR="007C735D" w:rsidRPr="005B26E0" w:rsidRDefault="007C735D" w:rsidP="00683BE8">
            <w:pPr>
              <w:pStyle w:val="Tabletext1"/>
              <w:rPr>
                <w:color w:val="0000FF"/>
              </w:rPr>
            </w:pPr>
            <w:r w:rsidRPr="005B26E0">
              <w:rPr>
                <w:color w:val="0000FF"/>
              </w:rPr>
              <w:t xml:space="preserve">Insert “None specified” </w:t>
            </w:r>
          </w:p>
          <w:p w14:paraId="25F79E41" w14:textId="77777777" w:rsidR="007C735D" w:rsidRPr="005B26E0" w:rsidRDefault="007C735D" w:rsidP="00683BE8">
            <w:pPr>
              <w:pStyle w:val="Tabletext1"/>
              <w:rPr>
                <w:color w:val="0000FF"/>
              </w:rPr>
            </w:pPr>
            <w:r w:rsidRPr="005B26E0">
              <w:rPr>
                <w:color w:val="0000FF"/>
              </w:rPr>
              <w:t xml:space="preserve">or </w:t>
            </w:r>
          </w:p>
          <w:p w14:paraId="277EF55D" w14:textId="77777777" w:rsidR="007C735D" w:rsidRPr="008472E7" w:rsidRDefault="007C735D" w:rsidP="00683BE8">
            <w:pPr>
              <w:pStyle w:val="Tabletext1"/>
              <w:rPr>
                <w:color w:val="0033CC"/>
              </w:rPr>
            </w:pPr>
            <w:r w:rsidRPr="005B26E0">
              <w:rPr>
                <w:color w:val="0000FF"/>
              </w:rPr>
              <w:t>Insert standard number</w:t>
            </w:r>
          </w:p>
        </w:tc>
        <w:tc>
          <w:tcPr>
            <w:tcW w:w="5953" w:type="dxa"/>
            <w:tcBorders>
              <w:top w:val="single" w:sz="4" w:space="0" w:color="000000"/>
              <w:bottom w:val="single" w:sz="12" w:space="0" w:color="auto"/>
              <w:right w:val="nil"/>
            </w:tcBorders>
          </w:tcPr>
          <w:p w14:paraId="4C97AAC7" w14:textId="77777777" w:rsidR="007C735D" w:rsidRPr="00751B6D" w:rsidRDefault="007C735D" w:rsidP="00683BE8">
            <w:pPr>
              <w:pStyle w:val="Tabletext1"/>
              <w:rPr>
                <w:color w:val="0000FF"/>
              </w:rPr>
            </w:pPr>
            <w:r w:rsidRPr="00751B6D">
              <w:rPr>
                <w:color w:val="0000FF"/>
              </w:rPr>
              <w:t>Insert “None specified” or insert modified requirement noting the standards which cannot be modified at Clause 43.05-3</w:t>
            </w:r>
          </w:p>
        </w:tc>
      </w:tr>
    </w:tbl>
    <w:p w14:paraId="4414F8F8" w14:textId="77777777" w:rsidR="007C735D" w:rsidRPr="005B26E0" w:rsidRDefault="007C735D" w:rsidP="007C735D">
      <w:pPr>
        <w:pStyle w:val="BodytextBlue0"/>
      </w:pPr>
      <w:r>
        <w:t xml:space="preserve">See </w:t>
      </w:r>
      <w:r w:rsidRPr="005B26E0">
        <w:t>43.05-</w:t>
      </w:r>
      <w:r>
        <w:t>3</w:t>
      </w:r>
      <w:r w:rsidRPr="005B26E0">
        <w:t xml:space="preserve"> for relevant provisions.</w:t>
      </w:r>
    </w:p>
    <w:p w14:paraId="73A00A8C" w14:textId="0318BBFD" w:rsidR="007C735D" w:rsidRPr="00D261AB" w:rsidRDefault="007C735D" w:rsidP="007C735D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D6B2D" wp14:editId="27154B6E">
                <wp:simplePos x="0" y="0"/>
                <wp:positionH relativeFrom="column">
                  <wp:posOffset>-95250</wp:posOffset>
                </wp:positionH>
                <wp:positionV relativeFrom="paragraph">
                  <wp:posOffset>299720</wp:posOffset>
                </wp:positionV>
                <wp:extent cx="607695" cy="274320"/>
                <wp:effectExtent l="0" t="0" r="1905" b="0"/>
                <wp:wrapNone/>
                <wp:docPr id="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63704" w14:textId="4080DB60" w:rsidR="007C735D" w:rsidRPr="00F733A1" w:rsidRDefault="00671DFC" w:rsidP="00671DFC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8670D4">
                              <w:t>4</w:t>
                            </w:r>
                            <w:r w:rsidR="00A744BF">
                              <w:t>/0</w:t>
                            </w:r>
                            <w:r>
                              <w:t>3</w:t>
                            </w:r>
                            <w:r w:rsidR="00A744BF">
                              <w:t>/20</w:t>
                            </w: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D6B2D" id="Text Box 131" o:spid="_x0000_s1031" type="#_x0000_t202" style="position:absolute;left:0;text-align:left;margin-left:-7.5pt;margin-top:23.6pt;width:47.8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" stroked="f">
                <v:textbox>
                  <w:txbxContent>
                    <w:p w14:paraId="08263704" w14:textId="4080DB60" w:rsidR="007C735D" w:rsidRPr="00F733A1" w:rsidRDefault="00671DFC" w:rsidP="00671DFC">
                      <w:pPr>
                        <w:pStyle w:val="BodyText1"/>
                      </w:pPr>
                      <w:r>
                        <w:t>0</w:t>
                      </w:r>
                      <w:r w:rsidR="008670D4">
                        <w:t>4</w:t>
                      </w:r>
                      <w:r w:rsidR="00A744BF">
                        <w:t>/0</w:t>
                      </w:r>
                      <w:r>
                        <w:t>3</w:t>
                      </w:r>
                      <w:r w:rsidR="00A744BF">
                        <w:t>/20</w:t>
                      </w: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D261AB">
        <w:t>5.0</w:t>
      </w:r>
      <w:r w:rsidRPr="00D261AB">
        <w:tab/>
      </w:r>
      <w:r w:rsidR="006D3E24">
        <w:t>Other requirements</w:t>
      </w:r>
    </w:p>
    <w:tbl>
      <w:tblPr>
        <w:tblW w:w="765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953"/>
      </w:tblGrid>
      <w:tr w:rsidR="006D3E24" w14:paraId="6DA55440" w14:textId="77777777" w:rsidTr="00C22732">
        <w:trPr>
          <w:cantSplit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DB90D40" w14:textId="3520E39D" w:rsidR="006D3E24" w:rsidRPr="009B1035" w:rsidRDefault="00D45C05" w:rsidP="00C22732">
            <w:pPr>
              <w:pStyle w:val="Tablelabel"/>
            </w:pPr>
            <w:r>
              <w:t>Requirement name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F3E21D8" w14:textId="3AAFF971" w:rsidR="006D3E24" w:rsidRPr="009B1035" w:rsidRDefault="00D45C05" w:rsidP="00C22732">
            <w:pPr>
              <w:pStyle w:val="Tablelabel"/>
            </w:pPr>
            <w:r>
              <w:t>R</w:t>
            </w:r>
            <w:r w:rsidRPr="009B1035">
              <w:t>equirement</w:t>
            </w:r>
          </w:p>
        </w:tc>
      </w:tr>
      <w:tr w:rsidR="006D3E24" w14:paraId="3BB2FD99" w14:textId="77777777" w:rsidTr="00C22732">
        <w:tc>
          <w:tcPr>
            <w:tcW w:w="1701" w:type="dxa"/>
            <w:tcBorders>
              <w:top w:val="single" w:sz="4" w:space="0" w:color="000000"/>
              <w:left w:val="nil"/>
              <w:bottom w:val="single" w:sz="12" w:space="0" w:color="auto"/>
            </w:tcBorders>
          </w:tcPr>
          <w:p w14:paraId="15B3CDDD" w14:textId="77777777" w:rsidR="00D45C05" w:rsidRPr="005B26E0" w:rsidRDefault="00D45C05" w:rsidP="00D45C05">
            <w:pPr>
              <w:pStyle w:val="Tabletext1"/>
              <w:rPr>
                <w:color w:val="0000FF"/>
              </w:rPr>
            </w:pPr>
            <w:r w:rsidRPr="005B26E0">
              <w:rPr>
                <w:color w:val="0000FF"/>
              </w:rPr>
              <w:t xml:space="preserve">Insert “None specified” </w:t>
            </w:r>
          </w:p>
          <w:p w14:paraId="2DED6211" w14:textId="77777777" w:rsidR="00D45C05" w:rsidRPr="005B26E0" w:rsidRDefault="00D45C05" w:rsidP="00D45C05">
            <w:pPr>
              <w:pStyle w:val="Tabletext1"/>
              <w:rPr>
                <w:color w:val="0000FF"/>
              </w:rPr>
            </w:pPr>
            <w:r w:rsidRPr="005B26E0">
              <w:rPr>
                <w:color w:val="0000FF"/>
              </w:rPr>
              <w:t xml:space="preserve">or </w:t>
            </w:r>
          </w:p>
          <w:p w14:paraId="024A41D6" w14:textId="06D7E44C" w:rsidR="006D3E24" w:rsidRPr="008472E7" w:rsidRDefault="00D45C05" w:rsidP="00D45C05">
            <w:pPr>
              <w:pStyle w:val="Tabletext1"/>
              <w:rPr>
                <w:color w:val="0033CC"/>
              </w:rPr>
            </w:pPr>
            <w:r w:rsidRPr="005B26E0">
              <w:rPr>
                <w:color w:val="0000FF"/>
              </w:rPr>
              <w:t xml:space="preserve">Insert </w:t>
            </w:r>
            <w:r>
              <w:rPr>
                <w:color w:val="0000FF"/>
              </w:rPr>
              <w:t>name of requirement</w:t>
            </w:r>
          </w:p>
        </w:tc>
        <w:tc>
          <w:tcPr>
            <w:tcW w:w="5953" w:type="dxa"/>
            <w:tcBorders>
              <w:top w:val="single" w:sz="4" w:space="0" w:color="000000"/>
              <w:bottom w:val="single" w:sz="12" w:space="0" w:color="auto"/>
              <w:right w:val="nil"/>
            </w:tcBorders>
          </w:tcPr>
          <w:p w14:paraId="75CC5A59" w14:textId="20CAEF3A" w:rsidR="006D3E24" w:rsidRPr="00751B6D" w:rsidRDefault="00D45C05" w:rsidP="00C22732">
            <w:pPr>
              <w:pStyle w:val="Tabletext1"/>
              <w:rPr>
                <w:color w:val="0000FF"/>
              </w:rPr>
            </w:pPr>
            <w:r w:rsidRPr="00751B6D">
              <w:rPr>
                <w:color w:val="0000FF"/>
              </w:rPr>
              <w:t>Insert “None specified” or insert requirement</w:t>
            </w:r>
          </w:p>
        </w:tc>
      </w:tr>
    </w:tbl>
    <w:p w14:paraId="3847C5F2" w14:textId="7D9008F6" w:rsidR="006D3E24" w:rsidRPr="00D261AB" w:rsidRDefault="006D3E24" w:rsidP="006D3E24">
      <w:pPr>
        <w:pStyle w:val="HeadC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E8C05E" wp14:editId="0E28B696">
                <wp:simplePos x="0" y="0"/>
                <wp:positionH relativeFrom="column">
                  <wp:posOffset>-95250</wp:posOffset>
                </wp:positionH>
                <wp:positionV relativeFrom="paragraph">
                  <wp:posOffset>299720</wp:posOffset>
                </wp:positionV>
                <wp:extent cx="607695" cy="274320"/>
                <wp:effectExtent l="0" t="0" r="1905" b="0"/>
                <wp:wrapNone/>
                <wp:docPr id="46742667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FF89C" w14:textId="2AF83B58" w:rsidR="006D3E24" w:rsidRPr="00F733A1" w:rsidRDefault="00671DFC" w:rsidP="00671DFC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8670D4">
                              <w:t>4</w:t>
                            </w:r>
                            <w:r w:rsidR="006D3E24">
                              <w:t>/0</w:t>
                            </w:r>
                            <w:r>
                              <w:t>3</w:t>
                            </w:r>
                            <w:r w:rsidR="006D3E24">
                              <w:t>/20</w:t>
                            </w: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C05E" id="_x0000_s1032" type="#_x0000_t202" style="position:absolute;left:0;text-align:left;margin-left:-7.5pt;margin-top:23.6pt;width:47.8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" stroked="f">
                <v:textbox>
                  <w:txbxContent>
                    <w:p w14:paraId="0F9FF89C" w14:textId="2AF83B58" w:rsidR="006D3E24" w:rsidRPr="00F733A1" w:rsidRDefault="00671DFC" w:rsidP="00671DFC">
                      <w:pPr>
                        <w:pStyle w:val="BodyText1"/>
                      </w:pPr>
                      <w:r>
                        <w:t>0</w:t>
                      </w:r>
                      <w:r w:rsidR="008670D4">
                        <w:t>4</w:t>
                      </w:r>
                      <w:r w:rsidR="006D3E24">
                        <w:t>/0</w:t>
                      </w:r>
                      <w:r>
                        <w:t>3</w:t>
                      </w:r>
                      <w:r w:rsidR="006D3E24">
                        <w:t>/20</w:t>
                      </w: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t>6</w:t>
      </w:r>
      <w:r w:rsidRPr="00D261AB">
        <w:t>.0</w:t>
      </w:r>
      <w:r w:rsidRPr="00D261AB">
        <w:tab/>
        <w:t>Decision guidelines</w:t>
      </w:r>
    </w:p>
    <w:p w14:paraId="3481962D" w14:textId="77777777" w:rsidR="006D3E24" w:rsidRDefault="006D3E24" w:rsidP="006D3E24">
      <w:pPr>
        <w:pStyle w:val="BodytextBlue0"/>
      </w:pPr>
      <w:r>
        <w:t xml:space="preserve">Where no requirements </w:t>
      </w:r>
      <w:proofErr w:type="gramStart"/>
      <w:r>
        <w:t>are</w:t>
      </w:r>
      <w:r w:rsidRPr="00FB2747">
        <w:t xml:space="preserve"> </w:t>
      </w:r>
      <w:r>
        <w:t xml:space="preserve"> specified</w:t>
      </w:r>
      <w:proofErr w:type="gramEnd"/>
      <w:r>
        <w:t xml:space="preserve"> insert “None specified.”</w:t>
      </w:r>
    </w:p>
    <w:p w14:paraId="6A6B1E34" w14:textId="77777777" w:rsidR="006D3E24" w:rsidRDefault="006D3E24" w:rsidP="006D3E24">
      <w:pPr>
        <w:pStyle w:val="BodytextBlue0"/>
      </w:pPr>
      <w:r>
        <w:lastRenderedPageBreak/>
        <w:t>or</w:t>
      </w:r>
    </w:p>
    <w:p w14:paraId="2A729346" w14:textId="77777777" w:rsidR="006D3E24" w:rsidRDefault="006D3E24" w:rsidP="006D3E24">
      <w:pPr>
        <w:pStyle w:val="BodytextBlue0"/>
      </w:pPr>
      <w:r>
        <w:t xml:space="preserve">Where decision guidelines are specified insert “The following decision guidelines apply to an application for a permit under Clause 43.05 in addition to those specified in Clause 43.05 and elsewhere in the scheme </w:t>
      </w:r>
      <w:r w:rsidRPr="00142515">
        <w:t>which must be considered, as appropriate, by the responsible authority</w:t>
      </w:r>
      <w:r>
        <w:t>:</w:t>
      </w:r>
    </w:p>
    <w:p w14:paraId="0888AADE" w14:textId="77777777" w:rsidR="006D3E24" w:rsidRPr="009025A2" w:rsidRDefault="006D3E24" w:rsidP="006D3E24">
      <w:pPr>
        <w:pStyle w:val="BodytextBlue"/>
      </w:pPr>
      <w:r>
        <w:t>…”</w:t>
      </w:r>
    </w:p>
    <w:p w14:paraId="7E0FB03B" w14:textId="77777777" w:rsidR="006D3E24" w:rsidRPr="007C735D" w:rsidRDefault="006D3E24" w:rsidP="006D3E24">
      <w:pPr>
        <w:pStyle w:val="BodytextBlue0"/>
      </w:pPr>
      <w:r>
        <w:t xml:space="preserve">See </w:t>
      </w:r>
      <w:r w:rsidRPr="005B26E0">
        <w:t>43.05-</w:t>
      </w:r>
      <w:r>
        <w:t>5</w:t>
      </w:r>
      <w:r w:rsidRPr="005B26E0">
        <w:t xml:space="preserve"> for relevant provisions.</w:t>
      </w:r>
    </w:p>
    <w:p w14:paraId="274954E2" w14:textId="77777777" w:rsidR="006D3E24" w:rsidRPr="007C735D" w:rsidRDefault="006D3E24" w:rsidP="007C735D">
      <w:pPr>
        <w:pStyle w:val="BodytextBlue0"/>
      </w:pPr>
    </w:p>
    <w:sectPr w:rsidR="006D3E24" w:rsidRPr="007C735D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5F42E" w14:textId="77777777" w:rsidR="007C735D" w:rsidRDefault="007C735D">
      <w:r>
        <w:separator/>
      </w:r>
    </w:p>
    <w:p w14:paraId="5F757954" w14:textId="77777777" w:rsidR="007C735D" w:rsidRDefault="007C735D"/>
    <w:p w14:paraId="38BC6595" w14:textId="77777777" w:rsidR="007C735D" w:rsidRDefault="007C735D"/>
    <w:p w14:paraId="2E91C558" w14:textId="77777777" w:rsidR="007C735D" w:rsidRDefault="007C735D"/>
  </w:endnote>
  <w:endnote w:type="continuationSeparator" w:id="0">
    <w:p w14:paraId="78F03EFC" w14:textId="77777777" w:rsidR="007C735D" w:rsidRDefault="007C735D">
      <w:r>
        <w:continuationSeparator/>
      </w:r>
    </w:p>
    <w:p w14:paraId="33AD3119" w14:textId="77777777" w:rsidR="007C735D" w:rsidRDefault="007C735D"/>
    <w:p w14:paraId="1641671F" w14:textId="77777777" w:rsidR="007C735D" w:rsidRDefault="007C735D"/>
    <w:p w14:paraId="661DDE56" w14:textId="77777777" w:rsidR="007C735D" w:rsidRDefault="007C73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05BE24-788F-4987-AF39-C6BB13B0DC2F}"/>
    <w:embedBold r:id="rId2" w:fontKey="{45FEBA2F-3CAF-4688-B314-6D20A719236F}"/>
    <w:embedItalic r:id="rId3" w:fontKey="{DDA7E9B4-3A7D-4A6C-A52F-1C1D34EF0B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69EDF9-443F-471E-A58F-30FEEE3D7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F3647E-2982-4AF7-B363-DED25F30CB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9F0A3F1-AF97-4199-B2B9-2323F8E60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CCEFE" w14:textId="77777777" w:rsidR="00E965FE" w:rsidRPr="00FF2CB7" w:rsidRDefault="007C735D" w:rsidP="00FF2CB7">
    <w:pPr>
      <w:pStyle w:val="Footer"/>
      <w:tabs>
        <w:tab w:val="clear" w:pos="8640"/>
        <w:tab w:val="right" w:pos="8505"/>
      </w:tabs>
    </w:pPr>
    <w:r w:rsidRPr="007C735D">
      <w:rPr>
        <w:color w:val="000000"/>
      </w:rPr>
      <w:t xml:space="preserve">Overlays - Clause 43.05 - Schedule </w:t>
    </w:r>
    <w:r w:rsidRPr="007C735D">
      <w:rPr>
        <w:color w:val="FF0000"/>
      </w:rPr>
      <w:t>[Number]</w:t>
    </w:r>
    <w:r>
      <w:rPr>
        <w:rFonts w:ascii="Times New Roman" w:hAnsi="Times New Roman"/>
        <w:smallCaps w:val="0"/>
        <w:color w:val="FF0000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A744B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A744BF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C016A" w14:textId="77777777" w:rsidR="007C735D" w:rsidRDefault="007C735D">
      <w:r>
        <w:separator/>
      </w:r>
    </w:p>
    <w:p w14:paraId="552F1932" w14:textId="77777777" w:rsidR="007C735D" w:rsidRDefault="007C735D"/>
    <w:p w14:paraId="0AE67D44" w14:textId="77777777" w:rsidR="007C735D" w:rsidRDefault="007C735D"/>
    <w:p w14:paraId="476054F9" w14:textId="77777777" w:rsidR="007C735D" w:rsidRDefault="007C735D"/>
  </w:footnote>
  <w:footnote w:type="continuationSeparator" w:id="0">
    <w:p w14:paraId="4159209F" w14:textId="77777777" w:rsidR="007C735D" w:rsidRDefault="007C735D">
      <w:r>
        <w:continuationSeparator/>
      </w:r>
    </w:p>
    <w:p w14:paraId="13454297" w14:textId="77777777" w:rsidR="007C735D" w:rsidRDefault="007C735D"/>
    <w:p w14:paraId="631851A0" w14:textId="77777777" w:rsidR="007C735D" w:rsidRDefault="007C735D"/>
    <w:p w14:paraId="37005EDC" w14:textId="77777777" w:rsidR="007C735D" w:rsidRDefault="007C73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D9C75" w14:textId="77777777" w:rsidR="00E965FE" w:rsidRDefault="007C735D" w:rsidP="007C735D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E09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3AC05E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9B654E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A9744D9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4869D7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16C68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2F0BCE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CE2476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4D45B9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BCC7CC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26236602">
    <w:abstractNumId w:val="12"/>
  </w:num>
  <w:num w:numId="2" w16cid:durableId="400255031">
    <w:abstractNumId w:val="11"/>
  </w:num>
  <w:num w:numId="3" w16cid:durableId="1246720588">
    <w:abstractNumId w:val="14"/>
  </w:num>
  <w:num w:numId="4" w16cid:durableId="702171403">
    <w:abstractNumId w:val="13"/>
  </w:num>
  <w:num w:numId="5" w16cid:durableId="35739335">
    <w:abstractNumId w:val="9"/>
  </w:num>
  <w:num w:numId="6" w16cid:durableId="1200120942">
    <w:abstractNumId w:val="7"/>
  </w:num>
  <w:num w:numId="7" w16cid:durableId="185944507">
    <w:abstractNumId w:val="6"/>
  </w:num>
  <w:num w:numId="8" w16cid:durableId="87233918">
    <w:abstractNumId w:val="5"/>
  </w:num>
  <w:num w:numId="9" w16cid:durableId="882596153">
    <w:abstractNumId w:val="4"/>
  </w:num>
  <w:num w:numId="10" w16cid:durableId="1560746395">
    <w:abstractNumId w:val="8"/>
  </w:num>
  <w:num w:numId="11" w16cid:durableId="864908381">
    <w:abstractNumId w:val="3"/>
  </w:num>
  <w:num w:numId="12" w16cid:durableId="364184282">
    <w:abstractNumId w:val="2"/>
  </w:num>
  <w:num w:numId="13" w16cid:durableId="1382247022">
    <w:abstractNumId w:val="1"/>
  </w:num>
  <w:num w:numId="14" w16cid:durableId="884759565">
    <w:abstractNumId w:val="0"/>
  </w:num>
  <w:num w:numId="15" w16cid:durableId="517041808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35D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95FC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848BB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2D5D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71DFC"/>
    <w:rsid w:val="006942DE"/>
    <w:rsid w:val="006A0152"/>
    <w:rsid w:val="006B2587"/>
    <w:rsid w:val="006B585A"/>
    <w:rsid w:val="006C5087"/>
    <w:rsid w:val="006D3E24"/>
    <w:rsid w:val="006D5439"/>
    <w:rsid w:val="006D5F59"/>
    <w:rsid w:val="006E62B9"/>
    <w:rsid w:val="006E77A8"/>
    <w:rsid w:val="00706F0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C735D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670D4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44BF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AF17DF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22D3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45C05"/>
    <w:rsid w:val="00D76F13"/>
    <w:rsid w:val="00D821BE"/>
    <w:rsid w:val="00D86263"/>
    <w:rsid w:val="00D922E9"/>
    <w:rsid w:val="00DC5DC1"/>
    <w:rsid w:val="00DD1FFA"/>
    <w:rsid w:val="00DD680C"/>
    <w:rsid w:val="00DE04F4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C6431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3A2581A"/>
  <w15:docId w15:val="{E7295E66-01F7-462C-837F-8967A1BA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735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BB22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BB22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C735D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7C735D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BB22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7C735D"/>
    <w:pPr>
      <w:spacing w:before="120" w:after="120"/>
      <w:ind w:firstLine="0"/>
    </w:pPr>
    <w:rPr>
      <w:sz w:val="22"/>
    </w:rPr>
  </w:style>
  <w:style w:type="character" w:customStyle="1" w:styleId="FooterChar">
    <w:name w:val="Footer Char"/>
    <w:link w:val="Footer"/>
    <w:rsid w:val="007C735D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7C735D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7C735D"/>
    <w:rPr>
      <w:color w:val="0000FF"/>
    </w:rPr>
  </w:style>
  <w:style w:type="paragraph" w:customStyle="1" w:styleId="BodytextBlue">
    <w:name w:val="Body text • + Blue"/>
    <w:basedOn w:val="Bodytext0"/>
    <w:rsid w:val="007C735D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7C735D"/>
    <w:rPr>
      <w:caps w:val="0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54036-F368-4019-B325-C0A3C3D3505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33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Sarah A Hathalmy (DTP)</cp:lastModifiedBy>
  <cp:revision>8</cp:revision>
  <cp:lastPrinted>2011-09-16T06:11:00Z</cp:lastPrinted>
  <dcterms:created xsi:type="dcterms:W3CDTF">2017-05-17T00:32:00Z</dcterms:created>
  <dcterms:modified xsi:type="dcterms:W3CDTF">2025-03-03T02:54:00Z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